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D98" w:rsidRDefault="00C32D98" w:rsidP="00221DA3">
      <w:pPr>
        <w:jc w:val="center"/>
      </w:pPr>
    </w:p>
    <w:p w:rsidR="00C32D98" w:rsidRPr="00190BC0" w:rsidRDefault="00C32D98" w:rsidP="00221DA3">
      <w:pPr>
        <w:jc w:val="center"/>
        <w:rPr>
          <w:b/>
        </w:rPr>
      </w:pPr>
      <w:r w:rsidRPr="00190BC0">
        <w:rPr>
          <w:b/>
        </w:rPr>
        <w:t>BÍRÓ JÓZSEF</w:t>
      </w:r>
    </w:p>
    <w:p w:rsidR="00C32D98" w:rsidRDefault="00C32D98" w:rsidP="00221DA3">
      <w:pPr>
        <w:jc w:val="center"/>
      </w:pPr>
    </w:p>
    <w:p w:rsidR="00C32D98" w:rsidRPr="00582B6F" w:rsidRDefault="00C32D98" w:rsidP="00221DA3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MINAMOSOGNO</w:t>
      </w: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Pr="00FF1C8A" w:rsidRDefault="00C32D98" w:rsidP="00221DA3">
      <w:pPr>
        <w:jc w:val="center"/>
        <w:rPr>
          <w:b/>
        </w:rPr>
      </w:pPr>
      <w:r>
        <w:rPr>
          <w:b/>
        </w:rPr>
        <w:t>rendhagyó mini – opera egy felvonásban / három színben</w:t>
      </w: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  <w:r>
        <w:t xml:space="preserve">(  -   </w:t>
      </w:r>
      <w:r w:rsidRPr="006C3CBE">
        <w:rPr>
          <w:i/>
          <w:sz w:val="18"/>
          <w:szCs w:val="18"/>
        </w:rPr>
        <w:t>Pilinszky</w:t>
      </w:r>
      <w:r>
        <w:t xml:space="preserve"> </w:t>
      </w:r>
      <w:r w:rsidRPr="006C3CBE">
        <w:rPr>
          <w:i/>
          <w:sz w:val="18"/>
          <w:szCs w:val="18"/>
        </w:rPr>
        <w:t>János</w:t>
      </w:r>
      <w:r w:rsidRPr="00BC014B">
        <w:rPr>
          <w:sz w:val="36"/>
          <w:szCs w:val="36"/>
        </w:rPr>
        <w:t xml:space="preserve"> </w:t>
      </w:r>
      <w:r w:rsidRPr="00716357">
        <w:rPr>
          <w:i/>
          <w:sz w:val="18"/>
          <w:szCs w:val="18"/>
        </w:rPr>
        <w:t>emlékére</w:t>
      </w:r>
      <w:r>
        <w:t xml:space="preserve">   -  )</w:t>
      </w: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B21630">
      <w:pPr>
        <w:jc w:val="center"/>
      </w:pPr>
      <w:bookmarkStart w:id="0" w:name="_GoBack"/>
      <w:bookmarkEnd w:id="0"/>
    </w:p>
    <w:p w:rsidR="00C32D98" w:rsidRDefault="00C32D98" w:rsidP="00B21630">
      <w:pPr>
        <w:jc w:val="center"/>
      </w:pPr>
    </w:p>
    <w:p w:rsidR="00C32D98" w:rsidRPr="00AF70BA" w:rsidRDefault="00C32D98" w:rsidP="00B21630">
      <w:pPr>
        <w:jc w:val="center"/>
      </w:pPr>
    </w:p>
    <w:p w:rsidR="00C32D98" w:rsidRPr="00920C1C" w:rsidRDefault="00C32D98" w:rsidP="00221DA3">
      <w:pPr>
        <w:jc w:val="center"/>
      </w:pPr>
      <w:r>
        <w:rPr>
          <w:b/>
          <w:sz w:val="36"/>
          <w:szCs w:val="36"/>
        </w:rPr>
        <w:t xml:space="preserve">(   </w:t>
      </w:r>
      <w:r w:rsidRPr="00C10D8C">
        <w:rPr>
          <w:b/>
          <w:sz w:val="36"/>
          <w:szCs w:val="36"/>
        </w:rPr>
        <w:t>előhang   )</w:t>
      </w:r>
    </w:p>
    <w:p w:rsidR="00C32D98" w:rsidRPr="0013279B" w:rsidRDefault="00C32D98" w:rsidP="00221DA3">
      <w:pPr>
        <w:jc w:val="center"/>
        <w:rPr>
          <w:sz w:val="18"/>
          <w:szCs w:val="18"/>
        </w:rPr>
      </w:pPr>
    </w:p>
    <w:p w:rsidR="00C32D98" w:rsidRPr="0013279B" w:rsidRDefault="00C32D98" w:rsidP="00221DA3">
      <w:pPr>
        <w:jc w:val="center"/>
        <w:rPr>
          <w:sz w:val="18"/>
          <w:szCs w:val="18"/>
        </w:rPr>
      </w:pPr>
    </w:p>
    <w:p w:rsidR="00C32D98" w:rsidRPr="0013279B" w:rsidRDefault="00C32D98" w:rsidP="00221DA3">
      <w:pPr>
        <w:jc w:val="center"/>
        <w:rPr>
          <w:sz w:val="18"/>
          <w:szCs w:val="18"/>
        </w:rPr>
      </w:pPr>
    </w:p>
    <w:p w:rsidR="00C32D98" w:rsidRPr="0013279B" w:rsidRDefault="00C32D98" w:rsidP="00221DA3">
      <w:pPr>
        <w:jc w:val="center"/>
        <w:rPr>
          <w:sz w:val="18"/>
          <w:szCs w:val="18"/>
        </w:rPr>
      </w:pPr>
    </w:p>
    <w:p w:rsidR="00C32D98" w:rsidRPr="0013279B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poggyászból siratott zálogház</w:t>
      </w:r>
    </w:p>
    <w:p w:rsidR="00C32D98" w:rsidRPr="00773A88" w:rsidRDefault="00C32D98" w:rsidP="00221DA3">
      <w:pPr>
        <w:jc w:val="center"/>
        <w:rPr>
          <w:b/>
          <w:i/>
        </w:rPr>
      </w:pPr>
      <w:r>
        <w:rPr>
          <w:b/>
          <w:i/>
        </w:rPr>
        <w:t>mélázó</w:t>
      </w:r>
      <w:r w:rsidRPr="000C07FB">
        <w:rPr>
          <w:i/>
        </w:rPr>
        <w:t xml:space="preserve"> </w:t>
      </w:r>
      <w:r>
        <w:rPr>
          <w:b/>
          <w:i/>
        </w:rPr>
        <w:t>tetőcserép</w:t>
      </w:r>
      <w:r w:rsidRPr="000C07FB">
        <w:rPr>
          <w:i/>
        </w:rPr>
        <w:t xml:space="preserve"> </w:t>
      </w:r>
      <w:r>
        <w:rPr>
          <w:b/>
          <w:i/>
        </w:rPr>
        <w:t>korlátlanul</w:t>
      </w:r>
    </w:p>
    <w:p w:rsidR="00C32D98" w:rsidRPr="00773A88" w:rsidRDefault="00C32D98" w:rsidP="00221DA3">
      <w:pPr>
        <w:jc w:val="center"/>
        <w:rPr>
          <w:sz w:val="18"/>
          <w:szCs w:val="18"/>
        </w:rPr>
      </w:pPr>
    </w:p>
    <w:p w:rsidR="00C32D98" w:rsidRPr="00773A88" w:rsidRDefault="00C32D98" w:rsidP="00221DA3">
      <w:pPr>
        <w:jc w:val="center"/>
        <w:rPr>
          <w:sz w:val="18"/>
          <w:szCs w:val="18"/>
        </w:rPr>
      </w:pPr>
    </w:p>
    <w:p w:rsidR="00C32D98" w:rsidRPr="00773A88" w:rsidRDefault="00C32D98" w:rsidP="00221DA3">
      <w:pPr>
        <w:jc w:val="center"/>
        <w:rPr>
          <w:sz w:val="18"/>
          <w:szCs w:val="18"/>
        </w:rPr>
      </w:pPr>
    </w:p>
    <w:p w:rsidR="00C32D98" w:rsidRPr="00773A88" w:rsidRDefault="00C32D98" w:rsidP="00221DA3">
      <w:pPr>
        <w:jc w:val="center"/>
        <w:rPr>
          <w:b/>
          <w:i/>
        </w:rPr>
      </w:pPr>
      <w:r w:rsidRPr="00773A88">
        <w:rPr>
          <w:b/>
          <w:i/>
        </w:rPr>
        <w:t xml:space="preserve">kimentett </w:t>
      </w:r>
      <w:r>
        <w:rPr>
          <w:b/>
          <w:i/>
        </w:rPr>
        <w:t>hitelezői</w:t>
      </w:r>
      <w:r w:rsidRPr="00773A88">
        <w:rPr>
          <w:b/>
          <w:i/>
        </w:rPr>
        <w:t xml:space="preserve"> </w:t>
      </w:r>
      <w:r>
        <w:rPr>
          <w:b/>
          <w:i/>
        </w:rPr>
        <w:t>cselvetés</w:t>
      </w:r>
    </w:p>
    <w:p w:rsidR="00C32D98" w:rsidRDefault="00C32D98" w:rsidP="00221DA3">
      <w:pPr>
        <w:jc w:val="center"/>
      </w:pPr>
      <w:r w:rsidRPr="00773A88">
        <w:rPr>
          <w:b/>
          <w:i/>
        </w:rPr>
        <w:t>menyasszony tejben mutatós</w:t>
      </w:r>
    </w:p>
    <w:p w:rsidR="00C32D98" w:rsidRPr="00773A88" w:rsidRDefault="00C32D98" w:rsidP="00221DA3">
      <w:pPr>
        <w:jc w:val="center"/>
        <w:rPr>
          <w:sz w:val="18"/>
          <w:szCs w:val="18"/>
        </w:rPr>
      </w:pPr>
    </w:p>
    <w:p w:rsidR="00C32D98" w:rsidRPr="00773A88" w:rsidRDefault="00C32D98" w:rsidP="00221DA3">
      <w:pPr>
        <w:jc w:val="center"/>
        <w:rPr>
          <w:sz w:val="18"/>
          <w:szCs w:val="18"/>
        </w:rPr>
      </w:pPr>
    </w:p>
    <w:p w:rsidR="00C32D98" w:rsidRPr="00773A88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módos tagbaszakadt</w:t>
      </w:r>
      <w:r w:rsidRPr="00773A88">
        <w:rPr>
          <w:b/>
          <w:i/>
        </w:rPr>
        <w:t xml:space="preserve"> sóbálvány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hiúzszemű kegyes forradalmár</w:t>
      </w:r>
    </w:p>
    <w:p w:rsidR="00C32D98" w:rsidRPr="00773A88" w:rsidRDefault="00C32D98" w:rsidP="00221DA3">
      <w:pPr>
        <w:jc w:val="center"/>
        <w:rPr>
          <w:b/>
          <w:i/>
        </w:rPr>
      </w:pPr>
      <w:r>
        <w:rPr>
          <w:b/>
          <w:i/>
        </w:rPr>
        <w:t>keresetlen hátr</w:t>
      </w:r>
      <w:r w:rsidRPr="00773A88">
        <w:rPr>
          <w:b/>
          <w:i/>
        </w:rPr>
        <w:t xml:space="preserve">ányokat </w:t>
      </w:r>
      <w:r>
        <w:rPr>
          <w:b/>
          <w:i/>
        </w:rPr>
        <w:t>huzagol</w:t>
      </w: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VISSZHANG</w:t>
      </w:r>
    </w:p>
    <w:p w:rsidR="00C32D98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</w:pPr>
      <w:r>
        <w:rPr>
          <w:sz w:val="18"/>
          <w:szCs w:val="18"/>
        </w:rPr>
        <w:t>(</w:t>
      </w:r>
      <w:r>
        <w:t xml:space="preserve">  </w:t>
      </w:r>
      <w:r>
        <w:rPr>
          <w:b/>
          <w:sz w:val="18"/>
          <w:szCs w:val="18"/>
        </w:rPr>
        <w:t>1</w:t>
      </w:r>
      <w:r>
        <w:t xml:space="preserve">  </w:t>
      </w:r>
      <w:r>
        <w:rPr>
          <w:sz w:val="18"/>
          <w:szCs w:val="18"/>
        </w:rPr>
        <w:t>)</w:t>
      </w:r>
    </w:p>
    <w:p w:rsidR="00C32D98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</w:pPr>
      <w:r>
        <w:t>közben minden sivár</w:t>
      </w:r>
    </w:p>
    <w:p w:rsidR="00C32D98" w:rsidRDefault="00C32D98" w:rsidP="00221DA3">
      <w:pPr>
        <w:jc w:val="center"/>
      </w:pPr>
      <w:r>
        <w:t>parányi óvatos veszteség</w:t>
      </w:r>
    </w:p>
    <w:p w:rsidR="00C32D98" w:rsidRDefault="00C32D98" w:rsidP="00221DA3">
      <w:pPr>
        <w:jc w:val="center"/>
        <w:rPr>
          <w:i/>
        </w:rPr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álma</w:t>
      </w:r>
      <w:r>
        <w:t xml:space="preserve"> </w:t>
      </w:r>
      <w:r>
        <w:rPr>
          <w:b/>
          <w:i/>
          <w:sz w:val="18"/>
          <w:szCs w:val="18"/>
        </w:rPr>
        <w:t>megint</w:t>
      </w:r>
      <w:r>
        <w:t xml:space="preserve"> </w:t>
      </w:r>
      <w:r>
        <w:rPr>
          <w:b/>
          <w:i/>
          <w:sz w:val="18"/>
          <w:szCs w:val="18"/>
        </w:rPr>
        <w:t>túlvirágzik</w:t>
      </w:r>
    </w:p>
    <w:p w:rsidR="00C32D98" w:rsidRDefault="00C32D98" w:rsidP="00221DA3">
      <w:pPr>
        <w:jc w:val="center"/>
      </w:pPr>
      <w:r>
        <w:t>teste felette lebeg</w:t>
      </w:r>
    </w:p>
    <w:p w:rsidR="00C32D98" w:rsidRDefault="00C32D98" w:rsidP="00221DA3">
      <w:pPr>
        <w:jc w:val="center"/>
      </w:pPr>
      <w:r>
        <w:t>napkatlanba sose néz</w:t>
      </w:r>
    </w:p>
    <w:p w:rsidR="00C32D98" w:rsidRDefault="00C32D98" w:rsidP="00221DA3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pusztító</w:t>
      </w:r>
      <w:r>
        <w:t xml:space="preserve"> </w:t>
      </w:r>
      <w:r>
        <w:rPr>
          <w:b/>
          <w:i/>
          <w:sz w:val="18"/>
          <w:szCs w:val="18"/>
        </w:rPr>
        <w:t>tűzvészre</w:t>
      </w:r>
      <w:r>
        <w:t xml:space="preserve"> </w:t>
      </w:r>
      <w:r>
        <w:rPr>
          <w:b/>
          <w:i/>
          <w:sz w:val="18"/>
          <w:szCs w:val="18"/>
        </w:rPr>
        <w:t>vár</w:t>
      </w:r>
    </w:p>
    <w:p w:rsidR="00C32D98" w:rsidRDefault="00C32D98" w:rsidP="00221DA3">
      <w:pPr>
        <w:jc w:val="center"/>
      </w:pPr>
      <w:r>
        <w:t>vén almáskertre gondol</w:t>
      </w:r>
    </w:p>
    <w:p w:rsidR="00C32D98" w:rsidRDefault="00C32D98" w:rsidP="00221DA3">
      <w:pPr>
        <w:jc w:val="center"/>
      </w:pPr>
      <w:r>
        <w:t>már képtelen tájékozódni</w:t>
      </w:r>
    </w:p>
    <w:p w:rsidR="00C32D98" w:rsidRDefault="00C32D98" w:rsidP="00221DA3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tudván</w:t>
      </w:r>
      <w:r>
        <w:t xml:space="preserve"> </w:t>
      </w:r>
      <w:r>
        <w:rPr>
          <w:b/>
          <w:i/>
          <w:sz w:val="18"/>
          <w:szCs w:val="18"/>
        </w:rPr>
        <w:t>tudja</w:t>
      </w:r>
      <w:r>
        <w:t xml:space="preserve"> </w:t>
      </w:r>
      <w:r>
        <w:rPr>
          <w:b/>
          <w:i/>
          <w:sz w:val="18"/>
          <w:szCs w:val="18"/>
        </w:rPr>
        <w:t>sorsát</w:t>
      </w:r>
    </w:p>
    <w:p w:rsidR="00C32D98" w:rsidRDefault="00C32D98" w:rsidP="00221DA3">
      <w:pPr>
        <w:jc w:val="center"/>
      </w:pPr>
      <w:r>
        <w:t>nincs honnan visszaút</w:t>
      </w:r>
    </w:p>
    <w:p w:rsidR="00C32D98" w:rsidRDefault="00C32D98" w:rsidP="00221DA3">
      <w:pPr>
        <w:jc w:val="center"/>
      </w:pPr>
      <w:r>
        <w:t>szemhéjára pengével rajzol</w:t>
      </w:r>
    </w:p>
    <w:p w:rsidR="00C32D98" w:rsidRDefault="00C32D98" w:rsidP="00221DA3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forrón</w:t>
      </w:r>
      <w:r>
        <w:t xml:space="preserve"> </w:t>
      </w:r>
      <w:r>
        <w:rPr>
          <w:b/>
          <w:i/>
          <w:sz w:val="18"/>
          <w:szCs w:val="18"/>
        </w:rPr>
        <w:t>vibráló</w:t>
      </w:r>
      <w:r>
        <w:t xml:space="preserve"> </w:t>
      </w:r>
      <w:r>
        <w:rPr>
          <w:b/>
          <w:i/>
          <w:sz w:val="18"/>
          <w:szCs w:val="18"/>
        </w:rPr>
        <w:t>koradélutánt</w:t>
      </w:r>
    </w:p>
    <w:p w:rsidR="00C32D98" w:rsidRDefault="00C32D98" w:rsidP="00221DA3">
      <w:pPr>
        <w:jc w:val="center"/>
      </w:pPr>
      <w:r>
        <w:t>valamerre mennie kell</w:t>
      </w:r>
    </w:p>
    <w:p w:rsidR="00C32D98" w:rsidRDefault="00C32D98" w:rsidP="00221DA3">
      <w:pPr>
        <w:jc w:val="center"/>
      </w:pPr>
      <w:r>
        <w:t>pille szárnyát simogatja</w:t>
      </w:r>
    </w:p>
    <w:p w:rsidR="00C32D98" w:rsidRDefault="00C32D98" w:rsidP="00221DA3">
      <w:pPr>
        <w:jc w:val="center"/>
        <w:rPr>
          <w:i/>
        </w:rPr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zsebében</w:t>
      </w:r>
      <w:r>
        <w:t xml:space="preserve"> </w:t>
      </w:r>
      <w:r>
        <w:rPr>
          <w:b/>
          <w:i/>
          <w:sz w:val="18"/>
          <w:szCs w:val="18"/>
        </w:rPr>
        <w:t>ujjnyi lámpabél</w:t>
      </w:r>
    </w:p>
    <w:p w:rsidR="00C32D98" w:rsidRDefault="00C32D98" w:rsidP="00221DA3">
      <w:pPr>
        <w:jc w:val="center"/>
      </w:pPr>
      <w:r>
        <w:t>botlik göcsörtös indákba</w:t>
      </w:r>
    </w:p>
    <w:p w:rsidR="00C32D98" w:rsidRDefault="00C32D98" w:rsidP="00221DA3">
      <w:pPr>
        <w:jc w:val="center"/>
      </w:pPr>
      <w:r>
        <w:t>fájdalmai mégis elillannak</w:t>
      </w:r>
    </w:p>
    <w:p w:rsidR="00C32D98" w:rsidRDefault="00C32D98" w:rsidP="00221DA3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katonanótát</w:t>
      </w:r>
      <w:r>
        <w:t xml:space="preserve"> </w:t>
      </w:r>
      <w:r>
        <w:rPr>
          <w:b/>
          <w:i/>
          <w:sz w:val="18"/>
          <w:szCs w:val="18"/>
        </w:rPr>
        <w:t>fűszálnak</w:t>
      </w:r>
      <w:r>
        <w:t xml:space="preserve"> </w:t>
      </w:r>
      <w:r>
        <w:rPr>
          <w:b/>
          <w:i/>
          <w:sz w:val="18"/>
          <w:szCs w:val="18"/>
        </w:rPr>
        <w:t>dúdol</w:t>
      </w:r>
    </w:p>
    <w:p w:rsidR="00C32D98" w:rsidRDefault="00C32D98" w:rsidP="00221DA3">
      <w:pPr>
        <w:jc w:val="center"/>
      </w:pPr>
      <w:r>
        <w:t>sziklák közé fészkel</w:t>
      </w:r>
    </w:p>
    <w:p w:rsidR="00C32D98" w:rsidRDefault="00C32D98" w:rsidP="00221DA3">
      <w:pPr>
        <w:jc w:val="center"/>
      </w:pPr>
      <w:r>
        <w:t>súlytalan árvasága szépül</w:t>
      </w:r>
    </w:p>
    <w:p w:rsidR="00C32D98" w:rsidRDefault="00C32D98" w:rsidP="00221DA3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tarisznya</w:t>
      </w:r>
      <w:r>
        <w:t xml:space="preserve"> </w:t>
      </w:r>
      <w:r>
        <w:rPr>
          <w:b/>
          <w:i/>
          <w:sz w:val="18"/>
          <w:szCs w:val="18"/>
        </w:rPr>
        <w:t>mellet</w:t>
      </w:r>
      <w:r>
        <w:t xml:space="preserve"> </w:t>
      </w:r>
      <w:r>
        <w:rPr>
          <w:b/>
          <w:i/>
          <w:sz w:val="18"/>
          <w:szCs w:val="18"/>
        </w:rPr>
        <w:t>háncssaru</w:t>
      </w:r>
    </w:p>
    <w:p w:rsidR="00C32D98" w:rsidRDefault="00C32D98" w:rsidP="00221DA3">
      <w:pPr>
        <w:jc w:val="center"/>
      </w:pPr>
      <w:r>
        <w:t>vértócsát imával hizlal</w:t>
      </w:r>
    </w:p>
    <w:p w:rsidR="00C32D98" w:rsidRDefault="00C32D98" w:rsidP="00221DA3">
      <w:pPr>
        <w:jc w:val="center"/>
      </w:pPr>
      <w:r>
        <w:t>jövőjét elvétve tervezi</w:t>
      </w:r>
    </w:p>
    <w:p w:rsidR="00C32D98" w:rsidRDefault="00C32D98" w:rsidP="00221DA3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rejtélyeiből</w:t>
      </w:r>
      <w:r>
        <w:t xml:space="preserve"> </w:t>
      </w:r>
      <w:r>
        <w:rPr>
          <w:b/>
          <w:i/>
          <w:sz w:val="18"/>
          <w:szCs w:val="18"/>
        </w:rPr>
        <w:t>is</w:t>
      </w:r>
      <w:r>
        <w:t xml:space="preserve"> </w:t>
      </w:r>
      <w:r>
        <w:rPr>
          <w:b/>
          <w:i/>
          <w:sz w:val="18"/>
          <w:szCs w:val="18"/>
        </w:rPr>
        <w:t>kiszorul</w:t>
      </w:r>
    </w:p>
    <w:p w:rsidR="00C32D98" w:rsidRDefault="00C32D98" w:rsidP="00221DA3">
      <w:pPr>
        <w:jc w:val="center"/>
      </w:pPr>
      <w:r>
        <w:t>háborgó tengert képzel</w:t>
      </w:r>
    </w:p>
    <w:p w:rsidR="00C32D98" w:rsidRDefault="00C32D98" w:rsidP="00221DA3">
      <w:pPr>
        <w:jc w:val="center"/>
      </w:pPr>
      <w:r>
        <w:t>kötelmes szeretetre vágyik</w:t>
      </w:r>
    </w:p>
    <w:p w:rsidR="00C32D98" w:rsidRDefault="00C32D98" w:rsidP="00221DA3">
      <w:pPr>
        <w:jc w:val="center"/>
        <w:rPr>
          <w:i/>
        </w:rPr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titkoltan</w:t>
      </w:r>
      <w:r>
        <w:t xml:space="preserve"> </w:t>
      </w:r>
      <w:r>
        <w:rPr>
          <w:b/>
          <w:i/>
          <w:sz w:val="18"/>
          <w:szCs w:val="18"/>
        </w:rPr>
        <w:t>részleges</w:t>
      </w:r>
      <w:r>
        <w:t xml:space="preserve"> </w:t>
      </w:r>
      <w:r>
        <w:rPr>
          <w:b/>
          <w:i/>
          <w:sz w:val="18"/>
          <w:szCs w:val="18"/>
        </w:rPr>
        <w:t>aggodalom</w:t>
      </w:r>
    </w:p>
    <w:p w:rsidR="00C32D98" w:rsidRDefault="00C32D98" w:rsidP="00221DA3">
      <w:pPr>
        <w:jc w:val="center"/>
        <w:rPr>
          <w:i/>
        </w:rPr>
      </w:pPr>
      <w:r>
        <w:t>hibátlan sugallatot keres</w:t>
      </w:r>
    </w:p>
    <w:p w:rsidR="00C32D98" w:rsidRDefault="00C32D98" w:rsidP="00221DA3">
      <w:pPr>
        <w:jc w:val="center"/>
        <w:rPr>
          <w:i/>
        </w:rPr>
      </w:pPr>
      <w:r>
        <w:t>megjelölt napi bölcsessége</w:t>
      </w:r>
    </w:p>
    <w:p w:rsidR="00C32D98" w:rsidRDefault="00C32D98" w:rsidP="00221DA3">
      <w:pPr>
        <w:tabs>
          <w:tab w:val="left" w:pos="8640"/>
        </w:tabs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árokszélen</w:t>
      </w:r>
      <w:r>
        <w:t xml:space="preserve"> </w:t>
      </w:r>
      <w:r>
        <w:rPr>
          <w:b/>
          <w:i/>
          <w:sz w:val="18"/>
          <w:szCs w:val="18"/>
        </w:rPr>
        <w:t>sem</w:t>
      </w:r>
      <w:r>
        <w:t xml:space="preserve"> </w:t>
      </w:r>
      <w:r>
        <w:rPr>
          <w:b/>
          <w:i/>
          <w:sz w:val="18"/>
          <w:szCs w:val="18"/>
        </w:rPr>
        <w:t>lelhető</w:t>
      </w:r>
    </w:p>
    <w:p w:rsidR="00C32D98" w:rsidRDefault="00C32D98" w:rsidP="00221DA3">
      <w:pPr>
        <w:jc w:val="center"/>
      </w:pPr>
      <w:r>
        <w:t>számolt arcai szertefolynak</w:t>
      </w:r>
    </w:p>
    <w:p w:rsidR="00C32D98" w:rsidRDefault="00C32D98" w:rsidP="00221DA3">
      <w:pPr>
        <w:jc w:val="center"/>
      </w:pPr>
      <w:r>
        <w:t>felrémlik elkövetkező élete</w:t>
      </w:r>
    </w:p>
    <w:p w:rsidR="00C32D98" w:rsidRDefault="00C32D98" w:rsidP="00221DA3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huzattól</w:t>
      </w:r>
      <w:r>
        <w:t xml:space="preserve"> </w:t>
      </w:r>
      <w:r>
        <w:rPr>
          <w:b/>
          <w:i/>
          <w:sz w:val="18"/>
          <w:szCs w:val="18"/>
        </w:rPr>
        <w:t>könnyező</w:t>
      </w:r>
      <w:r>
        <w:t xml:space="preserve"> </w:t>
      </w:r>
      <w:r>
        <w:rPr>
          <w:b/>
          <w:i/>
          <w:sz w:val="18"/>
          <w:szCs w:val="18"/>
        </w:rPr>
        <w:t>tárnában</w:t>
      </w:r>
    </w:p>
    <w:p w:rsidR="00C32D98" w:rsidRDefault="00C32D98" w:rsidP="00221DA3">
      <w:pPr>
        <w:jc w:val="center"/>
      </w:pPr>
      <w:r>
        <w:t>téttelen bizalma elenyész</w:t>
      </w:r>
    </w:p>
    <w:p w:rsidR="00C32D98" w:rsidRDefault="00C32D98" w:rsidP="00221DA3">
      <w:pPr>
        <w:jc w:val="center"/>
      </w:pPr>
      <w:r>
        <w:t>becéz fonnyadó szirmokat</w:t>
      </w:r>
    </w:p>
    <w:p w:rsidR="00C32D98" w:rsidRDefault="00C32D98" w:rsidP="00221DA3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nemhogy</w:t>
      </w:r>
      <w:r>
        <w:t xml:space="preserve"> </w:t>
      </w:r>
      <w:r>
        <w:rPr>
          <w:b/>
          <w:i/>
          <w:sz w:val="18"/>
          <w:szCs w:val="18"/>
        </w:rPr>
        <w:t>rommá</w:t>
      </w:r>
      <w:r>
        <w:t xml:space="preserve"> </w:t>
      </w:r>
      <w:r>
        <w:rPr>
          <w:b/>
          <w:i/>
          <w:sz w:val="18"/>
          <w:szCs w:val="18"/>
        </w:rPr>
        <w:t>romlana</w:t>
      </w: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Pr="00E45452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Pr="00DC1835" w:rsidRDefault="00C32D98" w:rsidP="00221DA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VISSZHANG</w:t>
      </w:r>
    </w:p>
    <w:p w:rsidR="00C32D98" w:rsidRPr="0004658C" w:rsidRDefault="00C32D98" w:rsidP="00221DA3">
      <w:pPr>
        <w:jc w:val="center"/>
        <w:rPr>
          <w:sz w:val="18"/>
          <w:szCs w:val="18"/>
        </w:rPr>
      </w:pPr>
    </w:p>
    <w:p w:rsidR="00C32D98" w:rsidRPr="0004658C" w:rsidRDefault="00C32D98" w:rsidP="00221DA3">
      <w:pPr>
        <w:jc w:val="center"/>
      </w:pPr>
      <w:r w:rsidRPr="0004658C">
        <w:rPr>
          <w:sz w:val="18"/>
          <w:szCs w:val="18"/>
        </w:rPr>
        <w:t>(</w:t>
      </w:r>
      <w:r>
        <w:t xml:space="preserve">  </w:t>
      </w:r>
      <w:r w:rsidRPr="0004658C">
        <w:rPr>
          <w:b/>
          <w:sz w:val="18"/>
          <w:szCs w:val="18"/>
        </w:rPr>
        <w:t>2</w:t>
      </w:r>
      <w:r>
        <w:t xml:space="preserve">  </w:t>
      </w:r>
      <w:r>
        <w:rPr>
          <w:sz w:val="18"/>
          <w:szCs w:val="18"/>
        </w:rPr>
        <w:t>)</w:t>
      </w:r>
    </w:p>
    <w:p w:rsidR="00C32D98" w:rsidRPr="0004658C" w:rsidRDefault="00C32D98" w:rsidP="00221DA3">
      <w:pPr>
        <w:jc w:val="center"/>
        <w:rPr>
          <w:sz w:val="18"/>
          <w:szCs w:val="18"/>
        </w:rPr>
      </w:pPr>
    </w:p>
    <w:p w:rsidR="00C32D98" w:rsidRPr="0004658C" w:rsidRDefault="00C32D98" w:rsidP="00221DA3">
      <w:pPr>
        <w:jc w:val="center"/>
        <w:rPr>
          <w:sz w:val="18"/>
          <w:szCs w:val="18"/>
        </w:rPr>
      </w:pPr>
    </w:p>
    <w:p w:rsidR="00C32D98" w:rsidRPr="0004658C" w:rsidRDefault="00C32D98" w:rsidP="00221DA3">
      <w:pPr>
        <w:jc w:val="center"/>
        <w:rPr>
          <w:sz w:val="18"/>
          <w:szCs w:val="18"/>
        </w:rPr>
      </w:pPr>
    </w:p>
    <w:p w:rsidR="00C32D98" w:rsidRPr="0004658C" w:rsidRDefault="00C32D98" w:rsidP="00221DA3">
      <w:pPr>
        <w:jc w:val="center"/>
        <w:rPr>
          <w:sz w:val="18"/>
          <w:szCs w:val="18"/>
        </w:rPr>
      </w:pPr>
    </w:p>
    <w:p w:rsidR="00C32D98" w:rsidRPr="0004658C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</w:pPr>
      <w:r>
        <w:t>tornyosuló mámoros támfal</w:t>
      </w:r>
    </w:p>
    <w:p w:rsidR="00C32D98" w:rsidRDefault="00C32D98" w:rsidP="00221DA3">
      <w:pPr>
        <w:jc w:val="center"/>
      </w:pPr>
      <w:r>
        <w:t>szór gutaütéses nulláslisztet</w:t>
      </w:r>
    </w:p>
    <w:p w:rsidR="00C32D98" w:rsidRDefault="00C32D98" w:rsidP="00221DA3">
      <w:pPr>
        <w:jc w:val="center"/>
      </w:pPr>
      <w:r w:rsidRPr="00DC1835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mézes</w:t>
      </w:r>
      <w:r w:rsidRPr="00A1718C">
        <w:t xml:space="preserve"> </w:t>
      </w:r>
      <w:r w:rsidRPr="00DC1835">
        <w:rPr>
          <w:b/>
          <w:i/>
          <w:sz w:val="18"/>
          <w:szCs w:val="18"/>
        </w:rPr>
        <w:t>búcsújáró</w:t>
      </w:r>
      <w:r w:rsidRPr="00A1718C">
        <w:t xml:space="preserve"> </w:t>
      </w:r>
      <w:r>
        <w:rPr>
          <w:b/>
          <w:i/>
          <w:sz w:val="18"/>
          <w:szCs w:val="18"/>
        </w:rPr>
        <w:t>meghittség</w:t>
      </w:r>
    </w:p>
    <w:p w:rsidR="00C32D98" w:rsidRDefault="00C32D98" w:rsidP="00221DA3">
      <w:pPr>
        <w:jc w:val="center"/>
      </w:pPr>
      <w:r>
        <w:t>szomorú karmester bokrosodik</w:t>
      </w:r>
    </w:p>
    <w:p w:rsidR="00C32D98" w:rsidRDefault="00C32D98" w:rsidP="00221DA3">
      <w:pPr>
        <w:jc w:val="center"/>
      </w:pPr>
      <w:r>
        <w:t>fugáz lopakodó hajópadlót</w:t>
      </w:r>
    </w:p>
    <w:p w:rsidR="00C32D98" w:rsidRDefault="00C32D98" w:rsidP="00221DA3">
      <w:pPr>
        <w:jc w:val="center"/>
      </w:pPr>
      <w:r w:rsidRPr="00A1718C">
        <w:rPr>
          <w:rFonts w:ascii="Wide Latin" w:hAnsi="Wide Latin"/>
        </w:rPr>
        <w:t>:</w:t>
      </w:r>
      <w:r>
        <w:t xml:space="preserve">  </w:t>
      </w:r>
      <w:r w:rsidRPr="00A1718C">
        <w:rPr>
          <w:b/>
          <w:i/>
          <w:sz w:val="18"/>
          <w:szCs w:val="18"/>
        </w:rPr>
        <w:t>varsában</w:t>
      </w:r>
      <w:r w:rsidRPr="00A1718C">
        <w:t xml:space="preserve"> </w:t>
      </w:r>
      <w:r>
        <w:rPr>
          <w:b/>
          <w:i/>
          <w:sz w:val="18"/>
          <w:szCs w:val="18"/>
        </w:rPr>
        <w:t>buborék</w:t>
      </w:r>
      <w:r w:rsidRPr="00A1718C">
        <w:t xml:space="preserve"> </w:t>
      </w:r>
      <w:r>
        <w:rPr>
          <w:b/>
          <w:i/>
          <w:sz w:val="18"/>
          <w:szCs w:val="18"/>
        </w:rPr>
        <w:t>vergődik</w:t>
      </w:r>
    </w:p>
    <w:p w:rsidR="00C32D98" w:rsidRDefault="00C32D98" w:rsidP="00221DA3">
      <w:pPr>
        <w:jc w:val="center"/>
      </w:pPr>
      <w:r>
        <w:t>tébláboló szutykos lurkót</w:t>
      </w:r>
    </w:p>
    <w:p w:rsidR="00C32D98" w:rsidRDefault="00C32D98" w:rsidP="00221DA3">
      <w:pPr>
        <w:jc w:val="center"/>
      </w:pPr>
      <w:r>
        <w:t>gyilkos szélvihar perdít</w:t>
      </w:r>
    </w:p>
    <w:p w:rsidR="00C32D98" w:rsidRDefault="00C32D98" w:rsidP="00221DA3">
      <w:pPr>
        <w:jc w:val="center"/>
      </w:pPr>
      <w:r w:rsidRPr="00531131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nélkülözésben</w:t>
      </w:r>
      <w:r w:rsidRPr="00531131">
        <w:t xml:space="preserve"> </w:t>
      </w:r>
      <w:r w:rsidRPr="00531131">
        <w:rPr>
          <w:b/>
          <w:i/>
          <w:sz w:val="18"/>
          <w:szCs w:val="18"/>
        </w:rPr>
        <w:t>nincs</w:t>
      </w:r>
      <w:r w:rsidRPr="00531131">
        <w:t xml:space="preserve"> </w:t>
      </w:r>
      <w:r w:rsidRPr="00531131">
        <w:rPr>
          <w:b/>
          <w:i/>
          <w:sz w:val="18"/>
          <w:szCs w:val="18"/>
        </w:rPr>
        <w:t>hiány</w:t>
      </w:r>
    </w:p>
    <w:p w:rsidR="00C32D98" w:rsidRDefault="00C32D98" w:rsidP="00221DA3">
      <w:pPr>
        <w:jc w:val="center"/>
      </w:pPr>
      <w:r>
        <w:t>csecsemőt hangol szülőnek</w:t>
      </w:r>
    </w:p>
    <w:p w:rsidR="00C32D98" w:rsidRDefault="00C32D98" w:rsidP="00221DA3">
      <w:pPr>
        <w:jc w:val="center"/>
      </w:pPr>
      <w:r>
        <w:t>kötelez ravasz tanfolyam</w:t>
      </w:r>
    </w:p>
    <w:p w:rsidR="00C32D98" w:rsidRDefault="00C32D98" w:rsidP="00221DA3">
      <w:pPr>
        <w:jc w:val="center"/>
      </w:pPr>
      <w:r w:rsidRPr="00AA3C83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koszorús</w:t>
      </w:r>
      <w:r w:rsidRPr="000E1BA7">
        <w:t xml:space="preserve"> </w:t>
      </w:r>
      <w:r>
        <w:rPr>
          <w:b/>
          <w:i/>
          <w:sz w:val="18"/>
          <w:szCs w:val="18"/>
        </w:rPr>
        <w:t>rostély</w:t>
      </w:r>
      <w:r w:rsidRPr="00AA3C83">
        <w:t xml:space="preserve"> </w:t>
      </w:r>
      <w:r w:rsidRPr="00AA3C83">
        <w:rPr>
          <w:b/>
          <w:i/>
          <w:sz w:val="18"/>
          <w:szCs w:val="18"/>
        </w:rPr>
        <w:t>némul</w:t>
      </w:r>
    </w:p>
    <w:p w:rsidR="00C32D98" w:rsidRDefault="00C32D98" w:rsidP="00221DA3">
      <w:pPr>
        <w:jc w:val="center"/>
      </w:pPr>
      <w:r>
        <w:t>festményen tomboló vértest</w:t>
      </w:r>
    </w:p>
    <w:p w:rsidR="00C32D98" w:rsidRDefault="00C32D98" w:rsidP="00221DA3">
      <w:pPr>
        <w:jc w:val="center"/>
      </w:pPr>
      <w:r>
        <w:t>szobát aszúhabba költöztet</w:t>
      </w:r>
    </w:p>
    <w:p w:rsidR="00C32D98" w:rsidRDefault="00C32D98" w:rsidP="00221DA3">
      <w:pPr>
        <w:jc w:val="center"/>
      </w:pPr>
      <w:r w:rsidRPr="00227103">
        <w:rPr>
          <w:rFonts w:ascii="Wide Latin" w:hAnsi="Wide Latin"/>
        </w:rPr>
        <w:t>:</w:t>
      </w:r>
      <w:r>
        <w:t xml:space="preserve">  </w:t>
      </w:r>
      <w:r w:rsidRPr="00227103">
        <w:rPr>
          <w:b/>
          <w:i/>
          <w:sz w:val="18"/>
          <w:szCs w:val="18"/>
        </w:rPr>
        <w:t>lekváros</w:t>
      </w:r>
      <w:r w:rsidRPr="00227103">
        <w:t xml:space="preserve"> </w:t>
      </w:r>
      <w:r>
        <w:rPr>
          <w:b/>
          <w:i/>
          <w:sz w:val="18"/>
          <w:szCs w:val="18"/>
        </w:rPr>
        <w:t>buktába fokhagymát</w:t>
      </w:r>
    </w:p>
    <w:p w:rsidR="00C32D98" w:rsidRDefault="00C32D98" w:rsidP="00221DA3">
      <w:pPr>
        <w:jc w:val="center"/>
      </w:pPr>
      <w:r>
        <w:t>búzatáblában aranyló remény</w:t>
      </w:r>
    </w:p>
    <w:p w:rsidR="00C32D98" w:rsidRDefault="00C32D98" w:rsidP="00221DA3">
      <w:pPr>
        <w:jc w:val="center"/>
      </w:pPr>
      <w:r>
        <w:t>gyomirtót ingre permetez</w:t>
      </w:r>
    </w:p>
    <w:p w:rsidR="00C32D98" w:rsidRDefault="00C32D98" w:rsidP="00221DA3">
      <w:pPr>
        <w:jc w:val="center"/>
      </w:pPr>
      <w:r w:rsidRPr="005B53FC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szervezett</w:t>
      </w:r>
      <w:r w:rsidRPr="005B53FC">
        <w:t xml:space="preserve"> </w:t>
      </w:r>
      <w:r>
        <w:rPr>
          <w:b/>
          <w:i/>
          <w:sz w:val="18"/>
          <w:szCs w:val="18"/>
        </w:rPr>
        <w:t>uszítást</w:t>
      </w:r>
      <w:r w:rsidRPr="000E1BA7">
        <w:t xml:space="preserve"> </w:t>
      </w:r>
      <w:r>
        <w:rPr>
          <w:b/>
          <w:i/>
          <w:sz w:val="18"/>
          <w:szCs w:val="18"/>
        </w:rPr>
        <w:t>titkosít</w:t>
      </w:r>
    </w:p>
    <w:p w:rsidR="00C32D98" w:rsidRDefault="00C32D98" w:rsidP="00221DA3">
      <w:pPr>
        <w:jc w:val="center"/>
      </w:pPr>
      <w:r>
        <w:t>kutyaugatás feledtet tégelyt</w:t>
      </w:r>
    </w:p>
    <w:p w:rsidR="00C32D98" w:rsidRDefault="00C32D98" w:rsidP="00221DA3">
      <w:pPr>
        <w:jc w:val="center"/>
      </w:pPr>
      <w:r>
        <w:t>hajtincs kikötőt szellőztet</w:t>
      </w:r>
    </w:p>
    <w:p w:rsidR="00C32D98" w:rsidRDefault="00C32D98" w:rsidP="00221DA3">
      <w:pPr>
        <w:jc w:val="center"/>
      </w:pPr>
      <w:r w:rsidRPr="00D05DD0">
        <w:rPr>
          <w:rFonts w:ascii="Wide Latin" w:hAnsi="Wide Latin"/>
        </w:rPr>
        <w:t>:</w:t>
      </w:r>
      <w:r>
        <w:t xml:space="preserve">  </w:t>
      </w:r>
      <w:r w:rsidRPr="00D05DD0">
        <w:rPr>
          <w:b/>
          <w:i/>
          <w:sz w:val="18"/>
          <w:szCs w:val="18"/>
        </w:rPr>
        <w:t>hegedül</w:t>
      </w:r>
      <w:r w:rsidRPr="00D05DD0">
        <w:t xml:space="preserve"> </w:t>
      </w:r>
      <w:r w:rsidRPr="00D05DD0">
        <w:rPr>
          <w:b/>
          <w:i/>
          <w:sz w:val="18"/>
          <w:szCs w:val="18"/>
        </w:rPr>
        <w:t>szorgalmas</w:t>
      </w:r>
      <w:r w:rsidRPr="00D05DD0">
        <w:t xml:space="preserve"> </w:t>
      </w:r>
      <w:r w:rsidRPr="00D05DD0">
        <w:rPr>
          <w:b/>
          <w:i/>
          <w:sz w:val="18"/>
          <w:szCs w:val="18"/>
        </w:rPr>
        <w:t>halmaz</w:t>
      </w:r>
    </w:p>
    <w:p w:rsidR="00C32D98" w:rsidRDefault="00C32D98" w:rsidP="00221DA3">
      <w:pPr>
        <w:jc w:val="center"/>
      </w:pPr>
      <w:r>
        <w:t>forgalomnövelés munka közben</w:t>
      </w:r>
    </w:p>
    <w:p w:rsidR="00C32D98" w:rsidRDefault="00C32D98" w:rsidP="00221DA3">
      <w:pPr>
        <w:jc w:val="center"/>
      </w:pPr>
      <w:r>
        <w:t>bérfelhőt mos vitorlavászon</w:t>
      </w:r>
    </w:p>
    <w:p w:rsidR="00C32D98" w:rsidRDefault="00C32D98" w:rsidP="00221DA3">
      <w:pPr>
        <w:jc w:val="center"/>
      </w:pPr>
      <w:r w:rsidRPr="00F42190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féltékenység</w:t>
      </w:r>
      <w:r w:rsidRPr="005F38FE">
        <w:t xml:space="preserve"> </w:t>
      </w:r>
      <w:r>
        <w:rPr>
          <w:b/>
          <w:i/>
          <w:sz w:val="18"/>
          <w:szCs w:val="18"/>
        </w:rPr>
        <w:t>kelt</w:t>
      </w:r>
      <w:r w:rsidRPr="005F38FE">
        <w:t xml:space="preserve"> </w:t>
      </w:r>
      <w:r>
        <w:rPr>
          <w:b/>
          <w:i/>
          <w:sz w:val="18"/>
          <w:szCs w:val="18"/>
        </w:rPr>
        <w:t>visszatetszést</w:t>
      </w:r>
    </w:p>
    <w:p w:rsidR="00C32D98" w:rsidRDefault="00C32D98" w:rsidP="00221DA3">
      <w:pPr>
        <w:jc w:val="center"/>
      </w:pPr>
      <w:r w:rsidRPr="00F42190">
        <w:t xml:space="preserve">megfelelő </w:t>
      </w:r>
      <w:r>
        <w:t xml:space="preserve">részes </w:t>
      </w:r>
      <w:r w:rsidRPr="00F42190">
        <w:t>sorrendben</w:t>
      </w:r>
    </w:p>
    <w:p w:rsidR="00C32D98" w:rsidRDefault="00C32D98" w:rsidP="00221DA3">
      <w:pPr>
        <w:jc w:val="center"/>
      </w:pPr>
      <w:r>
        <w:t>becslés keresztez bírálatot</w:t>
      </w:r>
    </w:p>
    <w:p w:rsidR="00C32D98" w:rsidRDefault="00C32D98" w:rsidP="00221DA3">
      <w:pPr>
        <w:jc w:val="center"/>
      </w:pPr>
      <w:r w:rsidRPr="00F42190">
        <w:rPr>
          <w:rFonts w:ascii="Wide Latin" w:hAnsi="Wide Latin"/>
        </w:rPr>
        <w:t>:</w:t>
      </w:r>
      <w:r>
        <w:t xml:space="preserve">  </w:t>
      </w:r>
      <w:r w:rsidRPr="00F42190">
        <w:rPr>
          <w:b/>
          <w:i/>
          <w:sz w:val="18"/>
          <w:szCs w:val="18"/>
        </w:rPr>
        <w:t>mély</w:t>
      </w:r>
      <w:r>
        <w:rPr>
          <w:b/>
          <w:i/>
          <w:sz w:val="18"/>
          <w:szCs w:val="18"/>
        </w:rPr>
        <w:t>re vetített</w:t>
      </w:r>
      <w:r w:rsidRPr="00A02210">
        <w:t xml:space="preserve"> </w:t>
      </w:r>
      <w:r w:rsidRPr="00F42190">
        <w:rPr>
          <w:b/>
          <w:i/>
          <w:sz w:val="18"/>
          <w:szCs w:val="18"/>
        </w:rPr>
        <w:t>ragaszkod</w:t>
      </w:r>
      <w:r>
        <w:rPr>
          <w:b/>
          <w:i/>
          <w:sz w:val="18"/>
          <w:szCs w:val="18"/>
        </w:rPr>
        <w:t>ás</w:t>
      </w:r>
    </w:p>
    <w:p w:rsidR="00C32D98" w:rsidRDefault="00C32D98" w:rsidP="00221DA3">
      <w:pPr>
        <w:jc w:val="center"/>
      </w:pPr>
      <w:r>
        <w:t>módosul szakaszos fürdőház</w:t>
      </w:r>
    </w:p>
    <w:p w:rsidR="00C32D98" w:rsidRDefault="00C32D98" w:rsidP="00221DA3">
      <w:pPr>
        <w:jc w:val="center"/>
      </w:pPr>
      <w:r>
        <w:t>kilépés előtt nyeremény</w:t>
      </w:r>
    </w:p>
    <w:p w:rsidR="00C32D98" w:rsidRDefault="00C32D98" w:rsidP="00221DA3">
      <w:pPr>
        <w:jc w:val="center"/>
      </w:pPr>
      <w:r w:rsidRPr="00A02210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számozott</w:t>
      </w:r>
      <w:r w:rsidRPr="00A02210">
        <w:t xml:space="preserve"> </w:t>
      </w:r>
      <w:r w:rsidRPr="00A02210">
        <w:rPr>
          <w:b/>
          <w:i/>
          <w:sz w:val="18"/>
          <w:szCs w:val="18"/>
        </w:rPr>
        <w:t>fegyver</w:t>
      </w:r>
      <w:r w:rsidRPr="00411562">
        <w:t xml:space="preserve"> </w:t>
      </w:r>
      <w:r>
        <w:rPr>
          <w:b/>
          <w:i/>
          <w:sz w:val="18"/>
          <w:szCs w:val="18"/>
        </w:rPr>
        <w:t>zsírpapírban</w:t>
      </w:r>
    </w:p>
    <w:p w:rsidR="00C32D98" w:rsidRDefault="00C32D98" w:rsidP="00221DA3">
      <w:pPr>
        <w:jc w:val="center"/>
      </w:pPr>
      <w:r>
        <w:t>szeplős borostás szereparc</w:t>
      </w:r>
    </w:p>
    <w:p w:rsidR="00C32D98" w:rsidRDefault="00C32D98" w:rsidP="00221DA3">
      <w:pPr>
        <w:jc w:val="center"/>
      </w:pPr>
      <w:r>
        <w:t>sínpártól szökell sínpárig</w:t>
      </w:r>
    </w:p>
    <w:p w:rsidR="00C32D98" w:rsidRDefault="00C32D98" w:rsidP="00221DA3">
      <w:pPr>
        <w:jc w:val="center"/>
      </w:pPr>
      <w:r w:rsidRPr="0057045D">
        <w:rPr>
          <w:rFonts w:ascii="Wide Latin" w:hAnsi="Wide Latin"/>
        </w:rPr>
        <w:t>:</w:t>
      </w:r>
      <w:r>
        <w:t xml:space="preserve">  </w:t>
      </w:r>
      <w:r w:rsidRPr="006A0060">
        <w:rPr>
          <w:b/>
          <w:i/>
          <w:sz w:val="18"/>
          <w:szCs w:val="18"/>
        </w:rPr>
        <w:t>lehulló</w:t>
      </w:r>
      <w:r w:rsidRPr="006A0060">
        <w:t xml:space="preserve"> </w:t>
      </w:r>
      <w:r w:rsidRPr="006A0060">
        <w:rPr>
          <w:b/>
          <w:i/>
          <w:sz w:val="18"/>
          <w:szCs w:val="18"/>
        </w:rPr>
        <w:t>takarás</w:t>
      </w:r>
      <w:r w:rsidRPr="006A0060">
        <w:t xml:space="preserve"> </w:t>
      </w:r>
      <w:r w:rsidRPr="006A0060">
        <w:rPr>
          <w:b/>
          <w:i/>
          <w:sz w:val="18"/>
          <w:szCs w:val="18"/>
        </w:rPr>
        <w:t>szembesít</w:t>
      </w:r>
    </w:p>
    <w:p w:rsidR="00C32D98" w:rsidRDefault="00C32D98" w:rsidP="00221DA3">
      <w:pPr>
        <w:jc w:val="center"/>
      </w:pPr>
      <w:r>
        <w:t>koholmányt hárító tiltakozás</w:t>
      </w:r>
    </w:p>
    <w:p w:rsidR="00C32D98" w:rsidRDefault="00C32D98" w:rsidP="00221DA3">
      <w:pPr>
        <w:jc w:val="center"/>
      </w:pPr>
      <w:r>
        <w:t>tönkretett életet viszonyít</w:t>
      </w:r>
    </w:p>
    <w:p w:rsidR="00C32D98" w:rsidRDefault="00C32D98" w:rsidP="00320C3E">
      <w:pPr>
        <w:jc w:val="center"/>
        <w:rPr>
          <w:b/>
          <w:i/>
          <w:sz w:val="18"/>
          <w:szCs w:val="18"/>
        </w:rPr>
      </w:pPr>
      <w:r w:rsidRPr="0057045D">
        <w:rPr>
          <w:rFonts w:ascii="Wide Latin" w:hAnsi="Wide Latin"/>
        </w:rPr>
        <w:t>:</w:t>
      </w:r>
      <w:r>
        <w:t xml:space="preserve">  </w:t>
      </w:r>
      <w:r w:rsidRPr="006A0060">
        <w:rPr>
          <w:b/>
          <w:i/>
          <w:sz w:val="18"/>
          <w:szCs w:val="18"/>
        </w:rPr>
        <w:t>gyúanyagból</w:t>
      </w:r>
      <w:r w:rsidRPr="006A0060">
        <w:t xml:space="preserve"> </w:t>
      </w:r>
      <w:r w:rsidRPr="006A0060">
        <w:rPr>
          <w:b/>
          <w:i/>
          <w:sz w:val="18"/>
          <w:szCs w:val="18"/>
        </w:rPr>
        <w:t>kiforgó</w:t>
      </w:r>
      <w:r w:rsidRPr="006A0060">
        <w:t xml:space="preserve"> </w:t>
      </w:r>
      <w:r>
        <w:rPr>
          <w:b/>
          <w:i/>
          <w:sz w:val="18"/>
          <w:szCs w:val="18"/>
        </w:rPr>
        <w:t>szégyen</w:t>
      </w:r>
    </w:p>
    <w:p w:rsidR="00C32D98" w:rsidRDefault="00C32D98" w:rsidP="00320C3E">
      <w:pPr>
        <w:jc w:val="center"/>
      </w:pPr>
    </w:p>
    <w:p w:rsidR="00C32D98" w:rsidRDefault="00C32D98" w:rsidP="00320C3E">
      <w:pPr>
        <w:jc w:val="center"/>
      </w:pPr>
    </w:p>
    <w:p w:rsidR="00C32D98" w:rsidRDefault="00C32D98" w:rsidP="00320C3E">
      <w:pPr>
        <w:jc w:val="center"/>
      </w:pPr>
    </w:p>
    <w:p w:rsidR="00C32D98" w:rsidRDefault="00C32D98" w:rsidP="00320C3E">
      <w:pPr>
        <w:jc w:val="center"/>
      </w:pPr>
    </w:p>
    <w:p w:rsidR="00C32D98" w:rsidRDefault="00C32D98" w:rsidP="00320C3E">
      <w:pPr>
        <w:jc w:val="center"/>
      </w:pPr>
    </w:p>
    <w:p w:rsidR="00C32D98" w:rsidRDefault="00C32D98" w:rsidP="00320C3E">
      <w:pPr>
        <w:jc w:val="center"/>
      </w:pPr>
    </w:p>
    <w:p w:rsidR="00C32D98" w:rsidRPr="00320C3E" w:rsidRDefault="00C32D98" w:rsidP="00320C3E">
      <w:pPr>
        <w:jc w:val="center"/>
      </w:pPr>
    </w:p>
    <w:p w:rsidR="00C32D98" w:rsidRPr="00401723" w:rsidRDefault="00C32D98" w:rsidP="00221DA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VISSZHANG</w:t>
      </w:r>
    </w:p>
    <w:p w:rsidR="00C32D98" w:rsidRPr="00775DC3" w:rsidRDefault="00C32D98" w:rsidP="00221DA3">
      <w:pPr>
        <w:jc w:val="center"/>
        <w:rPr>
          <w:sz w:val="18"/>
          <w:szCs w:val="18"/>
        </w:rPr>
      </w:pPr>
    </w:p>
    <w:p w:rsidR="00C32D98" w:rsidRPr="00775DC3" w:rsidRDefault="00C32D98" w:rsidP="00221DA3">
      <w:pPr>
        <w:jc w:val="center"/>
      </w:pPr>
      <w:r w:rsidRPr="00775DC3">
        <w:rPr>
          <w:sz w:val="18"/>
          <w:szCs w:val="18"/>
        </w:rPr>
        <w:t>(</w:t>
      </w:r>
      <w:r>
        <w:t xml:space="preserve">  </w:t>
      </w:r>
      <w:r w:rsidRPr="00775DC3">
        <w:rPr>
          <w:b/>
          <w:sz w:val="18"/>
          <w:szCs w:val="18"/>
        </w:rPr>
        <w:t>3</w:t>
      </w:r>
      <w:r>
        <w:t xml:space="preserve">  </w:t>
      </w:r>
      <w:r w:rsidRPr="00775DC3">
        <w:rPr>
          <w:sz w:val="18"/>
          <w:szCs w:val="18"/>
        </w:rPr>
        <w:t>)</w:t>
      </w:r>
    </w:p>
    <w:p w:rsidR="00C32D98" w:rsidRPr="00775DC3" w:rsidRDefault="00C32D98" w:rsidP="00221DA3">
      <w:pPr>
        <w:jc w:val="center"/>
        <w:rPr>
          <w:sz w:val="18"/>
          <w:szCs w:val="18"/>
        </w:rPr>
      </w:pPr>
    </w:p>
    <w:p w:rsidR="00C32D98" w:rsidRPr="00775DC3" w:rsidRDefault="00C32D98" w:rsidP="00221DA3">
      <w:pPr>
        <w:jc w:val="center"/>
        <w:rPr>
          <w:sz w:val="18"/>
          <w:szCs w:val="18"/>
        </w:rPr>
      </w:pPr>
    </w:p>
    <w:p w:rsidR="00C32D98" w:rsidRPr="00775DC3" w:rsidRDefault="00C32D98" w:rsidP="00221DA3">
      <w:pPr>
        <w:jc w:val="center"/>
        <w:rPr>
          <w:sz w:val="18"/>
          <w:szCs w:val="18"/>
        </w:rPr>
      </w:pPr>
    </w:p>
    <w:p w:rsidR="00C32D98" w:rsidRPr="00775DC3" w:rsidRDefault="00C32D98" w:rsidP="00221DA3">
      <w:pPr>
        <w:jc w:val="center"/>
        <w:rPr>
          <w:sz w:val="18"/>
          <w:szCs w:val="18"/>
        </w:rPr>
      </w:pPr>
    </w:p>
    <w:p w:rsidR="00C32D98" w:rsidRPr="00775DC3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</w:pPr>
      <w:r>
        <w:t>félemlített rövidlistás űrlap</w:t>
      </w:r>
    </w:p>
    <w:p w:rsidR="00C32D98" w:rsidRDefault="00C32D98" w:rsidP="00221DA3">
      <w:pPr>
        <w:jc w:val="center"/>
      </w:pPr>
      <w:r>
        <w:t>hanggránát füstjében szűzsarló</w:t>
      </w:r>
    </w:p>
    <w:p w:rsidR="00C32D98" w:rsidRDefault="00C32D98" w:rsidP="00221DA3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árnyalt</w:t>
      </w:r>
      <w:r w:rsidRPr="00574D71">
        <w:t xml:space="preserve"> </w:t>
      </w:r>
      <w:r>
        <w:rPr>
          <w:b/>
          <w:i/>
          <w:sz w:val="18"/>
          <w:szCs w:val="18"/>
        </w:rPr>
        <w:t>néma</w:t>
      </w:r>
      <w:r w:rsidRPr="00ED34AC">
        <w:t xml:space="preserve"> </w:t>
      </w:r>
      <w:r>
        <w:rPr>
          <w:b/>
          <w:i/>
          <w:sz w:val="18"/>
          <w:szCs w:val="18"/>
        </w:rPr>
        <w:t>tenyészet</w:t>
      </w:r>
    </w:p>
    <w:p w:rsidR="00C32D98" w:rsidRDefault="00C32D98" w:rsidP="00221DA3">
      <w:pPr>
        <w:jc w:val="center"/>
      </w:pPr>
      <w:r>
        <w:t>megannyi páncélozott jármű</w:t>
      </w:r>
    </w:p>
    <w:p w:rsidR="00C32D98" w:rsidRDefault="00C32D98" w:rsidP="00221DA3">
      <w:pPr>
        <w:jc w:val="center"/>
      </w:pPr>
      <w:r>
        <w:t>számlálhatatlan tiltott útvonal</w:t>
      </w:r>
    </w:p>
    <w:p w:rsidR="00C32D98" w:rsidRDefault="00C32D98" w:rsidP="00221DA3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 w:rsidRPr="00210C67">
        <w:rPr>
          <w:b/>
          <w:i/>
          <w:sz w:val="18"/>
          <w:szCs w:val="18"/>
        </w:rPr>
        <w:t>másod</w:t>
      </w:r>
      <w:r>
        <w:rPr>
          <w:b/>
          <w:i/>
          <w:sz w:val="18"/>
          <w:szCs w:val="18"/>
        </w:rPr>
        <w:t>kézből</w:t>
      </w:r>
      <w:r>
        <w:t xml:space="preserve"> </w:t>
      </w:r>
      <w:r>
        <w:rPr>
          <w:b/>
          <w:i/>
          <w:sz w:val="18"/>
          <w:szCs w:val="18"/>
        </w:rPr>
        <w:t>fedett</w:t>
      </w:r>
      <w:r w:rsidRPr="00574D71">
        <w:t xml:space="preserve"> </w:t>
      </w:r>
      <w:r>
        <w:rPr>
          <w:b/>
          <w:i/>
          <w:sz w:val="18"/>
          <w:szCs w:val="18"/>
        </w:rPr>
        <w:t>árvalányhaj</w:t>
      </w:r>
    </w:p>
    <w:p w:rsidR="00C32D98" w:rsidRDefault="00C32D98" w:rsidP="00221DA3">
      <w:pPr>
        <w:jc w:val="center"/>
      </w:pPr>
      <w:r>
        <w:t>fontos védelem lemaradásban</w:t>
      </w:r>
    </w:p>
    <w:p w:rsidR="00C32D98" w:rsidRDefault="00C32D98" w:rsidP="00221DA3">
      <w:pPr>
        <w:jc w:val="center"/>
      </w:pPr>
      <w:r>
        <w:t xml:space="preserve"> vezetőszáron kötelező lövés</w:t>
      </w:r>
    </w:p>
    <w:p w:rsidR="00C32D98" w:rsidRDefault="00C32D98" w:rsidP="00221DA3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 w:rsidRPr="00210C67">
        <w:rPr>
          <w:b/>
          <w:i/>
          <w:sz w:val="18"/>
          <w:szCs w:val="18"/>
        </w:rPr>
        <w:t>minden</w:t>
      </w:r>
      <w:r w:rsidRPr="005B5F7B">
        <w:t xml:space="preserve"> </w:t>
      </w:r>
      <w:r w:rsidRPr="00210C67">
        <w:rPr>
          <w:b/>
          <w:i/>
          <w:sz w:val="18"/>
          <w:szCs w:val="18"/>
        </w:rPr>
        <w:t>éjjel</w:t>
      </w:r>
      <w:r w:rsidRPr="005B5F7B">
        <w:t xml:space="preserve"> </w:t>
      </w:r>
      <w:r w:rsidRPr="00210C67">
        <w:rPr>
          <w:b/>
          <w:i/>
          <w:sz w:val="18"/>
          <w:szCs w:val="18"/>
        </w:rPr>
        <w:t>áramszünet</w:t>
      </w:r>
    </w:p>
    <w:p w:rsidR="00C32D98" w:rsidRDefault="00C32D98" w:rsidP="00221DA3">
      <w:pPr>
        <w:jc w:val="center"/>
      </w:pPr>
      <w:r>
        <w:t>úgy tűnik átlényegülés</w:t>
      </w:r>
    </w:p>
    <w:p w:rsidR="00C32D98" w:rsidRDefault="00C32D98" w:rsidP="00221DA3">
      <w:pPr>
        <w:jc w:val="center"/>
      </w:pPr>
      <w:r>
        <w:t>feleslegesen nyitott élet</w:t>
      </w:r>
    </w:p>
    <w:p w:rsidR="00C32D98" w:rsidRDefault="00C32D98" w:rsidP="00221DA3">
      <w:pPr>
        <w:jc w:val="center"/>
      </w:pPr>
      <w:r w:rsidRPr="006333B5">
        <w:rPr>
          <w:rFonts w:ascii="Wide Latin" w:hAnsi="Wide Latin"/>
        </w:rPr>
        <w:t>:</w:t>
      </w:r>
      <w:r>
        <w:t xml:space="preserve">  </w:t>
      </w:r>
      <w:r w:rsidRPr="006333B5">
        <w:rPr>
          <w:b/>
          <w:i/>
          <w:sz w:val="18"/>
          <w:szCs w:val="18"/>
        </w:rPr>
        <w:t>végtére</w:t>
      </w:r>
      <w:r>
        <w:t xml:space="preserve"> </w:t>
      </w:r>
      <w:r w:rsidRPr="006333B5">
        <w:rPr>
          <w:b/>
          <w:i/>
          <w:sz w:val="18"/>
          <w:szCs w:val="18"/>
        </w:rPr>
        <w:t>megjelölt</w:t>
      </w:r>
      <w:r w:rsidRPr="005B5F7B">
        <w:t xml:space="preserve"> </w:t>
      </w:r>
      <w:r w:rsidRPr="006333B5">
        <w:rPr>
          <w:b/>
          <w:i/>
          <w:sz w:val="18"/>
          <w:szCs w:val="18"/>
        </w:rPr>
        <w:t>térké</w:t>
      </w:r>
      <w:r>
        <w:rPr>
          <w:b/>
          <w:i/>
          <w:sz w:val="18"/>
          <w:szCs w:val="18"/>
        </w:rPr>
        <w:t>p</w:t>
      </w:r>
    </w:p>
    <w:p w:rsidR="00C32D98" w:rsidRDefault="00C32D98" w:rsidP="00221DA3">
      <w:pPr>
        <w:jc w:val="center"/>
      </w:pPr>
      <w:r>
        <w:t>aszályos völgyben akadály</w:t>
      </w:r>
    </w:p>
    <w:p w:rsidR="00C32D98" w:rsidRDefault="00C32D98" w:rsidP="00221DA3">
      <w:pPr>
        <w:jc w:val="center"/>
      </w:pPr>
      <w:r>
        <w:t>mélység nélküli hegyomlás</w:t>
      </w:r>
    </w:p>
    <w:p w:rsidR="00C32D98" w:rsidRDefault="00C32D98" w:rsidP="00221DA3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befőttesüveg</w:t>
      </w:r>
      <w:r w:rsidRPr="005B5F7B">
        <w:t xml:space="preserve"> </w:t>
      </w:r>
      <w:r>
        <w:rPr>
          <w:b/>
          <w:i/>
          <w:sz w:val="18"/>
          <w:szCs w:val="18"/>
        </w:rPr>
        <w:t>csurig</w:t>
      </w:r>
      <w:r w:rsidRPr="005B5F7B">
        <w:t xml:space="preserve"> </w:t>
      </w:r>
      <w:r>
        <w:rPr>
          <w:b/>
          <w:i/>
          <w:sz w:val="18"/>
          <w:szCs w:val="18"/>
        </w:rPr>
        <w:t>fénnyel</w:t>
      </w:r>
    </w:p>
    <w:p w:rsidR="00C32D98" w:rsidRDefault="00C32D98" w:rsidP="00221DA3">
      <w:pPr>
        <w:jc w:val="center"/>
      </w:pPr>
      <w:r>
        <w:t>tovatűnt teljes megvilágosodás</w:t>
      </w:r>
    </w:p>
    <w:p w:rsidR="00C32D98" w:rsidRDefault="00C32D98" w:rsidP="00221DA3">
      <w:pPr>
        <w:jc w:val="center"/>
      </w:pPr>
      <w:r>
        <w:t>áthallás becsukott szemmel</w:t>
      </w:r>
    </w:p>
    <w:p w:rsidR="00C32D98" w:rsidRDefault="00C32D98" w:rsidP="00221DA3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másutt</w:t>
      </w:r>
      <w:r w:rsidRPr="005B5F7B">
        <w:t xml:space="preserve"> </w:t>
      </w:r>
      <w:r>
        <w:rPr>
          <w:b/>
          <w:i/>
          <w:sz w:val="18"/>
          <w:szCs w:val="18"/>
        </w:rPr>
        <w:t>hajlongó</w:t>
      </w:r>
      <w:r w:rsidRPr="005B5F7B">
        <w:t xml:space="preserve"> </w:t>
      </w:r>
      <w:r>
        <w:rPr>
          <w:b/>
          <w:i/>
          <w:sz w:val="18"/>
          <w:szCs w:val="18"/>
        </w:rPr>
        <w:t>győztes</w:t>
      </w:r>
    </w:p>
    <w:p w:rsidR="00C32D98" w:rsidRDefault="00C32D98" w:rsidP="00221DA3">
      <w:pPr>
        <w:jc w:val="center"/>
      </w:pPr>
      <w:r>
        <w:t>szapora tollfosztott titok</w:t>
      </w:r>
    </w:p>
    <w:p w:rsidR="00C32D98" w:rsidRDefault="00C32D98" w:rsidP="00221DA3">
      <w:pPr>
        <w:jc w:val="center"/>
      </w:pPr>
      <w:r>
        <w:t>fészerben aggódó nyugalom</w:t>
      </w:r>
    </w:p>
    <w:p w:rsidR="00C32D98" w:rsidRDefault="00C32D98" w:rsidP="00221DA3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részeg</w:t>
      </w:r>
      <w:r w:rsidRPr="005B5F7B">
        <w:t xml:space="preserve"> </w:t>
      </w:r>
      <w:r>
        <w:rPr>
          <w:b/>
          <w:i/>
          <w:sz w:val="18"/>
          <w:szCs w:val="18"/>
        </w:rPr>
        <w:t>bolygó</w:t>
      </w:r>
      <w:r w:rsidRPr="005B5F7B">
        <w:t xml:space="preserve"> </w:t>
      </w:r>
      <w:r>
        <w:rPr>
          <w:b/>
          <w:i/>
          <w:sz w:val="18"/>
          <w:szCs w:val="18"/>
        </w:rPr>
        <w:t>kóvályog</w:t>
      </w:r>
    </w:p>
    <w:p w:rsidR="00C32D98" w:rsidRDefault="00C32D98" w:rsidP="00221DA3">
      <w:pPr>
        <w:jc w:val="center"/>
      </w:pPr>
      <w:r>
        <w:t>nincs szomorú kárpitszög</w:t>
      </w:r>
    </w:p>
    <w:p w:rsidR="00C32D98" w:rsidRDefault="00C32D98" w:rsidP="00221DA3">
      <w:pPr>
        <w:jc w:val="center"/>
      </w:pPr>
      <w:r>
        <w:t>láthatatlan jégesőben bála</w:t>
      </w:r>
    </w:p>
    <w:p w:rsidR="00C32D98" w:rsidRDefault="00C32D98" w:rsidP="00221DA3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hátrálva</w:t>
      </w:r>
      <w:r w:rsidRPr="006A1F59">
        <w:t xml:space="preserve"> </w:t>
      </w:r>
      <w:r>
        <w:rPr>
          <w:b/>
          <w:i/>
          <w:sz w:val="18"/>
          <w:szCs w:val="18"/>
        </w:rPr>
        <w:t>haladó</w:t>
      </w:r>
      <w:r w:rsidRPr="006A1F59">
        <w:t xml:space="preserve"> </w:t>
      </w:r>
      <w:r>
        <w:rPr>
          <w:b/>
          <w:i/>
          <w:sz w:val="18"/>
          <w:szCs w:val="18"/>
        </w:rPr>
        <w:t>jelteljesség</w:t>
      </w:r>
    </w:p>
    <w:p w:rsidR="00C32D98" w:rsidRDefault="00C32D98" w:rsidP="00221DA3">
      <w:pPr>
        <w:jc w:val="center"/>
      </w:pPr>
      <w:r>
        <w:t>bizonyosan lesz csodatétel</w:t>
      </w:r>
    </w:p>
    <w:p w:rsidR="00C32D98" w:rsidRDefault="00C32D98" w:rsidP="00221DA3">
      <w:pPr>
        <w:jc w:val="center"/>
      </w:pPr>
      <w:r>
        <w:t>kényszer nélkül osztott</w:t>
      </w:r>
    </w:p>
    <w:p w:rsidR="00C32D98" w:rsidRDefault="00C32D98" w:rsidP="00221DA3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szánalmas másolt</w:t>
      </w:r>
      <w:r w:rsidRPr="00F1121D">
        <w:rPr>
          <w:b/>
          <w:i/>
          <w:sz w:val="18"/>
          <w:szCs w:val="18"/>
        </w:rPr>
        <w:t xml:space="preserve"> gondola</w:t>
      </w:r>
    </w:p>
    <w:p w:rsidR="00C32D98" w:rsidRDefault="00C32D98" w:rsidP="00221DA3">
      <w:pPr>
        <w:jc w:val="center"/>
      </w:pPr>
      <w:r>
        <w:t>szokott szomjúság naponta</w:t>
      </w:r>
    </w:p>
    <w:p w:rsidR="00C32D98" w:rsidRDefault="00C32D98" w:rsidP="00221DA3">
      <w:pPr>
        <w:jc w:val="center"/>
      </w:pPr>
      <w:r>
        <w:t>méltán elnyert büntetés</w:t>
      </w:r>
    </w:p>
    <w:p w:rsidR="00C32D98" w:rsidRDefault="00C32D98" w:rsidP="00221DA3">
      <w:pPr>
        <w:jc w:val="center"/>
      </w:pPr>
      <w:r w:rsidRPr="00503B9B">
        <w:rPr>
          <w:rFonts w:ascii="Wide Latin" w:hAnsi="Wide Latin"/>
        </w:rPr>
        <w:t>:</w:t>
      </w:r>
      <w:r>
        <w:t xml:space="preserve">  </w:t>
      </w:r>
      <w:r w:rsidRPr="006A1F59">
        <w:rPr>
          <w:b/>
          <w:i/>
          <w:sz w:val="18"/>
          <w:szCs w:val="18"/>
        </w:rPr>
        <w:t>homokban</w:t>
      </w:r>
      <w:r w:rsidRPr="006A1F59">
        <w:t xml:space="preserve"> </w:t>
      </w:r>
      <w:r w:rsidRPr="006A1F59">
        <w:rPr>
          <w:b/>
          <w:i/>
          <w:sz w:val="18"/>
          <w:szCs w:val="18"/>
        </w:rPr>
        <w:t>félele</w:t>
      </w:r>
      <w:r>
        <w:rPr>
          <w:b/>
          <w:i/>
          <w:sz w:val="18"/>
          <w:szCs w:val="18"/>
        </w:rPr>
        <w:t>m</w:t>
      </w:r>
      <w:r w:rsidRPr="006A1F59">
        <w:t xml:space="preserve"> </w:t>
      </w:r>
      <w:r>
        <w:rPr>
          <w:b/>
          <w:i/>
          <w:sz w:val="18"/>
          <w:szCs w:val="18"/>
        </w:rPr>
        <w:t>hervad</w:t>
      </w:r>
    </w:p>
    <w:p w:rsidR="00C32D98" w:rsidRDefault="00C32D98" w:rsidP="00221DA3">
      <w:pPr>
        <w:jc w:val="center"/>
      </w:pPr>
      <w:r>
        <w:t>tevékenyen illeszkedő horgony</w:t>
      </w:r>
    </w:p>
    <w:p w:rsidR="00C32D98" w:rsidRDefault="00C32D98" w:rsidP="00221DA3">
      <w:pPr>
        <w:jc w:val="center"/>
      </w:pPr>
      <w:r>
        <w:t>magányos életlen vadásztőr</w:t>
      </w:r>
    </w:p>
    <w:p w:rsidR="00C32D98" w:rsidRDefault="00C32D98" w:rsidP="00221DA3">
      <w:pPr>
        <w:jc w:val="center"/>
      </w:pPr>
      <w:r w:rsidRPr="00C37E1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fizetett</w:t>
      </w:r>
      <w:r w:rsidRPr="008A0F07">
        <w:t xml:space="preserve"> </w:t>
      </w:r>
      <w:r>
        <w:rPr>
          <w:b/>
          <w:i/>
          <w:sz w:val="18"/>
          <w:szCs w:val="18"/>
        </w:rPr>
        <w:t>teremőr</w:t>
      </w:r>
      <w:r w:rsidRPr="00780867">
        <w:t xml:space="preserve"> </w:t>
      </w:r>
      <w:r w:rsidRPr="00780867">
        <w:rPr>
          <w:b/>
          <w:i/>
          <w:sz w:val="18"/>
          <w:szCs w:val="18"/>
        </w:rPr>
        <w:t>sehol</w:t>
      </w:r>
    </w:p>
    <w:p w:rsidR="00C32D98" w:rsidRDefault="00C32D98" w:rsidP="00221DA3">
      <w:pPr>
        <w:jc w:val="center"/>
      </w:pPr>
      <w:r>
        <w:t>énekhang cserél fűzőt</w:t>
      </w:r>
    </w:p>
    <w:p w:rsidR="00C32D98" w:rsidRDefault="00C32D98" w:rsidP="00221DA3">
      <w:pPr>
        <w:jc w:val="center"/>
      </w:pPr>
      <w:r>
        <w:t>hiába suhog hajnalhatalom</w:t>
      </w:r>
    </w:p>
    <w:p w:rsidR="00C32D98" w:rsidRDefault="00C32D98" w:rsidP="00221DA3">
      <w:pPr>
        <w:jc w:val="center"/>
      </w:pPr>
      <w:r w:rsidRPr="008F5992">
        <w:rPr>
          <w:rFonts w:ascii="Wide Latin" w:hAnsi="Wide Latin"/>
        </w:rPr>
        <w:t>:</w:t>
      </w:r>
      <w:r>
        <w:t xml:space="preserve">  </w:t>
      </w:r>
      <w:r w:rsidRPr="008F5992">
        <w:rPr>
          <w:b/>
          <w:i/>
          <w:sz w:val="18"/>
          <w:szCs w:val="18"/>
        </w:rPr>
        <w:t>időtlen</w:t>
      </w:r>
      <w:r w:rsidRPr="00780867">
        <w:t xml:space="preserve"> </w:t>
      </w:r>
      <w:r w:rsidRPr="008F5992">
        <w:rPr>
          <w:b/>
          <w:i/>
          <w:sz w:val="18"/>
          <w:szCs w:val="18"/>
        </w:rPr>
        <w:t>időben</w:t>
      </w:r>
      <w:r w:rsidRPr="00780867">
        <w:t xml:space="preserve"> </w:t>
      </w:r>
      <w:r w:rsidRPr="008F5992">
        <w:rPr>
          <w:b/>
          <w:i/>
          <w:sz w:val="18"/>
          <w:szCs w:val="18"/>
        </w:rPr>
        <w:t>időtlen</w:t>
      </w: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Pr="00B42106" w:rsidRDefault="00C32D98" w:rsidP="00221DA3">
      <w:pPr>
        <w:jc w:val="center"/>
      </w:pPr>
    </w:p>
    <w:p w:rsidR="00C32D98" w:rsidRPr="00B42106" w:rsidRDefault="00C32D98" w:rsidP="00221DA3">
      <w:pPr>
        <w:jc w:val="center"/>
      </w:pPr>
    </w:p>
    <w:p w:rsidR="00C32D98" w:rsidRPr="00B42106" w:rsidRDefault="00C32D98" w:rsidP="00221DA3">
      <w:pPr>
        <w:jc w:val="center"/>
      </w:pPr>
    </w:p>
    <w:p w:rsidR="00C32D98" w:rsidRPr="00434B12" w:rsidRDefault="00C32D98" w:rsidP="00221DA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(   </w:t>
      </w:r>
      <w:r w:rsidRPr="00AE1B78">
        <w:rPr>
          <w:b/>
          <w:i/>
          <w:sz w:val="36"/>
          <w:szCs w:val="36"/>
        </w:rPr>
        <w:t>gnahzssiv</w:t>
      </w:r>
      <w:r>
        <w:rPr>
          <w:b/>
          <w:sz w:val="36"/>
          <w:szCs w:val="36"/>
        </w:rPr>
        <w:t xml:space="preserve">   )</w:t>
      </w:r>
    </w:p>
    <w:p w:rsidR="00C32D98" w:rsidRPr="007C5202" w:rsidRDefault="00C32D98" w:rsidP="00221DA3">
      <w:pPr>
        <w:jc w:val="center"/>
        <w:rPr>
          <w:sz w:val="18"/>
          <w:szCs w:val="18"/>
        </w:rPr>
      </w:pPr>
    </w:p>
    <w:p w:rsidR="00C32D98" w:rsidRPr="007C5202" w:rsidRDefault="00C32D98" w:rsidP="00221DA3">
      <w:pPr>
        <w:jc w:val="center"/>
        <w:rPr>
          <w:sz w:val="18"/>
          <w:szCs w:val="18"/>
        </w:rPr>
      </w:pPr>
    </w:p>
    <w:p w:rsidR="00C32D98" w:rsidRPr="007C5202" w:rsidRDefault="00C32D98" w:rsidP="00221DA3">
      <w:pPr>
        <w:jc w:val="center"/>
        <w:rPr>
          <w:sz w:val="18"/>
          <w:szCs w:val="18"/>
        </w:rPr>
      </w:pPr>
    </w:p>
    <w:p w:rsidR="00C32D98" w:rsidRPr="007C5202" w:rsidRDefault="00C32D98" w:rsidP="00221DA3">
      <w:pPr>
        <w:jc w:val="center"/>
        <w:rPr>
          <w:sz w:val="18"/>
          <w:szCs w:val="18"/>
        </w:rPr>
      </w:pPr>
    </w:p>
    <w:p w:rsidR="00C32D98" w:rsidRPr="007C5202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időtlen időben időtlen</w:t>
      </w:r>
    </w:p>
    <w:p w:rsidR="00C32D98" w:rsidRPr="007C5202" w:rsidRDefault="00C32D98" w:rsidP="00221DA3">
      <w:pPr>
        <w:jc w:val="center"/>
        <w:rPr>
          <w:b/>
          <w:i/>
        </w:rPr>
      </w:pPr>
      <w:r w:rsidRPr="007C5202">
        <w:rPr>
          <w:b/>
          <w:i/>
        </w:rPr>
        <w:t>hiába suhog hajnalhatalom</w:t>
      </w:r>
    </w:p>
    <w:p w:rsidR="00C32D98" w:rsidRPr="007C5202" w:rsidRDefault="00C32D98" w:rsidP="00221DA3">
      <w:pPr>
        <w:jc w:val="center"/>
        <w:rPr>
          <w:b/>
          <w:i/>
        </w:rPr>
      </w:pPr>
      <w:r w:rsidRPr="007C5202">
        <w:rPr>
          <w:b/>
          <w:i/>
        </w:rPr>
        <w:t>énekhang cserél fűzőt</w:t>
      </w:r>
    </w:p>
    <w:p w:rsidR="00C32D98" w:rsidRDefault="00C32D98" w:rsidP="00221DA3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fizetett teremőr sehol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magányos élettelen vadásztőr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tevékenyen illeszkedő horgony</w:t>
      </w:r>
    </w:p>
    <w:p w:rsidR="00C32D98" w:rsidRDefault="00C32D98" w:rsidP="00221DA3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homokban félelem hervad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méltán elnyert büntetés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szokott szomjúság naponta</w:t>
      </w:r>
    </w:p>
    <w:p w:rsidR="00C32D98" w:rsidRDefault="00C32D98" w:rsidP="00221DA3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szánalmas másolt gondola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kényszer nélkül osztott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bizonyosan lesz csodatétel</w:t>
      </w:r>
    </w:p>
    <w:p w:rsidR="00C32D98" w:rsidRDefault="00C32D98" w:rsidP="00221DA3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hátrálva haladó jelteljesség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láthatatlan jégesőben bála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nincs szomorú kárpitszög</w:t>
      </w:r>
    </w:p>
    <w:p w:rsidR="00C32D98" w:rsidRDefault="00C32D98" w:rsidP="00221DA3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</w:t>
      </w:r>
      <w:r>
        <w:t>részeg bolygó kóvályog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fészerben aggódó nyugalom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szapora tollfosztott szitok</w:t>
      </w:r>
    </w:p>
    <w:p w:rsidR="00C32D98" w:rsidRDefault="00C32D98" w:rsidP="00221DA3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másutt hajlongó győztes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áthallás becsukott szemmel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tovatűnt teljes megvilágosodás</w:t>
      </w: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Pr="00AB38E6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Pr="00D317CD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Pr="00596D5D" w:rsidRDefault="00C32D98" w:rsidP="00221DA3">
      <w:pPr>
        <w:jc w:val="center"/>
      </w:pPr>
      <w:r>
        <w:rPr>
          <w:b/>
          <w:sz w:val="36"/>
          <w:szCs w:val="36"/>
        </w:rPr>
        <w:t xml:space="preserve">(   visszhangváltás   </w:t>
      </w:r>
      <w:r w:rsidRPr="00093ACD">
        <w:rPr>
          <w:b/>
          <w:sz w:val="36"/>
          <w:szCs w:val="36"/>
        </w:rPr>
        <w:t>)</w:t>
      </w:r>
    </w:p>
    <w:p w:rsidR="00C32D98" w:rsidRPr="00C61996" w:rsidRDefault="00C32D98" w:rsidP="00221DA3">
      <w:pPr>
        <w:jc w:val="center"/>
        <w:rPr>
          <w:sz w:val="18"/>
          <w:szCs w:val="18"/>
        </w:rPr>
      </w:pPr>
    </w:p>
    <w:p w:rsidR="00C32D98" w:rsidRPr="00C61996" w:rsidRDefault="00C32D98" w:rsidP="00221DA3">
      <w:pPr>
        <w:jc w:val="center"/>
        <w:rPr>
          <w:sz w:val="18"/>
          <w:szCs w:val="18"/>
        </w:rPr>
      </w:pPr>
    </w:p>
    <w:p w:rsidR="00C32D98" w:rsidRPr="00C61996" w:rsidRDefault="00C32D98" w:rsidP="00221DA3">
      <w:pPr>
        <w:jc w:val="center"/>
        <w:rPr>
          <w:sz w:val="18"/>
          <w:szCs w:val="18"/>
        </w:rPr>
      </w:pPr>
    </w:p>
    <w:p w:rsidR="00C32D98" w:rsidRPr="00C61996" w:rsidRDefault="00C32D98" w:rsidP="00221DA3">
      <w:pPr>
        <w:jc w:val="center"/>
        <w:rPr>
          <w:sz w:val="18"/>
          <w:szCs w:val="18"/>
        </w:rPr>
      </w:pPr>
    </w:p>
    <w:p w:rsidR="00C32D98" w:rsidRPr="00C61996" w:rsidRDefault="00C32D98" w:rsidP="00221DA3">
      <w:pPr>
        <w:jc w:val="center"/>
        <w:rPr>
          <w:sz w:val="18"/>
          <w:szCs w:val="18"/>
        </w:rPr>
      </w:pPr>
    </w:p>
    <w:p w:rsidR="00C32D98" w:rsidRPr="004E1BA3" w:rsidRDefault="00C32D98" w:rsidP="00221DA3">
      <w:pPr>
        <w:jc w:val="center"/>
        <w:rPr>
          <w:b/>
          <w:i/>
        </w:rPr>
      </w:pPr>
      <w:r w:rsidRPr="004E1BA3">
        <w:rPr>
          <w:b/>
          <w:i/>
        </w:rPr>
        <w:t>jövőképből szétbeszélt vészkijárat</w:t>
      </w:r>
    </w:p>
    <w:p w:rsidR="00C32D98" w:rsidRDefault="00C32D98" w:rsidP="00221DA3">
      <w:pPr>
        <w:jc w:val="center"/>
        <w:rPr>
          <w:b/>
          <w:i/>
        </w:rPr>
      </w:pPr>
      <w:r w:rsidRPr="004E1BA3">
        <w:rPr>
          <w:b/>
          <w:i/>
        </w:rPr>
        <w:t xml:space="preserve">formálódó boncasztal </w:t>
      </w:r>
      <w:r>
        <w:rPr>
          <w:b/>
          <w:i/>
        </w:rPr>
        <w:t>gazdátlanul</w:t>
      </w:r>
    </w:p>
    <w:p w:rsidR="00C32D98" w:rsidRPr="007E56BD" w:rsidRDefault="00C32D98" w:rsidP="00221DA3">
      <w:pPr>
        <w:jc w:val="center"/>
        <w:rPr>
          <w:sz w:val="18"/>
          <w:szCs w:val="18"/>
        </w:rPr>
      </w:pPr>
    </w:p>
    <w:p w:rsidR="00C32D98" w:rsidRPr="007E56BD" w:rsidRDefault="00C32D98" w:rsidP="00221DA3">
      <w:pPr>
        <w:jc w:val="center"/>
        <w:rPr>
          <w:sz w:val="18"/>
          <w:szCs w:val="18"/>
        </w:rPr>
      </w:pPr>
    </w:p>
    <w:p w:rsidR="00C32D98" w:rsidRPr="007E56BD" w:rsidRDefault="00C32D98" w:rsidP="00221DA3">
      <w:pPr>
        <w:jc w:val="center"/>
        <w:rPr>
          <w:sz w:val="18"/>
          <w:szCs w:val="18"/>
        </w:rPr>
      </w:pPr>
    </w:p>
    <w:p w:rsidR="00C32D98" w:rsidRPr="004E1BA3" w:rsidRDefault="00C32D98" w:rsidP="00221DA3">
      <w:pPr>
        <w:jc w:val="center"/>
        <w:rPr>
          <w:b/>
          <w:i/>
        </w:rPr>
      </w:pPr>
      <w:r>
        <w:rPr>
          <w:b/>
          <w:i/>
        </w:rPr>
        <w:t>módosult</w:t>
      </w:r>
      <w:r w:rsidRPr="004E1BA3">
        <w:rPr>
          <w:b/>
          <w:i/>
        </w:rPr>
        <w:t xml:space="preserve"> kémszolgálati hidegrázás</w:t>
      </w:r>
    </w:p>
    <w:p w:rsidR="00C32D98" w:rsidRDefault="00C32D98" w:rsidP="00221DA3">
      <w:pPr>
        <w:jc w:val="center"/>
        <w:rPr>
          <w:b/>
          <w:i/>
        </w:rPr>
      </w:pPr>
      <w:r>
        <w:rPr>
          <w:b/>
          <w:i/>
        </w:rPr>
        <w:t>nercbunda</w:t>
      </w:r>
      <w:r w:rsidRPr="004E1BA3">
        <w:rPr>
          <w:b/>
          <w:i/>
        </w:rPr>
        <w:t xml:space="preserve"> baltacsendben</w:t>
      </w:r>
      <w:r>
        <w:rPr>
          <w:b/>
          <w:i/>
        </w:rPr>
        <w:t xml:space="preserve"> kívánatos</w:t>
      </w:r>
    </w:p>
    <w:p w:rsidR="00C32D98" w:rsidRPr="007E56BD" w:rsidRDefault="00C32D98" w:rsidP="00221DA3">
      <w:pPr>
        <w:jc w:val="center"/>
        <w:rPr>
          <w:sz w:val="18"/>
          <w:szCs w:val="18"/>
        </w:rPr>
      </w:pPr>
    </w:p>
    <w:p w:rsidR="00C32D98" w:rsidRPr="007E56BD" w:rsidRDefault="00C32D98" w:rsidP="00221DA3">
      <w:pPr>
        <w:jc w:val="center"/>
        <w:rPr>
          <w:sz w:val="18"/>
          <w:szCs w:val="18"/>
        </w:rPr>
      </w:pPr>
    </w:p>
    <w:p w:rsidR="00C32D98" w:rsidRPr="007E56BD" w:rsidRDefault="00C32D98" w:rsidP="00221DA3">
      <w:pPr>
        <w:jc w:val="center"/>
        <w:rPr>
          <w:sz w:val="18"/>
          <w:szCs w:val="18"/>
        </w:rPr>
      </w:pPr>
    </w:p>
    <w:p w:rsidR="00C32D98" w:rsidRDefault="00C32D98" w:rsidP="00221DA3">
      <w:pPr>
        <w:jc w:val="center"/>
        <w:rPr>
          <w:b/>
          <w:i/>
        </w:rPr>
      </w:pPr>
      <w:r w:rsidRPr="004E1BA3">
        <w:rPr>
          <w:b/>
          <w:i/>
        </w:rPr>
        <w:t xml:space="preserve"> súlyos veremberobbantott menedék</w:t>
      </w:r>
    </w:p>
    <w:p w:rsidR="00C32D98" w:rsidRPr="004E1BA3" w:rsidRDefault="00C32D98" w:rsidP="00221DA3">
      <w:pPr>
        <w:jc w:val="center"/>
        <w:rPr>
          <w:b/>
          <w:i/>
        </w:rPr>
      </w:pPr>
      <w:r>
        <w:rPr>
          <w:b/>
          <w:i/>
        </w:rPr>
        <w:t>szenvedélyes nomád mesterszakács</w:t>
      </w:r>
    </w:p>
    <w:p w:rsidR="00C32D98" w:rsidRDefault="00C32D98" w:rsidP="00DA03F4">
      <w:pPr>
        <w:jc w:val="center"/>
        <w:rPr>
          <w:b/>
          <w:i/>
        </w:rPr>
      </w:pPr>
      <w:r w:rsidRPr="004E1BA3">
        <w:rPr>
          <w:b/>
          <w:i/>
        </w:rPr>
        <w:t>magyarázhatatlan tünet</w:t>
      </w:r>
      <w:r>
        <w:rPr>
          <w:b/>
          <w:i/>
        </w:rPr>
        <w:t>eket tartósít</w:t>
      </w: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DA03F4">
      <w:pPr>
        <w:jc w:val="center"/>
      </w:pPr>
    </w:p>
    <w:p w:rsidR="00C32D98" w:rsidRDefault="00C32D98" w:rsidP="000C4864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221DA3">
      <w:pPr>
        <w:jc w:val="center"/>
      </w:pPr>
    </w:p>
    <w:p w:rsidR="00C32D98" w:rsidRDefault="00C32D98" w:rsidP="00B8697C">
      <w:pPr>
        <w:jc w:val="center"/>
      </w:pPr>
    </w:p>
    <w:p w:rsidR="00C32D98" w:rsidRPr="00604430" w:rsidRDefault="00C32D98" w:rsidP="00B8697C">
      <w:pPr>
        <w:jc w:val="center"/>
      </w:pPr>
    </w:p>
    <w:p w:rsidR="00C32D98" w:rsidRDefault="00C32D98" w:rsidP="00F52F1C">
      <w:pPr>
        <w:jc w:val="center"/>
        <w:rPr>
          <w:b/>
          <w:sz w:val="72"/>
          <w:szCs w:val="72"/>
        </w:rPr>
      </w:pPr>
      <w:r w:rsidRPr="00121727">
        <w:rPr>
          <w:b/>
          <w:sz w:val="56"/>
          <w:szCs w:val="56"/>
        </w:rPr>
        <w:t>ELSŐ</w:t>
      </w:r>
      <w:r w:rsidRPr="00516285">
        <w:rPr>
          <w:b/>
          <w:sz w:val="36"/>
          <w:szCs w:val="36"/>
        </w:rPr>
        <w:t xml:space="preserve"> </w:t>
      </w:r>
      <w:r>
        <w:rPr>
          <w:b/>
          <w:sz w:val="56"/>
          <w:szCs w:val="56"/>
        </w:rPr>
        <w:t>SZÍN</w:t>
      </w: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Default="00C32D98" w:rsidP="00F52F1C">
      <w:pPr>
        <w:jc w:val="center"/>
      </w:pPr>
    </w:p>
    <w:p w:rsidR="00C32D98" w:rsidRPr="00F52F1C" w:rsidRDefault="00C32D98" w:rsidP="00C61D73">
      <w:pPr>
        <w:jc w:val="center"/>
      </w:pPr>
    </w:p>
    <w:p w:rsidR="00C32D98" w:rsidRPr="00180497" w:rsidRDefault="00C32D98" w:rsidP="005E598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VIVACE</w:t>
      </w:r>
    </w:p>
    <w:p w:rsidR="00C32D98" w:rsidRPr="00656934" w:rsidRDefault="00C32D98" w:rsidP="005E598F">
      <w:pPr>
        <w:jc w:val="center"/>
        <w:rPr>
          <w:sz w:val="18"/>
          <w:szCs w:val="18"/>
        </w:rPr>
      </w:pPr>
    </w:p>
    <w:p w:rsidR="00C32D98" w:rsidRPr="00656934" w:rsidRDefault="00C32D98" w:rsidP="005E598F">
      <w:pPr>
        <w:jc w:val="center"/>
      </w:pPr>
      <w:r w:rsidRPr="00656934">
        <w:rPr>
          <w:sz w:val="18"/>
          <w:szCs w:val="18"/>
        </w:rPr>
        <w:t>(</w:t>
      </w:r>
      <w:r>
        <w:t xml:space="preserve">  </w:t>
      </w:r>
      <w:r w:rsidRPr="00656934">
        <w:rPr>
          <w:b/>
          <w:sz w:val="18"/>
          <w:szCs w:val="18"/>
        </w:rPr>
        <w:t>1</w:t>
      </w:r>
      <w:r>
        <w:t xml:space="preserve">  </w:t>
      </w:r>
      <w:r w:rsidRPr="00656934">
        <w:rPr>
          <w:sz w:val="18"/>
          <w:szCs w:val="18"/>
        </w:rPr>
        <w:t>)</w:t>
      </w:r>
    </w:p>
    <w:p w:rsidR="00C32D98" w:rsidRPr="00656934" w:rsidRDefault="00C32D98" w:rsidP="005E598F">
      <w:pPr>
        <w:jc w:val="center"/>
        <w:rPr>
          <w:sz w:val="18"/>
          <w:szCs w:val="18"/>
        </w:rPr>
      </w:pPr>
    </w:p>
    <w:p w:rsidR="00C32D98" w:rsidRPr="00656934" w:rsidRDefault="00C32D98" w:rsidP="005E598F">
      <w:pPr>
        <w:jc w:val="center"/>
        <w:rPr>
          <w:sz w:val="18"/>
          <w:szCs w:val="18"/>
        </w:rPr>
      </w:pPr>
    </w:p>
    <w:p w:rsidR="00C32D98" w:rsidRPr="00656934" w:rsidRDefault="00C32D98" w:rsidP="005E598F">
      <w:pPr>
        <w:jc w:val="center"/>
        <w:rPr>
          <w:sz w:val="18"/>
          <w:szCs w:val="18"/>
        </w:rPr>
      </w:pPr>
    </w:p>
    <w:p w:rsidR="00C32D98" w:rsidRPr="00656934" w:rsidRDefault="00C32D98" w:rsidP="005E598F">
      <w:pPr>
        <w:jc w:val="center"/>
        <w:rPr>
          <w:sz w:val="18"/>
          <w:szCs w:val="18"/>
        </w:rPr>
      </w:pPr>
    </w:p>
    <w:p w:rsidR="00C32D98" w:rsidRPr="00656934" w:rsidRDefault="00C32D98" w:rsidP="005E598F">
      <w:pPr>
        <w:jc w:val="center"/>
        <w:rPr>
          <w:sz w:val="18"/>
          <w:szCs w:val="18"/>
        </w:rPr>
      </w:pPr>
    </w:p>
    <w:p w:rsidR="00C32D98" w:rsidRDefault="00C32D98" w:rsidP="005E598F">
      <w:pPr>
        <w:jc w:val="center"/>
      </w:pPr>
      <w:r>
        <w:t>munka tudja megfelel</w:t>
      </w:r>
    </w:p>
    <w:p w:rsidR="00C32D98" w:rsidRDefault="00C32D98" w:rsidP="005E598F">
      <w:pPr>
        <w:jc w:val="center"/>
      </w:pPr>
      <w:r>
        <w:t>fél nádsíp forrás</w:t>
      </w:r>
    </w:p>
    <w:p w:rsidR="00C32D98" w:rsidRDefault="00C32D98" w:rsidP="005E598F">
      <w:pPr>
        <w:jc w:val="center"/>
      </w:pPr>
      <w:r w:rsidRPr="004D3A76">
        <w:rPr>
          <w:rFonts w:ascii="Wide Latin" w:hAnsi="Wide Latin"/>
        </w:rPr>
        <w:t>:</w:t>
      </w:r>
      <w:r>
        <w:t xml:space="preserve">  </w:t>
      </w:r>
      <w:r w:rsidRPr="004D3A76">
        <w:rPr>
          <w:b/>
          <w:i/>
          <w:sz w:val="18"/>
          <w:szCs w:val="18"/>
        </w:rPr>
        <w:t>gondol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elhagy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esküvő</w:t>
      </w:r>
    </w:p>
    <w:p w:rsidR="00C32D98" w:rsidRDefault="00C32D98" w:rsidP="005E598F">
      <w:pPr>
        <w:jc w:val="center"/>
      </w:pPr>
      <w:r>
        <w:t>előszed hátsó igazság</w:t>
      </w:r>
    </w:p>
    <w:p w:rsidR="00C32D98" w:rsidRDefault="00C32D98" w:rsidP="005E598F">
      <w:pPr>
        <w:jc w:val="center"/>
      </w:pPr>
      <w:r>
        <w:t>szíves kivet vezető</w:t>
      </w:r>
    </w:p>
    <w:p w:rsidR="00C32D98" w:rsidRDefault="00C32D98" w:rsidP="005E598F">
      <w:pPr>
        <w:jc w:val="center"/>
      </w:pPr>
      <w:r w:rsidRPr="004D3A76">
        <w:rPr>
          <w:rFonts w:ascii="Wide Latin" w:hAnsi="Wide Latin"/>
        </w:rPr>
        <w:t>:</w:t>
      </w:r>
      <w:r>
        <w:t xml:space="preserve">  </w:t>
      </w:r>
      <w:r w:rsidRPr="004D3A76">
        <w:rPr>
          <w:b/>
          <w:i/>
          <w:sz w:val="18"/>
          <w:szCs w:val="18"/>
        </w:rPr>
        <w:t>felhő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kivérez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dallam</w:t>
      </w:r>
    </w:p>
    <w:p w:rsidR="00C32D98" w:rsidRDefault="00C32D98" w:rsidP="005E598F">
      <w:pPr>
        <w:jc w:val="center"/>
      </w:pPr>
      <w:r>
        <w:t>szentbárány ismerős tüdő</w:t>
      </w:r>
    </w:p>
    <w:p w:rsidR="00C32D98" w:rsidRDefault="00C32D98" w:rsidP="005E598F">
      <w:pPr>
        <w:jc w:val="center"/>
      </w:pPr>
      <w:r>
        <w:t>ölében szűk pirítósszabadság</w:t>
      </w:r>
    </w:p>
    <w:p w:rsidR="00C32D98" w:rsidRDefault="00C32D98" w:rsidP="005E598F">
      <w:pPr>
        <w:jc w:val="center"/>
      </w:pPr>
      <w:r w:rsidRPr="004D3A76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jut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alapos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agymosás</w:t>
      </w:r>
    </w:p>
    <w:p w:rsidR="00C32D98" w:rsidRDefault="00C32D98" w:rsidP="005E598F">
      <w:pPr>
        <w:jc w:val="center"/>
      </w:pPr>
      <w:r>
        <w:t>kétségtelen eső ömlik</w:t>
      </w:r>
    </w:p>
    <w:p w:rsidR="00C32D98" w:rsidRDefault="00C32D98" w:rsidP="005E598F">
      <w:pPr>
        <w:jc w:val="center"/>
      </w:pPr>
      <w:r>
        <w:t>nincs határozott újságárus</w:t>
      </w:r>
    </w:p>
    <w:p w:rsidR="00C32D98" w:rsidRDefault="00C32D98" w:rsidP="005E598F">
      <w:pPr>
        <w:jc w:val="center"/>
      </w:pPr>
      <w:r w:rsidRPr="004D3A76">
        <w:rPr>
          <w:rFonts w:ascii="Wide Latin" w:hAnsi="Wide Latin"/>
        </w:rPr>
        <w:t>:</w:t>
      </w:r>
      <w:r>
        <w:t xml:space="preserve">  </w:t>
      </w:r>
      <w:r w:rsidRPr="004D3A76">
        <w:rPr>
          <w:b/>
          <w:i/>
          <w:sz w:val="18"/>
          <w:szCs w:val="18"/>
        </w:rPr>
        <w:t>simul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messze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alatta</w:t>
      </w:r>
    </w:p>
    <w:p w:rsidR="00C32D98" w:rsidRDefault="00C32D98" w:rsidP="005E598F">
      <w:pPr>
        <w:jc w:val="center"/>
      </w:pPr>
      <w:r>
        <w:t>raklapok mögött vacok</w:t>
      </w:r>
    </w:p>
    <w:p w:rsidR="00C32D98" w:rsidRDefault="00C32D98" w:rsidP="005E598F">
      <w:pPr>
        <w:jc w:val="center"/>
      </w:pPr>
      <w:r>
        <w:t>fortélyos ember túlél</w:t>
      </w:r>
    </w:p>
    <w:p w:rsidR="00C32D98" w:rsidRDefault="00C32D98" w:rsidP="005E598F">
      <w:pPr>
        <w:jc w:val="center"/>
      </w:pPr>
      <w:r w:rsidRPr="004D3A76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hamar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szeret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komolyan</w:t>
      </w:r>
    </w:p>
    <w:p w:rsidR="00C32D98" w:rsidRDefault="00C32D98" w:rsidP="005E598F">
      <w:pPr>
        <w:jc w:val="center"/>
      </w:pPr>
      <w:r>
        <w:t>élvez kallódva természet</w:t>
      </w:r>
    </w:p>
    <w:p w:rsidR="00C32D98" w:rsidRDefault="00C32D98" w:rsidP="005E598F">
      <w:pPr>
        <w:jc w:val="center"/>
      </w:pPr>
      <w:r>
        <w:t>fekszik szutykos sivárság</w:t>
      </w:r>
    </w:p>
    <w:p w:rsidR="00C32D98" w:rsidRDefault="00C32D98" w:rsidP="005E598F">
      <w:pPr>
        <w:jc w:val="center"/>
      </w:pPr>
      <w:r w:rsidRPr="004D3A76">
        <w:rPr>
          <w:rFonts w:ascii="Wide Latin" w:hAnsi="Wide Latin"/>
        </w:rPr>
        <w:t>:</w:t>
      </w:r>
      <w:r>
        <w:t xml:space="preserve">  </w:t>
      </w:r>
      <w:r w:rsidRPr="004D3A76">
        <w:rPr>
          <w:b/>
          <w:i/>
          <w:sz w:val="18"/>
          <w:szCs w:val="18"/>
        </w:rPr>
        <w:t>méretre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kezd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mélyíteni</w:t>
      </w:r>
    </w:p>
    <w:p w:rsidR="00C32D98" w:rsidRDefault="00C32D98" w:rsidP="005E598F">
      <w:pPr>
        <w:jc w:val="center"/>
      </w:pPr>
      <w:r>
        <w:t>akar kényes gyertyacsonk</w:t>
      </w:r>
    </w:p>
    <w:p w:rsidR="00C32D98" w:rsidRDefault="00C32D98" w:rsidP="005E598F">
      <w:pPr>
        <w:jc w:val="center"/>
      </w:pPr>
      <w:r>
        <w:t>színekben látni ország</w:t>
      </w:r>
    </w:p>
    <w:p w:rsidR="00C32D98" w:rsidRDefault="00C32D98" w:rsidP="005E598F">
      <w:pPr>
        <w:jc w:val="center"/>
      </w:pPr>
      <w:r w:rsidRPr="004D3A76">
        <w:rPr>
          <w:rFonts w:ascii="Wide Latin" w:hAnsi="Wide Latin"/>
        </w:rPr>
        <w:t>:</w:t>
      </w:r>
      <w:r>
        <w:t xml:space="preserve">  </w:t>
      </w:r>
      <w:r w:rsidRPr="004D3A76">
        <w:rPr>
          <w:b/>
          <w:i/>
          <w:sz w:val="18"/>
          <w:szCs w:val="18"/>
        </w:rPr>
        <w:t>olyan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mosoly</w:t>
      </w:r>
      <w:r w:rsidRPr="004D3A76">
        <w:t xml:space="preserve"> </w:t>
      </w:r>
      <w:r w:rsidRPr="004D3A76">
        <w:rPr>
          <w:b/>
          <w:i/>
          <w:sz w:val="18"/>
          <w:szCs w:val="18"/>
        </w:rPr>
        <w:t>néha</w:t>
      </w: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72A8A">
      <w:pPr>
        <w:spacing w:after="200" w:line="276" w:lineRule="auto"/>
        <w:jc w:val="center"/>
      </w:pPr>
      <w:r>
        <w:br w:type="page"/>
      </w:r>
    </w:p>
    <w:p w:rsidR="00C32D98" w:rsidRPr="00604430" w:rsidRDefault="00C32D98" w:rsidP="00572A8A">
      <w:pPr>
        <w:jc w:val="center"/>
      </w:pPr>
    </w:p>
    <w:p w:rsidR="00C32D98" w:rsidRPr="00926975" w:rsidRDefault="00C32D98" w:rsidP="005E598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VIVACE</w:t>
      </w:r>
    </w:p>
    <w:p w:rsidR="00C32D98" w:rsidRPr="00992008" w:rsidRDefault="00C32D98" w:rsidP="005E598F">
      <w:pPr>
        <w:jc w:val="center"/>
        <w:rPr>
          <w:sz w:val="18"/>
          <w:szCs w:val="18"/>
        </w:rPr>
      </w:pPr>
    </w:p>
    <w:p w:rsidR="00C32D98" w:rsidRPr="00992008" w:rsidRDefault="00C32D98" w:rsidP="005E598F">
      <w:pPr>
        <w:jc w:val="center"/>
      </w:pPr>
      <w:r w:rsidRPr="00992008">
        <w:rPr>
          <w:sz w:val="18"/>
          <w:szCs w:val="18"/>
        </w:rPr>
        <w:t>(</w:t>
      </w:r>
      <w:r>
        <w:t xml:space="preserve">  </w:t>
      </w:r>
      <w:r>
        <w:rPr>
          <w:b/>
          <w:sz w:val="18"/>
          <w:szCs w:val="18"/>
        </w:rPr>
        <w:t>2</w:t>
      </w:r>
      <w:r>
        <w:t xml:space="preserve">  </w:t>
      </w:r>
      <w:r w:rsidRPr="00992008">
        <w:rPr>
          <w:sz w:val="18"/>
          <w:szCs w:val="18"/>
        </w:rPr>
        <w:t>)</w:t>
      </w:r>
    </w:p>
    <w:p w:rsidR="00C32D98" w:rsidRPr="00DA7A8F" w:rsidRDefault="00C32D98" w:rsidP="005E598F">
      <w:pPr>
        <w:jc w:val="center"/>
        <w:rPr>
          <w:sz w:val="18"/>
          <w:szCs w:val="18"/>
        </w:rPr>
      </w:pPr>
    </w:p>
    <w:p w:rsidR="00C32D98" w:rsidRPr="00DA7A8F" w:rsidRDefault="00C32D98" w:rsidP="005E598F">
      <w:pPr>
        <w:jc w:val="center"/>
        <w:rPr>
          <w:sz w:val="18"/>
          <w:szCs w:val="18"/>
        </w:rPr>
      </w:pPr>
    </w:p>
    <w:p w:rsidR="00C32D98" w:rsidRPr="00DA7A8F" w:rsidRDefault="00C32D98" w:rsidP="005E598F">
      <w:pPr>
        <w:jc w:val="center"/>
        <w:rPr>
          <w:sz w:val="18"/>
          <w:szCs w:val="18"/>
        </w:rPr>
      </w:pPr>
    </w:p>
    <w:p w:rsidR="00C32D98" w:rsidRPr="00DA7A8F" w:rsidRDefault="00C32D98" w:rsidP="005E598F">
      <w:pPr>
        <w:jc w:val="center"/>
        <w:rPr>
          <w:sz w:val="18"/>
          <w:szCs w:val="18"/>
        </w:rPr>
      </w:pPr>
    </w:p>
    <w:p w:rsidR="00C32D98" w:rsidRPr="00DA7A8F" w:rsidRDefault="00C32D98" w:rsidP="005E598F">
      <w:pPr>
        <w:jc w:val="center"/>
        <w:rPr>
          <w:sz w:val="18"/>
          <w:szCs w:val="18"/>
        </w:rPr>
      </w:pPr>
    </w:p>
    <w:p w:rsidR="00C32D98" w:rsidRDefault="00C32D98" w:rsidP="005E598F">
      <w:pPr>
        <w:jc w:val="center"/>
      </w:pPr>
      <w:r>
        <w:t>torzul aggódó jelenés</w:t>
      </w:r>
    </w:p>
    <w:p w:rsidR="00C32D98" w:rsidRDefault="00C32D98" w:rsidP="005E598F">
      <w:pPr>
        <w:jc w:val="center"/>
      </w:pPr>
      <w:r>
        <w:t>szertelen kantele zihál</w:t>
      </w:r>
    </w:p>
    <w:p w:rsidR="00C32D98" w:rsidRDefault="00C32D98" w:rsidP="005E598F">
      <w:pPr>
        <w:jc w:val="center"/>
      </w:pPr>
      <w:r w:rsidRPr="009D7972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ragad</w:t>
      </w:r>
      <w:r>
        <w:t xml:space="preserve"> </w:t>
      </w:r>
      <w:r>
        <w:rPr>
          <w:b/>
          <w:i/>
          <w:sz w:val="18"/>
          <w:szCs w:val="18"/>
        </w:rPr>
        <w:t xml:space="preserve">nyirkos </w:t>
      </w:r>
      <w:r w:rsidRPr="00F936E8">
        <w:rPr>
          <w:b/>
          <w:i/>
          <w:sz w:val="18"/>
          <w:szCs w:val="18"/>
        </w:rPr>
        <w:t>arany</w:t>
      </w:r>
    </w:p>
    <w:p w:rsidR="00C32D98" w:rsidRDefault="00C32D98" w:rsidP="005E598F">
      <w:pPr>
        <w:jc w:val="center"/>
      </w:pPr>
      <w:r>
        <w:t>hibátlan hajszálból jóslat</w:t>
      </w:r>
    </w:p>
    <w:p w:rsidR="00C32D98" w:rsidRDefault="00C32D98" w:rsidP="005E598F">
      <w:pPr>
        <w:jc w:val="center"/>
      </w:pPr>
      <w:r>
        <w:t>tegnap siralmas álom</w:t>
      </w:r>
    </w:p>
    <w:p w:rsidR="00C32D98" w:rsidRDefault="00C32D98" w:rsidP="005E598F">
      <w:pPr>
        <w:jc w:val="center"/>
      </w:pPr>
      <w:r w:rsidRPr="009D7972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rács</w:t>
      </w:r>
      <w:r w:rsidRPr="00A05734">
        <w:t xml:space="preserve"> </w:t>
      </w:r>
      <w:r>
        <w:rPr>
          <w:b/>
          <w:i/>
          <w:sz w:val="18"/>
          <w:szCs w:val="18"/>
        </w:rPr>
        <w:t>sodrása</w:t>
      </w:r>
      <w:r w:rsidRPr="00A05734">
        <w:t xml:space="preserve"> </w:t>
      </w:r>
      <w:r>
        <w:rPr>
          <w:b/>
          <w:i/>
          <w:sz w:val="18"/>
          <w:szCs w:val="18"/>
        </w:rPr>
        <w:t>folytonos</w:t>
      </w:r>
    </w:p>
    <w:p w:rsidR="00C32D98" w:rsidRDefault="00C32D98" w:rsidP="005E598F">
      <w:pPr>
        <w:jc w:val="center"/>
      </w:pPr>
      <w:r>
        <w:t>fáradt kötélhíd dadog</w:t>
      </w:r>
    </w:p>
    <w:p w:rsidR="00C32D98" w:rsidRDefault="00C32D98" w:rsidP="005E598F">
      <w:pPr>
        <w:jc w:val="center"/>
      </w:pPr>
      <w:r>
        <w:t>szélvédett helyen végez</w:t>
      </w:r>
    </w:p>
    <w:p w:rsidR="00C32D98" w:rsidRDefault="00C32D98" w:rsidP="005E598F">
      <w:pPr>
        <w:jc w:val="center"/>
      </w:pPr>
      <w:r w:rsidRPr="009D7972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nyomban</w:t>
      </w:r>
      <w:r w:rsidRPr="00F936E8">
        <w:rPr>
          <w:b/>
          <w:i/>
          <w:sz w:val="18"/>
          <w:szCs w:val="18"/>
        </w:rPr>
        <w:t xml:space="preserve"> három </w:t>
      </w:r>
      <w:r>
        <w:rPr>
          <w:b/>
          <w:i/>
          <w:sz w:val="18"/>
          <w:szCs w:val="18"/>
        </w:rPr>
        <w:t>követés</w:t>
      </w:r>
    </w:p>
    <w:p w:rsidR="00C32D98" w:rsidRDefault="00C32D98" w:rsidP="005E598F">
      <w:pPr>
        <w:jc w:val="center"/>
      </w:pPr>
      <w:r>
        <w:t>árvul keserves falióra</w:t>
      </w:r>
    </w:p>
    <w:p w:rsidR="00C32D98" w:rsidRDefault="00C32D98" w:rsidP="005E598F">
      <w:pPr>
        <w:jc w:val="center"/>
      </w:pPr>
      <w:r>
        <w:t>kénye párosan szépül</w:t>
      </w:r>
    </w:p>
    <w:p w:rsidR="00C32D98" w:rsidRDefault="00C32D98" w:rsidP="005E598F">
      <w:pPr>
        <w:jc w:val="center"/>
      </w:pPr>
      <w:r w:rsidRPr="009D7972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frissen</w:t>
      </w:r>
      <w:r w:rsidRPr="00786A58">
        <w:t xml:space="preserve"> </w:t>
      </w:r>
      <w:r>
        <w:rPr>
          <w:b/>
          <w:i/>
          <w:sz w:val="18"/>
          <w:szCs w:val="18"/>
        </w:rPr>
        <w:t>érkező</w:t>
      </w:r>
      <w:r w:rsidRPr="00786A58">
        <w:t xml:space="preserve"> </w:t>
      </w:r>
      <w:r>
        <w:rPr>
          <w:b/>
          <w:i/>
          <w:sz w:val="18"/>
          <w:szCs w:val="18"/>
        </w:rPr>
        <w:t>dráma</w:t>
      </w:r>
    </w:p>
    <w:p w:rsidR="00C32D98" w:rsidRDefault="00C32D98" w:rsidP="005E598F">
      <w:pPr>
        <w:jc w:val="center"/>
      </w:pPr>
      <w:r>
        <w:t>szirmai nyitva esernyő</w:t>
      </w:r>
    </w:p>
    <w:p w:rsidR="00C32D98" w:rsidRDefault="00C32D98" w:rsidP="005E598F">
      <w:pPr>
        <w:jc w:val="center"/>
      </w:pPr>
      <w:r>
        <w:t>mézízű vélemény szitál</w:t>
      </w:r>
    </w:p>
    <w:p w:rsidR="00C32D98" w:rsidRDefault="00C32D98" w:rsidP="005E598F">
      <w:pPr>
        <w:jc w:val="center"/>
      </w:pPr>
      <w:r w:rsidRPr="009D7972">
        <w:rPr>
          <w:rFonts w:ascii="Wide Latin" w:hAnsi="Wide Latin"/>
        </w:rPr>
        <w:t>:</w:t>
      </w:r>
      <w:r>
        <w:t xml:space="preserve">  </w:t>
      </w:r>
      <w:r w:rsidRPr="00786A58">
        <w:rPr>
          <w:b/>
          <w:i/>
          <w:sz w:val="18"/>
          <w:szCs w:val="18"/>
        </w:rPr>
        <w:t>ingyenes</w:t>
      </w:r>
      <w:r w:rsidRPr="00786A58">
        <w:t xml:space="preserve"> </w:t>
      </w:r>
      <w:r>
        <w:rPr>
          <w:b/>
          <w:i/>
          <w:sz w:val="18"/>
          <w:szCs w:val="18"/>
        </w:rPr>
        <w:t>párát</w:t>
      </w:r>
      <w:r w:rsidRPr="00786A58">
        <w:t xml:space="preserve"> </w:t>
      </w:r>
      <w:r>
        <w:rPr>
          <w:b/>
          <w:i/>
          <w:sz w:val="18"/>
          <w:szCs w:val="18"/>
        </w:rPr>
        <w:t>nyeldekel</w:t>
      </w:r>
    </w:p>
    <w:p w:rsidR="00C32D98" w:rsidRDefault="00C32D98" w:rsidP="005E598F">
      <w:pPr>
        <w:jc w:val="center"/>
      </w:pPr>
      <w:r>
        <w:t>tapasztalat hoz kikötőt</w:t>
      </w:r>
    </w:p>
    <w:p w:rsidR="00C32D98" w:rsidRDefault="00C32D98" w:rsidP="005E598F">
      <w:pPr>
        <w:jc w:val="center"/>
      </w:pPr>
      <w:r>
        <w:t>kültéri folytatást vállal</w:t>
      </w:r>
    </w:p>
    <w:p w:rsidR="00C32D98" w:rsidRDefault="00C32D98" w:rsidP="005E598F">
      <w:pPr>
        <w:jc w:val="center"/>
      </w:pPr>
      <w:r w:rsidRPr="002E2328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néz</w:t>
      </w:r>
      <w:r w:rsidRPr="00786A58">
        <w:t xml:space="preserve"> </w:t>
      </w:r>
      <w:r>
        <w:rPr>
          <w:b/>
          <w:i/>
          <w:sz w:val="18"/>
          <w:szCs w:val="18"/>
        </w:rPr>
        <w:t>kétségbe</w:t>
      </w:r>
      <w:r w:rsidRPr="00786A58">
        <w:t xml:space="preserve"> </w:t>
      </w:r>
      <w:r>
        <w:rPr>
          <w:b/>
          <w:i/>
          <w:sz w:val="18"/>
          <w:szCs w:val="18"/>
        </w:rPr>
        <w:t>naponta</w:t>
      </w:r>
    </w:p>
    <w:p w:rsidR="00C32D98" w:rsidRDefault="00C32D98" w:rsidP="005E598F">
      <w:pPr>
        <w:jc w:val="center"/>
      </w:pPr>
      <w:r>
        <w:t>meztelen próba része</w:t>
      </w:r>
    </w:p>
    <w:p w:rsidR="00C32D98" w:rsidRDefault="00C32D98" w:rsidP="005E598F">
      <w:pPr>
        <w:jc w:val="center"/>
      </w:pPr>
      <w:r>
        <w:t>van járható sötétség</w:t>
      </w:r>
    </w:p>
    <w:p w:rsidR="00C32D98" w:rsidRDefault="00C32D98" w:rsidP="005E598F">
      <w:pPr>
        <w:jc w:val="center"/>
      </w:pPr>
      <w:r w:rsidRPr="002E2328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ünnep</w:t>
      </w:r>
      <w:r w:rsidRPr="00786A58">
        <w:t xml:space="preserve"> </w:t>
      </w:r>
      <w:r>
        <w:rPr>
          <w:b/>
          <w:i/>
          <w:sz w:val="18"/>
          <w:szCs w:val="18"/>
        </w:rPr>
        <w:t>dúdol</w:t>
      </w:r>
      <w:r w:rsidRPr="00786A58">
        <w:t xml:space="preserve"> </w:t>
      </w:r>
      <w:r w:rsidRPr="00786A58">
        <w:rPr>
          <w:b/>
          <w:i/>
          <w:sz w:val="18"/>
          <w:szCs w:val="18"/>
        </w:rPr>
        <w:t>tenger</w:t>
      </w: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Pr="00DC3B3E" w:rsidRDefault="00C32D98" w:rsidP="005E598F">
      <w:pPr>
        <w:jc w:val="center"/>
      </w:pPr>
    </w:p>
    <w:p w:rsidR="00C32D98" w:rsidRPr="00DC3B3E" w:rsidRDefault="00C32D98" w:rsidP="005E598F">
      <w:pPr>
        <w:jc w:val="center"/>
      </w:pPr>
    </w:p>
    <w:p w:rsidR="00C32D98" w:rsidRPr="00DC3B3E" w:rsidRDefault="00C32D98" w:rsidP="000F28FF">
      <w:pPr>
        <w:jc w:val="center"/>
      </w:pPr>
    </w:p>
    <w:p w:rsidR="00C32D98" w:rsidRDefault="00C32D98" w:rsidP="005E598F">
      <w:pPr>
        <w:jc w:val="center"/>
        <w:rPr>
          <w:b/>
          <w:sz w:val="36"/>
          <w:szCs w:val="36"/>
        </w:rPr>
      </w:pPr>
      <w:r w:rsidRPr="008A3039">
        <w:rPr>
          <w:b/>
          <w:sz w:val="36"/>
          <w:szCs w:val="36"/>
        </w:rPr>
        <w:t>VIVACE</w:t>
      </w:r>
    </w:p>
    <w:p w:rsidR="00C32D98" w:rsidRPr="000D7773" w:rsidRDefault="00C32D98" w:rsidP="005E598F">
      <w:pPr>
        <w:jc w:val="center"/>
        <w:rPr>
          <w:sz w:val="18"/>
          <w:szCs w:val="18"/>
        </w:rPr>
      </w:pPr>
    </w:p>
    <w:p w:rsidR="00C32D98" w:rsidRPr="000D7773" w:rsidRDefault="00C32D98" w:rsidP="005E598F">
      <w:pPr>
        <w:jc w:val="center"/>
      </w:pPr>
      <w:r w:rsidRPr="000D7773">
        <w:rPr>
          <w:sz w:val="18"/>
          <w:szCs w:val="18"/>
        </w:rPr>
        <w:t>(</w:t>
      </w:r>
      <w:r>
        <w:t xml:space="preserve">  </w:t>
      </w:r>
      <w:r>
        <w:rPr>
          <w:b/>
          <w:sz w:val="18"/>
          <w:szCs w:val="18"/>
        </w:rPr>
        <w:t>3</w:t>
      </w:r>
      <w:r>
        <w:t xml:space="preserve">  </w:t>
      </w:r>
      <w:r w:rsidRPr="000D7773">
        <w:rPr>
          <w:sz w:val="18"/>
          <w:szCs w:val="18"/>
        </w:rPr>
        <w:t>)</w:t>
      </w:r>
    </w:p>
    <w:p w:rsidR="00C32D98" w:rsidRPr="000D7773" w:rsidRDefault="00C32D98" w:rsidP="005E598F">
      <w:pPr>
        <w:jc w:val="center"/>
        <w:rPr>
          <w:sz w:val="18"/>
          <w:szCs w:val="18"/>
        </w:rPr>
      </w:pPr>
    </w:p>
    <w:p w:rsidR="00C32D98" w:rsidRPr="000D7773" w:rsidRDefault="00C32D98" w:rsidP="005E598F">
      <w:pPr>
        <w:jc w:val="center"/>
        <w:rPr>
          <w:sz w:val="18"/>
          <w:szCs w:val="18"/>
        </w:rPr>
      </w:pPr>
    </w:p>
    <w:p w:rsidR="00C32D98" w:rsidRPr="000D7773" w:rsidRDefault="00C32D98" w:rsidP="005E598F">
      <w:pPr>
        <w:jc w:val="center"/>
        <w:rPr>
          <w:sz w:val="18"/>
          <w:szCs w:val="18"/>
        </w:rPr>
      </w:pPr>
    </w:p>
    <w:p w:rsidR="00C32D98" w:rsidRPr="000D7773" w:rsidRDefault="00C32D98" w:rsidP="005E598F">
      <w:pPr>
        <w:jc w:val="center"/>
        <w:rPr>
          <w:sz w:val="18"/>
          <w:szCs w:val="18"/>
        </w:rPr>
      </w:pPr>
    </w:p>
    <w:p w:rsidR="00C32D98" w:rsidRPr="000D7773" w:rsidRDefault="00C32D98" w:rsidP="005E598F">
      <w:pPr>
        <w:jc w:val="center"/>
        <w:rPr>
          <w:sz w:val="18"/>
          <w:szCs w:val="18"/>
        </w:rPr>
      </w:pPr>
    </w:p>
    <w:p w:rsidR="00C32D98" w:rsidRDefault="00C32D98" w:rsidP="005E598F">
      <w:pPr>
        <w:jc w:val="center"/>
      </w:pPr>
      <w:r>
        <w:t>kívülről végrehajt élet</w:t>
      </w:r>
    </w:p>
    <w:p w:rsidR="00C32D98" w:rsidRDefault="00C32D98" w:rsidP="005E598F">
      <w:pPr>
        <w:jc w:val="center"/>
      </w:pPr>
      <w:r>
        <w:t>ültet sámándob heghamu</w:t>
      </w:r>
    </w:p>
    <w:p w:rsidR="00C32D98" w:rsidRDefault="00C32D98" w:rsidP="005E598F">
      <w:pPr>
        <w:jc w:val="center"/>
      </w:pPr>
      <w:r w:rsidRPr="00727FDF">
        <w:rPr>
          <w:rFonts w:ascii="Wide Latin" w:hAnsi="Wide Latin"/>
        </w:rPr>
        <w:t>:</w:t>
      </w:r>
      <w:r>
        <w:t xml:space="preserve">  </w:t>
      </w:r>
      <w:r w:rsidRPr="00BE742D">
        <w:rPr>
          <w:b/>
          <w:i/>
          <w:sz w:val="18"/>
          <w:szCs w:val="18"/>
        </w:rPr>
        <w:t>meglepő</w:t>
      </w:r>
      <w:r w:rsidRPr="00BE742D">
        <w:t xml:space="preserve"> </w:t>
      </w:r>
      <w:r w:rsidRPr="00BE742D">
        <w:rPr>
          <w:b/>
          <w:i/>
          <w:sz w:val="18"/>
          <w:szCs w:val="18"/>
        </w:rPr>
        <w:t>viszont</w:t>
      </w:r>
      <w:r w:rsidRPr="00BE742D">
        <w:t xml:space="preserve"> </w:t>
      </w:r>
      <w:r w:rsidRPr="00BE742D">
        <w:rPr>
          <w:b/>
          <w:i/>
          <w:sz w:val="18"/>
          <w:szCs w:val="18"/>
        </w:rPr>
        <w:t>tűnik</w:t>
      </w:r>
    </w:p>
    <w:p w:rsidR="00C32D98" w:rsidRDefault="00C32D98" w:rsidP="005E598F">
      <w:pPr>
        <w:jc w:val="center"/>
      </w:pPr>
      <w:r>
        <w:t>szemétben hever kenyér</w:t>
      </w:r>
    </w:p>
    <w:p w:rsidR="00C32D98" w:rsidRDefault="00C32D98" w:rsidP="005E598F">
      <w:pPr>
        <w:jc w:val="center"/>
      </w:pPr>
      <w:r>
        <w:t>céltalan változat ismer</w:t>
      </w:r>
    </w:p>
    <w:p w:rsidR="00C32D98" w:rsidRDefault="00C32D98" w:rsidP="005E598F">
      <w:pPr>
        <w:jc w:val="center"/>
      </w:pPr>
      <w:r w:rsidRPr="00727FDF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lobog</w:t>
      </w:r>
      <w:r w:rsidRPr="00B94489">
        <w:t xml:space="preserve"> </w:t>
      </w:r>
      <w:r w:rsidRPr="00B94489">
        <w:rPr>
          <w:b/>
          <w:i/>
          <w:sz w:val="18"/>
          <w:szCs w:val="18"/>
        </w:rPr>
        <w:t>zongorás</w:t>
      </w:r>
      <w:r w:rsidRPr="00B94489">
        <w:t xml:space="preserve"> </w:t>
      </w:r>
      <w:r w:rsidRPr="00B94489">
        <w:rPr>
          <w:b/>
          <w:i/>
          <w:sz w:val="18"/>
          <w:szCs w:val="18"/>
        </w:rPr>
        <w:t>virágút</w:t>
      </w:r>
    </w:p>
    <w:p w:rsidR="00C32D98" w:rsidRDefault="00C32D98" w:rsidP="005E598F">
      <w:pPr>
        <w:jc w:val="center"/>
      </w:pPr>
      <w:r>
        <w:t>ugyanott nyálfoltos takaró</w:t>
      </w:r>
    </w:p>
    <w:p w:rsidR="00C32D98" w:rsidRDefault="00C32D98" w:rsidP="005E598F">
      <w:pPr>
        <w:jc w:val="center"/>
      </w:pPr>
      <w:r>
        <w:t>komorul penészes szemfedő</w:t>
      </w:r>
    </w:p>
    <w:p w:rsidR="00C32D98" w:rsidRDefault="00C32D98" w:rsidP="005E598F">
      <w:pPr>
        <w:jc w:val="center"/>
      </w:pPr>
      <w:r w:rsidRPr="00727FDF">
        <w:rPr>
          <w:rFonts w:ascii="Wide Latin" w:hAnsi="Wide Latin"/>
        </w:rPr>
        <w:t>:</w:t>
      </w:r>
      <w:r>
        <w:t xml:space="preserve">  </w:t>
      </w:r>
      <w:r w:rsidRPr="006C73D7">
        <w:rPr>
          <w:b/>
          <w:i/>
          <w:sz w:val="18"/>
          <w:szCs w:val="18"/>
        </w:rPr>
        <w:t>rothad</w:t>
      </w:r>
      <w:r w:rsidRPr="006C73D7">
        <w:t xml:space="preserve"> </w:t>
      </w:r>
      <w:r w:rsidRPr="006C73D7">
        <w:rPr>
          <w:b/>
          <w:i/>
          <w:sz w:val="18"/>
          <w:szCs w:val="18"/>
        </w:rPr>
        <w:t>kottáz</w:t>
      </w:r>
      <w:r>
        <w:rPr>
          <w:b/>
          <w:i/>
          <w:sz w:val="18"/>
          <w:szCs w:val="18"/>
        </w:rPr>
        <w:t>ó</w:t>
      </w:r>
      <w:r w:rsidRPr="006C73D7">
        <w:t xml:space="preserve"> </w:t>
      </w:r>
      <w:r>
        <w:rPr>
          <w:b/>
          <w:i/>
          <w:sz w:val="18"/>
          <w:szCs w:val="18"/>
        </w:rPr>
        <w:t>káposzta</w:t>
      </w:r>
    </w:p>
    <w:p w:rsidR="00C32D98" w:rsidRDefault="00C32D98" w:rsidP="005E598F">
      <w:pPr>
        <w:jc w:val="center"/>
      </w:pPr>
      <w:r>
        <w:t>sohasem hullámzó térkép</w:t>
      </w:r>
    </w:p>
    <w:p w:rsidR="00C32D98" w:rsidRDefault="00C32D98" w:rsidP="005E598F">
      <w:pPr>
        <w:jc w:val="center"/>
      </w:pPr>
      <w:r>
        <w:t xml:space="preserve"> álcának higgadt zsákfalu</w:t>
      </w:r>
    </w:p>
    <w:p w:rsidR="00C32D98" w:rsidRDefault="00C32D98" w:rsidP="005E598F">
      <w:pPr>
        <w:jc w:val="center"/>
      </w:pPr>
      <w:r w:rsidRPr="00727FDF">
        <w:rPr>
          <w:rFonts w:ascii="Wide Latin" w:hAnsi="Wide Latin"/>
        </w:rPr>
        <w:t>:</w:t>
      </w:r>
      <w:r>
        <w:t xml:space="preserve">  </w:t>
      </w:r>
      <w:r w:rsidRPr="0061116D">
        <w:rPr>
          <w:b/>
          <w:i/>
          <w:sz w:val="18"/>
          <w:szCs w:val="18"/>
        </w:rPr>
        <w:t>szakadék</w:t>
      </w:r>
      <w:r w:rsidRPr="0061116D">
        <w:t xml:space="preserve"> </w:t>
      </w:r>
      <w:r w:rsidRPr="0061116D">
        <w:rPr>
          <w:b/>
          <w:i/>
          <w:sz w:val="18"/>
          <w:szCs w:val="18"/>
        </w:rPr>
        <w:t>tűnik</w:t>
      </w:r>
      <w:r w:rsidRPr="0061116D">
        <w:t xml:space="preserve"> </w:t>
      </w:r>
      <w:r w:rsidRPr="0061116D">
        <w:rPr>
          <w:b/>
          <w:i/>
          <w:sz w:val="18"/>
          <w:szCs w:val="18"/>
        </w:rPr>
        <w:t>szélén</w:t>
      </w:r>
    </w:p>
    <w:p w:rsidR="00C32D98" w:rsidRDefault="00C32D98" w:rsidP="005E598F">
      <w:pPr>
        <w:jc w:val="center"/>
      </w:pPr>
      <w:r>
        <w:t>ondolált jégtömb rendez</w:t>
      </w:r>
    </w:p>
    <w:p w:rsidR="00C32D98" w:rsidRDefault="00C32D98" w:rsidP="005E598F">
      <w:pPr>
        <w:jc w:val="center"/>
      </w:pPr>
      <w:r>
        <w:t>érvényben viaszos égbolt</w:t>
      </w:r>
    </w:p>
    <w:p w:rsidR="00C32D98" w:rsidRDefault="00C32D98" w:rsidP="005E598F">
      <w:pPr>
        <w:jc w:val="center"/>
      </w:pPr>
      <w:r w:rsidRPr="00727FDF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sétatávolság</w:t>
      </w:r>
      <w:r w:rsidRPr="00C46CA7">
        <w:t xml:space="preserve"> </w:t>
      </w:r>
      <w:r w:rsidRPr="00C46CA7">
        <w:rPr>
          <w:b/>
          <w:i/>
          <w:sz w:val="18"/>
          <w:szCs w:val="18"/>
        </w:rPr>
        <w:t>zsírt</w:t>
      </w:r>
      <w:r w:rsidRPr="00C46CA7">
        <w:t xml:space="preserve"> </w:t>
      </w:r>
      <w:r w:rsidRPr="00C46CA7">
        <w:rPr>
          <w:b/>
          <w:i/>
          <w:sz w:val="18"/>
          <w:szCs w:val="18"/>
        </w:rPr>
        <w:t>kerül</w:t>
      </w:r>
    </w:p>
    <w:p w:rsidR="00C32D98" w:rsidRDefault="00C32D98" w:rsidP="005E598F">
      <w:pPr>
        <w:jc w:val="center"/>
      </w:pPr>
      <w:r>
        <w:t>bánatnak időben ugyanaz</w:t>
      </w:r>
    </w:p>
    <w:p w:rsidR="00C32D98" w:rsidRDefault="00C32D98" w:rsidP="005E598F">
      <w:pPr>
        <w:jc w:val="center"/>
      </w:pPr>
      <w:r>
        <w:t>irgalmas mutatvány  hazasír</w:t>
      </w:r>
    </w:p>
    <w:p w:rsidR="00C32D98" w:rsidRDefault="00C32D98" w:rsidP="005E598F">
      <w:pPr>
        <w:jc w:val="center"/>
      </w:pPr>
      <w:r w:rsidRPr="00531257">
        <w:rPr>
          <w:rFonts w:ascii="Wide Latin" w:hAnsi="Wide Latin"/>
        </w:rPr>
        <w:t>:</w:t>
      </w:r>
      <w:r>
        <w:t xml:space="preserve">  </w:t>
      </w:r>
      <w:r w:rsidRPr="00C46CA7">
        <w:rPr>
          <w:b/>
          <w:i/>
          <w:sz w:val="18"/>
          <w:szCs w:val="18"/>
        </w:rPr>
        <w:t>révedve</w:t>
      </w:r>
      <w:r w:rsidRPr="00C46CA7">
        <w:t xml:space="preserve"> </w:t>
      </w:r>
      <w:r w:rsidRPr="00C46CA7">
        <w:rPr>
          <w:b/>
          <w:i/>
          <w:sz w:val="18"/>
          <w:szCs w:val="18"/>
        </w:rPr>
        <w:t>múltat</w:t>
      </w:r>
      <w:r w:rsidRPr="00C46CA7">
        <w:t xml:space="preserve"> </w:t>
      </w:r>
      <w:r w:rsidRPr="00C46CA7">
        <w:rPr>
          <w:b/>
          <w:i/>
          <w:sz w:val="18"/>
          <w:szCs w:val="18"/>
        </w:rPr>
        <w:t>szempont</w:t>
      </w:r>
      <w:r>
        <w:rPr>
          <w:b/>
          <w:i/>
          <w:sz w:val="18"/>
          <w:szCs w:val="18"/>
        </w:rPr>
        <w:t>hoz</w:t>
      </w:r>
    </w:p>
    <w:p w:rsidR="00C32D98" w:rsidRDefault="00C32D98" w:rsidP="005E598F">
      <w:pPr>
        <w:jc w:val="center"/>
      </w:pPr>
      <w:r>
        <w:t>mohosban repeső irattömb</w:t>
      </w:r>
    </w:p>
    <w:p w:rsidR="00C32D98" w:rsidRDefault="00C32D98" w:rsidP="005E598F">
      <w:pPr>
        <w:jc w:val="center"/>
      </w:pPr>
      <w:r>
        <w:t>cseléd görnyed boríték</w:t>
      </w:r>
    </w:p>
    <w:p w:rsidR="00C32D98" w:rsidRDefault="00C32D98" w:rsidP="005E598F">
      <w:pPr>
        <w:jc w:val="center"/>
      </w:pPr>
      <w:r w:rsidRPr="00531257">
        <w:rPr>
          <w:rFonts w:ascii="Wide Latin" w:hAnsi="Wide Latin"/>
        </w:rPr>
        <w:t>:</w:t>
      </w:r>
      <w:r>
        <w:t xml:space="preserve">  </w:t>
      </w:r>
      <w:r w:rsidRPr="00C46CA7">
        <w:rPr>
          <w:b/>
          <w:i/>
          <w:sz w:val="18"/>
          <w:szCs w:val="18"/>
        </w:rPr>
        <w:t>szabvány</w:t>
      </w:r>
      <w:r w:rsidRPr="00C46CA7">
        <w:t xml:space="preserve"> </w:t>
      </w:r>
      <w:r>
        <w:rPr>
          <w:b/>
          <w:i/>
          <w:sz w:val="18"/>
          <w:szCs w:val="18"/>
        </w:rPr>
        <w:t>boronát</w:t>
      </w:r>
      <w:r w:rsidRPr="00C46CA7">
        <w:t xml:space="preserve"> </w:t>
      </w:r>
      <w:r>
        <w:rPr>
          <w:b/>
          <w:i/>
          <w:sz w:val="18"/>
          <w:szCs w:val="18"/>
        </w:rPr>
        <w:t>fészkel</w:t>
      </w: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Pr="00AA7FD6" w:rsidRDefault="00C32D98" w:rsidP="005E598F">
      <w:pPr>
        <w:jc w:val="center"/>
      </w:pPr>
    </w:p>
    <w:p w:rsidR="00C32D98" w:rsidRPr="00AA7FD6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Pr="00AA7FD6" w:rsidRDefault="00C32D98" w:rsidP="005E598F">
      <w:pPr>
        <w:jc w:val="center"/>
      </w:pPr>
    </w:p>
    <w:p w:rsidR="00C32D98" w:rsidRPr="005D1E73" w:rsidRDefault="00C32D98" w:rsidP="005E598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   furioso   )</w:t>
      </w:r>
    </w:p>
    <w:p w:rsidR="00C32D98" w:rsidRPr="00F81993" w:rsidRDefault="00C32D98" w:rsidP="005E598F">
      <w:pPr>
        <w:jc w:val="center"/>
        <w:rPr>
          <w:sz w:val="18"/>
          <w:szCs w:val="18"/>
        </w:rPr>
      </w:pPr>
    </w:p>
    <w:p w:rsidR="00C32D98" w:rsidRPr="00F81993" w:rsidRDefault="00C32D98" w:rsidP="005E598F">
      <w:pPr>
        <w:jc w:val="center"/>
        <w:rPr>
          <w:sz w:val="18"/>
          <w:szCs w:val="18"/>
        </w:rPr>
      </w:pPr>
    </w:p>
    <w:p w:rsidR="00C32D98" w:rsidRPr="00F81993" w:rsidRDefault="00C32D98" w:rsidP="005E598F">
      <w:pPr>
        <w:jc w:val="center"/>
        <w:rPr>
          <w:sz w:val="18"/>
          <w:szCs w:val="18"/>
        </w:rPr>
      </w:pPr>
    </w:p>
    <w:p w:rsidR="00C32D98" w:rsidRPr="00F81993" w:rsidRDefault="00C32D98" w:rsidP="005E598F">
      <w:pPr>
        <w:jc w:val="center"/>
        <w:rPr>
          <w:sz w:val="18"/>
          <w:szCs w:val="18"/>
        </w:rPr>
      </w:pPr>
    </w:p>
    <w:p w:rsidR="00C32D98" w:rsidRPr="00F81993" w:rsidRDefault="00C32D98" w:rsidP="005E598F">
      <w:pPr>
        <w:jc w:val="center"/>
        <w:rPr>
          <w:sz w:val="18"/>
          <w:szCs w:val="18"/>
        </w:rPr>
      </w:pPr>
    </w:p>
    <w:p w:rsidR="00C32D98" w:rsidRDefault="00C32D98" w:rsidP="005E598F">
      <w:pPr>
        <w:jc w:val="center"/>
      </w:pPr>
      <w:r>
        <w:t>ikravert festmény ismét</w:t>
      </w:r>
    </w:p>
    <w:p w:rsidR="00C32D98" w:rsidRDefault="00C32D98" w:rsidP="005E598F">
      <w:pPr>
        <w:jc w:val="center"/>
      </w:pPr>
      <w:r>
        <w:t>híján áttörés füstcsík</w:t>
      </w:r>
    </w:p>
    <w:p w:rsidR="00C32D98" w:rsidRDefault="00C32D98" w:rsidP="005E598F">
      <w:pPr>
        <w:jc w:val="center"/>
      </w:pPr>
      <w:r w:rsidRPr="00A9092F">
        <w:rPr>
          <w:rFonts w:ascii="Wide Latin" w:hAnsi="Wide Latin"/>
        </w:rPr>
        <w:t>:</w:t>
      </w:r>
      <w:r>
        <w:t xml:space="preserve">  </w:t>
      </w:r>
      <w:r w:rsidRPr="00A9092F">
        <w:rPr>
          <w:b/>
          <w:i/>
          <w:sz w:val="18"/>
          <w:szCs w:val="18"/>
        </w:rPr>
        <w:t>fekete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ellenpont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alkalom</w:t>
      </w:r>
    </w:p>
    <w:p w:rsidR="00C32D98" w:rsidRDefault="00C32D98" w:rsidP="005E598F">
      <w:pPr>
        <w:jc w:val="center"/>
      </w:pPr>
      <w:r>
        <w:t>vágyszárny nevel időcél</w:t>
      </w:r>
    </w:p>
    <w:p w:rsidR="00C32D98" w:rsidRDefault="00C32D98" w:rsidP="005E598F">
      <w:pPr>
        <w:jc w:val="center"/>
      </w:pPr>
      <w:r>
        <w:t>kerítve felmondó értelem</w:t>
      </w:r>
    </w:p>
    <w:p w:rsidR="00C32D98" w:rsidRDefault="00C32D98" w:rsidP="005E598F">
      <w:pPr>
        <w:jc w:val="center"/>
      </w:pPr>
      <w:r w:rsidRPr="00A9092F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akasztás</w:t>
      </w:r>
      <w:r w:rsidRPr="00A9092F">
        <w:t xml:space="preserve"> </w:t>
      </w:r>
      <w:r>
        <w:rPr>
          <w:b/>
          <w:i/>
          <w:sz w:val="18"/>
          <w:szCs w:val="18"/>
        </w:rPr>
        <w:t>rendel</w:t>
      </w:r>
      <w:r w:rsidRPr="00A9092F">
        <w:t xml:space="preserve"> </w:t>
      </w:r>
      <w:r>
        <w:rPr>
          <w:b/>
          <w:i/>
          <w:sz w:val="18"/>
          <w:szCs w:val="18"/>
        </w:rPr>
        <w:t>tömeges</w:t>
      </w:r>
    </w:p>
    <w:p w:rsidR="00C32D98" w:rsidRDefault="00C32D98" w:rsidP="005E598F">
      <w:pPr>
        <w:jc w:val="center"/>
      </w:pPr>
      <w:r>
        <w:t>bőrkötés ellen szappan</w:t>
      </w:r>
    </w:p>
    <w:p w:rsidR="00C32D98" w:rsidRDefault="00C32D98" w:rsidP="005E598F">
      <w:pPr>
        <w:jc w:val="center"/>
      </w:pPr>
      <w:r>
        <w:t>kimenet illatos koponya</w:t>
      </w:r>
    </w:p>
    <w:p w:rsidR="00C32D98" w:rsidRDefault="00C32D98" w:rsidP="0078086E">
      <w:pPr>
        <w:jc w:val="center"/>
        <w:rPr>
          <w:b/>
          <w:i/>
          <w:sz w:val="18"/>
          <w:szCs w:val="18"/>
        </w:rPr>
      </w:pPr>
      <w:r w:rsidRPr="00A9092F">
        <w:rPr>
          <w:rFonts w:ascii="Wide Latin" w:hAnsi="Wide Latin"/>
        </w:rPr>
        <w:t>:</w:t>
      </w:r>
      <w:r>
        <w:t xml:space="preserve">  </w:t>
      </w:r>
      <w:r w:rsidRPr="00A9092F">
        <w:rPr>
          <w:b/>
          <w:i/>
          <w:sz w:val="18"/>
          <w:szCs w:val="18"/>
        </w:rPr>
        <w:t>gáznemű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nyomon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m</w:t>
      </w:r>
      <w:r>
        <w:rPr>
          <w:b/>
          <w:i/>
          <w:sz w:val="18"/>
          <w:szCs w:val="18"/>
        </w:rPr>
        <w:t>ellett</w:t>
      </w: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78086E">
      <w:pPr>
        <w:jc w:val="center"/>
      </w:pPr>
    </w:p>
    <w:p w:rsidR="00C32D98" w:rsidRDefault="00C32D98" w:rsidP="0029192D">
      <w:pPr>
        <w:jc w:val="center"/>
        <w:rPr>
          <w:b/>
          <w:sz w:val="72"/>
          <w:szCs w:val="72"/>
        </w:rPr>
      </w:pPr>
      <w:r w:rsidRPr="00FC1EC2">
        <w:rPr>
          <w:b/>
          <w:sz w:val="56"/>
          <w:szCs w:val="56"/>
        </w:rPr>
        <w:t>MÁSODIK</w:t>
      </w:r>
      <w:r w:rsidRPr="005F4127">
        <w:rPr>
          <w:b/>
          <w:sz w:val="36"/>
          <w:szCs w:val="36"/>
        </w:rPr>
        <w:t xml:space="preserve"> </w:t>
      </w:r>
      <w:r>
        <w:rPr>
          <w:b/>
          <w:sz w:val="56"/>
          <w:szCs w:val="56"/>
        </w:rPr>
        <w:t>SZÍN</w:t>
      </w: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Default="00C32D98" w:rsidP="0029192D">
      <w:pPr>
        <w:jc w:val="center"/>
      </w:pPr>
    </w:p>
    <w:p w:rsidR="00C32D98" w:rsidRPr="0029192D" w:rsidRDefault="00C32D98" w:rsidP="0029192D">
      <w:pPr>
        <w:jc w:val="center"/>
      </w:pPr>
    </w:p>
    <w:p w:rsidR="00C32D98" w:rsidRPr="00E3342D" w:rsidRDefault="00C32D98" w:rsidP="005E598F">
      <w:pPr>
        <w:jc w:val="center"/>
        <w:rPr>
          <w:b/>
          <w:sz w:val="36"/>
          <w:szCs w:val="36"/>
        </w:rPr>
      </w:pPr>
      <w:r w:rsidRPr="00E3342D">
        <w:rPr>
          <w:b/>
          <w:sz w:val="36"/>
          <w:szCs w:val="36"/>
        </w:rPr>
        <w:t>PARLANDO</w:t>
      </w:r>
    </w:p>
    <w:p w:rsidR="00C32D98" w:rsidRPr="00FA11E7" w:rsidRDefault="00C32D98" w:rsidP="005E598F">
      <w:pPr>
        <w:jc w:val="center"/>
        <w:rPr>
          <w:sz w:val="18"/>
          <w:szCs w:val="18"/>
        </w:rPr>
      </w:pPr>
    </w:p>
    <w:p w:rsidR="00C32D98" w:rsidRPr="00FA11E7" w:rsidRDefault="00C32D98" w:rsidP="005E598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(  </w:t>
      </w:r>
      <w:r w:rsidRPr="00236753">
        <w:rPr>
          <w:b/>
          <w:sz w:val="16"/>
          <w:szCs w:val="16"/>
        </w:rPr>
        <w:t>1</w:t>
      </w:r>
      <w:r>
        <w:rPr>
          <w:sz w:val="16"/>
          <w:szCs w:val="16"/>
        </w:rPr>
        <w:t xml:space="preserve">  )</w:t>
      </w:r>
    </w:p>
    <w:p w:rsidR="00C32D98" w:rsidRPr="00FA11E7" w:rsidRDefault="00C32D98" w:rsidP="005E598F">
      <w:pPr>
        <w:jc w:val="center"/>
        <w:rPr>
          <w:sz w:val="18"/>
          <w:szCs w:val="18"/>
        </w:rPr>
      </w:pPr>
    </w:p>
    <w:p w:rsidR="00C32D98" w:rsidRPr="00FA11E7" w:rsidRDefault="00C32D98" w:rsidP="005E598F">
      <w:pPr>
        <w:jc w:val="center"/>
        <w:rPr>
          <w:sz w:val="18"/>
          <w:szCs w:val="18"/>
        </w:rPr>
      </w:pPr>
    </w:p>
    <w:p w:rsidR="00C32D98" w:rsidRPr="00FA11E7" w:rsidRDefault="00C32D98" w:rsidP="005E598F">
      <w:pPr>
        <w:jc w:val="center"/>
        <w:rPr>
          <w:sz w:val="18"/>
          <w:szCs w:val="18"/>
        </w:rPr>
      </w:pPr>
    </w:p>
    <w:p w:rsidR="00C32D98" w:rsidRPr="00FA11E7" w:rsidRDefault="00C32D98" w:rsidP="005E598F">
      <w:pPr>
        <w:jc w:val="center"/>
        <w:rPr>
          <w:sz w:val="18"/>
          <w:szCs w:val="18"/>
        </w:rPr>
      </w:pPr>
    </w:p>
    <w:p w:rsidR="00C32D98" w:rsidRPr="00FA11E7" w:rsidRDefault="00C32D98" w:rsidP="005E598F">
      <w:pPr>
        <w:jc w:val="center"/>
        <w:rPr>
          <w:sz w:val="18"/>
          <w:szCs w:val="18"/>
        </w:rPr>
      </w:pPr>
    </w:p>
    <w:p w:rsidR="00C32D98" w:rsidRDefault="00C32D98" w:rsidP="005E598F">
      <w:pPr>
        <w:jc w:val="center"/>
      </w:pPr>
      <w:r>
        <w:t>gondol elhagy esküvő</w:t>
      </w:r>
    </w:p>
    <w:p w:rsidR="00C32D98" w:rsidRDefault="00C32D98" w:rsidP="005E598F">
      <w:pPr>
        <w:jc w:val="center"/>
      </w:pPr>
      <w:r>
        <w:t>felhő kivérez dallam</w:t>
      </w:r>
    </w:p>
    <w:p w:rsidR="00C32D98" w:rsidRDefault="00C32D98" w:rsidP="005E598F">
      <w:pPr>
        <w:jc w:val="center"/>
      </w:pPr>
      <w:r w:rsidRPr="00B54387">
        <w:rPr>
          <w:rFonts w:ascii="Wide Latin" w:hAnsi="Wide Latin"/>
        </w:rPr>
        <w:t>:</w:t>
      </w:r>
      <w:r>
        <w:t xml:space="preserve">  </w:t>
      </w:r>
      <w:r w:rsidRPr="00B54387">
        <w:rPr>
          <w:b/>
          <w:i/>
          <w:sz w:val="18"/>
          <w:szCs w:val="18"/>
        </w:rPr>
        <w:t>jut</w:t>
      </w:r>
      <w:r w:rsidRPr="00B54387">
        <w:t xml:space="preserve"> </w:t>
      </w:r>
      <w:r w:rsidRPr="00B54387">
        <w:rPr>
          <w:b/>
          <w:i/>
          <w:sz w:val="18"/>
          <w:szCs w:val="18"/>
        </w:rPr>
        <w:t>alapos</w:t>
      </w:r>
      <w:r w:rsidRPr="00B54387">
        <w:t xml:space="preserve"> </w:t>
      </w:r>
      <w:r w:rsidRPr="00B54387">
        <w:rPr>
          <w:b/>
          <w:i/>
          <w:sz w:val="18"/>
          <w:szCs w:val="18"/>
        </w:rPr>
        <w:t>agymosás</w:t>
      </w:r>
    </w:p>
    <w:p w:rsidR="00C32D98" w:rsidRDefault="00C32D98" w:rsidP="005E598F">
      <w:pPr>
        <w:jc w:val="center"/>
      </w:pPr>
      <w:r>
        <w:t>simul messze alatta</w:t>
      </w:r>
    </w:p>
    <w:p w:rsidR="00C32D98" w:rsidRDefault="00C32D98" w:rsidP="005E598F">
      <w:pPr>
        <w:jc w:val="center"/>
      </w:pPr>
      <w:r>
        <w:t>hamar szeret komolyan</w:t>
      </w:r>
    </w:p>
    <w:p w:rsidR="00C32D98" w:rsidRDefault="00C32D98" w:rsidP="005E598F">
      <w:pPr>
        <w:jc w:val="center"/>
      </w:pPr>
      <w:r w:rsidRPr="00B54387">
        <w:rPr>
          <w:rFonts w:ascii="Wide Latin" w:hAnsi="Wide Latin"/>
        </w:rPr>
        <w:t>:</w:t>
      </w:r>
      <w:r>
        <w:t xml:space="preserve">  </w:t>
      </w:r>
      <w:r w:rsidRPr="00B54387">
        <w:rPr>
          <w:b/>
          <w:i/>
          <w:sz w:val="18"/>
          <w:szCs w:val="18"/>
        </w:rPr>
        <w:t>méretre</w:t>
      </w:r>
      <w:r w:rsidRPr="00B54387">
        <w:rPr>
          <w:rFonts w:ascii="Wide Latin" w:hAnsi="Wide Latin"/>
          <w:sz w:val="18"/>
          <w:szCs w:val="18"/>
        </w:rPr>
        <w:t xml:space="preserve"> </w:t>
      </w:r>
      <w:r w:rsidRPr="00B54387">
        <w:rPr>
          <w:b/>
          <w:i/>
          <w:sz w:val="18"/>
          <w:szCs w:val="18"/>
        </w:rPr>
        <w:t>kezd</w:t>
      </w:r>
      <w:r w:rsidRPr="00B54387">
        <w:t xml:space="preserve"> </w:t>
      </w:r>
      <w:r w:rsidRPr="00B54387">
        <w:rPr>
          <w:b/>
          <w:i/>
          <w:sz w:val="18"/>
          <w:szCs w:val="18"/>
        </w:rPr>
        <w:t>mélyíteni</w:t>
      </w:r>
    </w:p>
    <w:p w:rsidR="00C32D98" w:rsidRDefault="00C32D98" w:rsidP="005E598F">
      <w:pPr>
        <w:jc w:val="center"/>
      </w:pPr>
      <w:r>
        <w:t>olyan mosoly néha</w:t>
      </w:r>
    </w:p>
    <w:p w:rsidR="00C32D98" w:rsidRDefault="00C32D98" w:rsidP="005E598F">
      <w:pPr>
        <w:jc w:val="center"/>
      </w:pPr>
      <w:r>
        <w:t>ragad nyirkos arany</w:t>
      </w:r>
    </w:p>
    <w:p w:rsidR="00C32D98" w:rsidRDefault="00C32D98" w:rsidP="005E598F">
      <w:pPr>
        <w:jc w:val="center"/>
      </w:pPr>
      <w:r w:rsidRPr="00B5438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rács</w:t>
      </w:r>
      <w:r w:rsidRPr="006061B7">
        <w:t xml:space="preserve"> </w:t>
      </w:r>
      <w:r w:rsidRPr="006061B7">
        <w:rPr>
          <w:b/>
          <w:i/>
          <w:sz w:val="18"/>
          <w:szCs w:val="18"/>
        </w:rPr>
        <w:t>so</w:t>
      </w:r>
      <w:r>
        <w:rPr>
          <w:b/>
          <w:i/>
          <w:sz w:val="18"/>
          <w:szCs w:val="18"/>
        </w:rPr>
        <w:t>drása</w:t>
      </w:r>
      <w:r w:rsidRPr="006061B7">
        <w:t xml:space="preserve"> </w:t>
      </w:r>
      <w:r w:rsidRPr="006061B7">
        <w:rPr>
          <w:b/>
          <w:i/>
          <w:sz w:val="18"/>
          <w:szCs w:val="18"/>
        </w:rPr>
        <w:t>folytonos</w:t>
      </w:r>
    </w:p>
    <w:p w:rsidR="00C32D98" w:rsidRDefault="00C32D98" w:rsidP="005E598F">
      <w:pPr>
        <w:jc w:val="center"/>
      </w:pPr>
      <w:r>
        <w:t>nyomban három követés</w:t>
      </w:r>
    </w:p>
    <w:p w:rsidR="00C32D98" w:rsidRDefault="00C32D98" w:rsidP="005E598F">
      <w:pPr>
        <w:jc w:val="center"/>
      </w:pPr>
      <w:r>
        <w:t>frissen érkező dráma</w:t>
      </w:r>
    </w:p>
    <w:p w:rsidR="00C32D98" w:rsidRDefault="00C32D98" w:rsidP="005E598F">
      <w:pPr>
        <w:jc w:val="center"/>
      </w:pPr>
      <w:r w:rsidRPr="006061B7">
        <w:rPr>
          <w:rFonts w:ascii="Wide Latin" w:hAnsi="Wide Latin"/>
        </w:rPr>
        <w:t>:</w:t>
      </w:r>
      <w:r>
        <w:t xml:space="preserve">  </w:t>
      </w:r>
      <w:r w:rsidRPr="006061B7">
        <w:rPr>
          <w:b/>
          <w:i/>
          <w:sz w:val="18"/>
          <w:szCs w:val="18"/>
        </w:rPr>
        <w:t>ingyenes</w:t>
      </w:r>
      <w:r w:rsidRPr="006061B7">
        <w:t xml:space="preserve"> </w:t>
      </w:r>
      <w:r w:rsidRPr="006061B7">
        <w:rPr>
          <w:b/>
          <w:i/>
          <w:sz w:val="18"/>
          <w:szCs w:val="18"/>
        </w:rPr>
        <w:t>párát</w:t>
      </w:r>
      <w:r w:rsidRPr="006061B7">
        <w:t xml:space="preserve"> </w:t>
      </w:r>
      <w:r w:rsidRPr="006061B7">
        <w:rPr>
          <w:b/>
          <w:i/>
          <w:sz w:val="18"/>
          <w:szCs w:val="18"/>
        </w:rPr>
        <w:t>nyeldekel</w:t>
      </w:r>
    </w:p>
    <w:p w:rsidR="00C32D98" w:rsidRDefault="00C32D98" w:rsidP="005E598F">
      <w:pPr>
        <w:jc w:val="center"/>
      </w:pPr>
      <w:r w:rsidRPr="00B54387">
        <w:t>néz</w:t>
      </w:r>
      <w:r>
        <w:t xml:space="preserve"> kétségbe naponta</w:t>
      </w:r>
    </w:p>
    <w:p w:rsidR="00C32D98" w:rsidRDefault="00C32D98" w:rsidP="005E598F">
      <w:pPr>
        <w:jc w:val="center"/>
      </w:pPr>
      <w:r>
        <w:t>ünnep dúdol tenger</w:t>
      </w:r>
    </w:p>
    <w:p w:rsidR="00C32D98" w:rsidRDefault="00C32D98" w:rsidP="005E598F">
      <w:pPr>
        <w:jc w:val="center"/>
      </w:pPr>
      <w:r w:rsidRPr="006061B7">
        <w:rPr>
          <w:rFonts w:ascii="Wide Latin" w:hAnsi="Wide Latin"/>
        </w:rPr>
        <w:t>:</w:t>
      </w:r>
      <w:r>
        <w:t xml:space="preserve">  </w:t>
      </w:r>
      <w:r w:rsidRPr="006061B7">
        <w:rPr>
          <w:b/>
          <w:i/>
          <w:sz w:val="18"/>
          <w:szCs w:val="18"/>
        </w:rPr>
        <w:t>meglepő</w:t>
      </w:r>
      <w:r w:rsidRPr="006061B7">
        <w:t xml:space="preserve"> </w:t>
      </w:r>
      <w:r w:rsidRPr="006061B7">
        <w:rPr>
          <w:b/>
          <w:i/>
          <w:sz w:val="18"/>
          <w:szCs w:val="18"/>
        </w:rPr>
        <w:t>viszont</w:t>
      </w:r>
      <w:r w:rsidRPr="006061B7">
        <w:t xml:space="preserve"> </w:t>
      </w:r>
      <w:r w:rsidRPr="006061B7">
        <w:rPr>
          <w:b/>
          <w:i/>
          <w:sz w:val="18"/>
          <w:szCs w:val="18"/>
        </w:rPr>
        <w:t>tűnik</w:t>
      </w:r>
    </w:p>
    <w:p w:rsidR="00C32D98" w:rsidRDefault="00C32D98" w:rsidP="005E598F">
      <w:pPr>
        <w:jc w:val="center"/>
      </w:pPr>
      <w:r>
        <w:t>lobog zongorás virágút</w:t>
      </w:r>
    </w:p>
    <w:p w:rsidR="00C32D98" w:rsidRDefault="00C32D98" w:rsidP="005E598F">
      <w:pPr>
        <w:jc w:val="center"/>
      </w:pPr>
      <w:r>
        <w:t>rothad kottázó káposzta</w:t>
      </w:r>
    </w:p>
    <w:p w:rsidR="00C32D98" w:rsidRDefault="00C32D98" w:rsidP="005E598F">
      <w:pPr>
        <w:jc w:val="center"/>
      </w:pPr>
      <w:r w:rsidRPr="006061B7">
        <w:rPr>
          <w:rFonts w:ascii="Wide Latin" w:hAnsi="Wide Latin"/>
        </w:rPr>
        <w:t>:</w:t>
      </w:r>
      <w:r>
        <w:t xml:space="preserve">  </w:t>
      </w:r>
      <w:r w:rsidRPr="006061B7">
        <w:rPr>
          <w:b/>
          <w:i/>
          <w:sz w:val="18"/>
          <w:szCs w:val="18"/>
        </w:rPr>
        <w:t>szakadék</w:t>
      </w:r>
      <w:r w:rsidRPr="006061B7">
        <w:t xml:space="preserve"> </w:t>
      </w:r>
      <w:r w:rsidRPr="006061B7">
        <w:rPr>
          <w:b/>
          <w:i/>
          <w:sz w:val="18"/>
          <w:szCs w:val="18"/>
        </w:rPr>
        <w:t>tűnik</w:t>
      </w:r>
      <w:r w:rsidRPr="006061B7">
        <w:t xml:space="preserve"> </w:t>
      </w:r>
      <w:r w:rsidRPr="006061B7">
        <w:rPr>
          <w:b/>
          <w:i/>
          <w:sz w:val="18"/>
          <w:szCs w:val="18"/>
        </w:rPr>
        <w:t>szélén</w:t>
      </w:r>
    </w:p>
    <w:p w:rsidR="00C32D98" w:rsidRDefault="00C32D98" w:rsidP="005E598F">
      <w:pPr>
        <w:jc w:val="center"/>
      </w:pPr>
      <w:r>
        <w:t>sétatávolság zsírt kerül</w:t>
      </w:r>
    </w:p>
    <w:p w:rsidR="00C32D98" w:rsidRDefault="00C32D98" w:rsidP="005E598F">
      <w:pPr>
        <w:jc w:val="center"/>
      </w:pPr>
      <w:r>
        <w:t>révedve múltat szemponthoz</w:t>
      </w:r>
    </w:p>
    <w:p w:rsidR="00C32D98" w:rsidRDefault="00C32D98" w:rsidP="005E598F">
      <w:pPr>
        <w:jc w:val="center"/>
      </w:pPr>
      <w:r w:rsidRPr="006061B7">
        <w:rPr>
          <w:rFonts w:ascii="Wide Latin" w:hAnsi="Wide Latin"/>
        </w:rPr>
        <w:t>:</w:t>
      </w:r>
      <w:r>
        <w:t xml:space="preserve">  </w:t>
      </w:r>
      <w:r w:rsidRPr="006061B7">
        <w:rPr>
          <w:b/>
          <w:i/>
          <w:sz w:val="18"/>
          <w:szCs w:val="18"/>
        </w:rPr>
        <w:t>szabvány</w:t>
      </w:r>
      <w:r w:rsidRPr="006061B7">
        <w:t xml:space="preserve"> </w:t>
      </w:r>
      <w:r>
        <w:rPr>
          <w:b/>
          <w:i/>
          <w:sz w:val="18"/>
          <w:szCs w:val="18"/>
        </w:rPr>
        <w:t>boronát</w:t>
      </w:r>
      <w:r w:rsidRPr="006061B7">
        <w:t xml:space="preserve"> </w:t>
      </w:r>
      <w:r w:rsidRPr="006061B7">
        <w:rPr>
          <w:b/>
          <w:i/>
          <w:sz w:val="18"/>
          <w:szCs w:val="18"/>
        </w:rPr>
        <w:t>fészkel</w:t>
      </w: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Default="00C32D98" w:rsidP="005E598F">
      <w:pPr>
        <w:jc w:val="center"/>
      </w:pPr>
    </w:p>
    <w:p w:rsidR="00C32D98" w:rsidRPr="001C6E0B" w:rsidRDefault="00C32D98" w:rsidP="00ED22DA">
      <w:pPr>
        <w:jc w:val="center"/>
        <w:rPr>
          <w:b/>
          <w:sz w:val="36"/>
          <w:szCs w:val="36"/>
        </w:rPr>
      </w:pPr>
      <w:r w:rsidRPr="001C6E0B">
        <w:rPr>
          <w:b/>
          <w:sz w:val="36"/>
          <w:szCs w:val="36"/>
        </w:rPr>
        <w:t>PARLANDO</w:t>
      </w:r>
    </w:p>
    <w:p w:rsidR="00C32D98" w:rsidRPr="001C6E0B" w:rsidRDefault="00C32D98" w:rsidP="00ED22DA">
      <w:pPr>
        <w:jc w:val="center"/>
        <w:rPr>
          <w:sz w:val="18"/>
          <w:szCs w:val="18"/>
        </w:rPr>
      </w:pPr>
    </w:p>
    <w:p w:rsidR="00C32D98" w:rsidRPr="001C6E0B" w:rsidRDefault="00C32D98" w:rsidP="00ED22DA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(  </w:t>
      </w:r>
      <w:r w:rsidRPr="001C6E0B">
        <w:rPr>
          <w:b/>
          <w:sz w:val="16"/>
          <w:szCs w:val="16"/>
        </w:rPr>
        <w:t>2</w:t>
      </w:r>
      <w:r>
        <w:rPr>
          <w:sz w:val="16"/>
          <w:szCs w:val="16"/>
        </w:rPr>
        <w:t xml:space="preserve">  )</w:t>
      </w:r>
    </w:p>
    <w:p w:rsidR="00C32D98" w:rsidRPr="001C6E0B" w:rsidRDefault="00C32D98" w:rsidP="00ED22DA">
      <w:pPr>
        <w:jc w:val="center"/>
        <w:rPr>
          <w:sz w:val="18"/>
          <w:szCs w:val="18"/>
        </w:rPr>
      </w:pPr>
    </w:p>
    <w:p w:rsidR="00C32D98" w:rsidRPr="001C6E0B" w:rsidRDefault="00C32D98" w:rsidP="00ED22DA">
      <w:pPr>
        <w:jc w:val="center"/>
        <w:rPr>
          <w:sz w:val="18"/>
          <w:szCs w:val="18"/>
        </w:rPr>
      </w:pPr>
    </w:p>
    <w:p w:rsidR="00C32D98" w:rsidRPr="001C6E0B" w:rsidRDefault="00C32D98" w:rsidP="00ED22DA">
      <w:pPr>
        <w:jc w:val="center"/>
        <w:rPr>
          <w:sz w:val="18"/>
          <w:szCs w:val="18"/>
        </w:rPr>
      </w:pPr>
    </w:p>
    <w:p w:rsidR="00C32D98" w:rsidRPr="001C6E0B" w:rsidRDefault="00C32D98" w:rsidP="00ED22DA">
      <w:pPr>
        <w:jc w:val="center"/>
        <w:rPr>
          <w:sz w:val="18"/>
          <w:szCs w:val="18"/>
        </w:rPr>
      </w:pPr>
    </w:p>
    <w:p w:rsidR="00C32D98" w:rsidRPr="001C6E0B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</w:pPr>
      <w:r>
        <w:t>jut alapos agymosás</w:t>
      </w:r>
    </w:p>
    <w:p w:rsidR="00C32D98" w:rsidRDefault="00C32D98" w:rsidP="00ED22DA">
      <w:pPr>
        <w:jc w:val="center"/>
      </w:pPr>
      <w:r>
        <w:t>gondol elhagy esküvő</w:t>
      </w:r>
    </w:p>
    <w:p w:rsidR="00C32D98" w:rsidRDefault="00C32D98" w:rsidP="00ED22DA">
      <w:pPr>
        <w:jc w:val="center"/>
      </w:pPr>
      <w:r w:rsidRPr="001C6E0B">
        <w:rPr>
          <w:rFonts w:ascii="Wide Latin" w:hAnsi="Wide Latin"/>
        </w:rPr>
        <w:t>:</w:t>
      </w:r>
      <w:r>
        <w:t xml:space="preserve">  </w:t>
      </w:r>
      <w:r w:rsidRPr="001C6E0B">
        <w:rPr>
          <w:b/>
          <w:i/>
          <w:sz w:val="18"/>
          <w:szCs w:val="18"/>
        </w:rPr>
        <w:t>felhő</w:t>
      </w:r>
      <w:r>
        <w:t xml:space="preserve"> </w:t>
      </w:r>
      <w:r w:rsidRPr="001C6E0B">
        <w:rPr>
          <w:b/>
          <w:i/>
          <w:sz w:val="18"/>
          <w:szCs w:val="18"/>
        </w:rPr>
        <w:t>kivérez</w:t>
      </w:r>
      <w:r>
        <w:t xml:space="preserve"> </w:t>
      </w:r>
      <w:r w:rsidRPr="001C6E0B">
        <w:rPr>
          <w:b/>
          <w:i/>
          <w:sz w:val="18"/>
          <w:szCs w:val="18"/>
        </w:rPr>
        <w:t>dallam</w:t>
      </w:r>
    </w:p>
    <w:p w:rsidR="00C32D98" w:rsidRDefault="00C32D98" w:rsidP="00ED22DA">
      <w:pPr>
        <w:jc w:val="center"/>
      </w:pPr>
      <w:r>
        <w:t>méretre kezd mélyíteni</w:t>
      </w:r>
    </w:p>
    <w:p w:rsidR="00C32D98" w:rsidRDefault="00C32D98" w:rsidP="00ED22DA">
      <w:pPr>
        <w:jc w:val="center"/>
      </w:pPr>
      <w:r>
        <w:t>simul messze alatta</w:t>
      </w:r>
    </w:p>
    <w:p w:rsidR="00C32D98" w:rsidRDefault="00C32D98" w:rsidP="00ED22DA">
      <w:pPr>
        <w:jc w:val="center"/>
      </w:pPr>
      <w:r w:rsidRPr="001C6E0B">
        <w:rPr>
          <w:rFonts w:ascii="Wide Latin" w:hAnsi="Wide Latin"/>
        </w:rPr>
        <w:t>:</w:t>
      </w:r>
      <w:r>
        <w:t xml:space="preserve">  </w:t>
      </w:r>
      <w:r w:rsidRPr="001C6E0B">
        <w:rPr>
          <w:b/>
          <w:i/>
          <w:sz w:val="18"/>
          <w:szCs w:val="18"/>
        </w:rPr>
        <w:t>hamar</w:t>
      </w:r>
      <w:r>
        <w:t xml:space="preserve"> </w:t>
      </w:r>
      <w:r w:rsidRPr="001C6E0B">
        <w:rPr>
          <w:b/>
          <w:i/>
          <w:sz w:val="18"/>
          <w:szCs w:val="18"/>
        </w:rPr>
        <w:t>szeret</w:t>
      </w:r>
      <w:r>
        <w:t xml:space="preserve"> </w:t>
      </w:r>
      <w:r w:rsidRPr="001C6E0B">
        <w:rPr>
          <w:b/>
          <w:i/>
          <w:sz w:val="18"/>
          <w:szCs w:val="18"/>
        </w:rPr>
        <w:t>komolyan</w:t>
      </w:r>
    </w:p>
    <w:p w:rsidR="00C32D98" w:rsidRDefault="00C32D98" w:rsidP="00ED22DA">
      <w:pPr>
        <w:jc w:val="center"/>
      </w:pPr>
      <w:r>
        <w:t>rács sodrása folytonos</w:t>
      </w:r>
    </w:p>
    <w:p w:rsidR="00C32D98" w:rsidRDefault="00C32D98" w:rsidP="00ED22DA">
      <w:pPr>
        <w:jc w:val="center"/>
      </w:pPr>
      <w:r>
        <w:t>olyan mosoly néha</w:t>
      </w:r>
    </w:p>
    <w:p w:rsidR="00C32D98" w:rsidRDefault="00C32D98" w:rsidP="00ED22DA">
      <w:pPr>
        <w:jc w:val="center"/>
      </w:pPr>
      <w:r w:rsidRPr="001C6E0B">
        <w:rPr>
          <w:rFonts w:ascii="Wide Latin" w:hAnsi="Wide Latin"/>
        </w:rPr>
        <w:t>:</w:t>
      </w:r>
      <w:r>
        <w:t xml:space="preserve">  </w:t>
      </w:r>
      <w:r w:rsidRPr="001C6E0B">
        <w:rPr>
          <w:b/>
          <w:i/>
          <w:sz w:val="18"/>
          <w:szCs w:val="18"/>
        </w:rPr>
        <w:t>ragad</w:t>
      </w:r>
      <w:r>
        <w:t xml:space="preserve"> </w:t>
      </w:r>
      <w:r w:rsidRPr="001C6E0B">
        <w:rPr>
          <w:b/>
          <w:i/>
          <w:sz w:val="18"/>
          <w:szCs w:val="18"/>
        </w:rPr>
        <w:t>nyirkos</w:t>
      </w:r>
      <w:r>
        <w:t xml:space="preserve"> </w:t>
      </w:r>
      <w:r w:rsidRPr="001C6E0B">
        <w:rPr>
          <w:b/>
          <w:i/>
          <w:sz w:val="18"/>
          <w:szCs w:val="18"/>
        </w:rPr>
        <w:t>arany</w:t>
      </w:r>
    </w:p>
    <w:p w:rsidR="00C32D98" w:rsidRDefault="00C32D98" w:rsidP="00ED22DA">
      <w:pPr>
        <w:jc w:val="center"/>
      </w:pPr>
      <w:r>
        <w:t>ingyenes párát nyeldekel</w:t>
      </w:r>
    </w:p>
    <w:p w:rsidR="00C32D98" w:rsidRDefault="00C32D98" w:rsidP="00ED22DA">
      <w:pPr>
        <w:jc w:val="center"/>
      </w:pPr>
      <w:r>
        <w:t>nyomban három követés</w:t>
      </w:r>
    </w:p>
    <w:p w:rsidR="00C32D98" w:rsidRDefault="00C32D98" w:rsidP="00ED22DA">
      <w:pPr>
        <w:jc w:val="center"/>
      </w:pPr>
      <w:r w:rsidRPr="001C6E0B">
        <w:rPr>
          <w:rFonts w:ascii="Wide Latin" w:hAnsi="Wide Latin"/>
        </w:rPr>
        <w:t>:</w:t>
      </w:r>
      <w:r>
        <w:t xml:space="preserve">  </w:t>
      </w:r>
      <w:r w:rsidRPr="001C6E0B">
        <w:rPr>
          <w:b/>
          <w:i/>
          <w:sz w:val="18"/>
          <w:szCs w:val="18"/>
        </w:rPr>
        <w:t>frissen</w:t>
      </w:r>
      <w:r>
        <w:t xml:space="preserve"> </w:t>
      </w:r>
      <w:r w:rsidRPr="001C6E0B">
        <w:rPr>
          <w:b/>
          <w:i/>
          <w:sz w:val="18"/>
          <w:szCs w:val="18"/>
        </w:rPr>
        <w:t>érkező</w:t>
      </w:r>
      <w:r>
        <w:t xml:space="preserve"> </w:t>
      </w:r>
      <w:r w:rsidRPr="007D0E46">
        <w:rPr>
          <w:b/>
          <w:i/>
          <w:sz w:val="18"/>
          <w:szCs w:val="18"/>
        </w:rPr>
        <w:t>dráma</w:t>
      </w:r>
    </w:p>
    <w:p w:rsidR="00C32D98" w:rsidRDefault="00C32D98" w:rsidP="00ED22DA">
      <w:pPr>
        <w:jc w:val="center"/>
      </w:pPr>
      <w:r>
        <w:t>meglepő viszont tűnik</w:t>
      </w:r>
    </w:p>
    <w:p w:rsidR="00C32D98" w:rsidRDefault="00C32D98" w:rsidP="00ED22DA">
      <w:pPr>
        <w:jc w:val="center"/>
      </w:pPr>
      <w:r>
        <w:t>néz kétségbe naponta</w:t>
      </w:r>
    </w:p>
    <w:p w:rsidR="00C32D98" w:rsidRDefault="00C32D98" w:rsidP="00ED22DA">
      <w:pPr>
        <w:jc w:val="center"/>
      </w:pPr>
      <w:r w:rsidRPr="001C6E0B">
        <w:rPr>
          <w:rFonts w:ascii="Wide Latin" w:hAnsi="Wide Latin"/>
        </w:rPr>
        <w:t>:</w:t>
      </w:r>
      <w:r>
        <w:t xml:space="preserve">  </w:t>
      </w:r>
      <w:r w:rsidRPr="007D0E46">
        <w:rPr>
          <w:b/>
          <w:i/>
          <w:sz w:val="18"/>
          <w:szCs w:val="18"/>
        </w:rPr>
        <w:t>ünnep</w:t>
      </w:r>
      <w:r>
        <w:t xml:space="preserve"> </w:t>
      </w:r>
      <w:r w:rsidRPr="007D0E46">
        <w:rPr>
          <w:b/>
          <w:i/>
          <w:sz w:val="18"/>
          <w:szCs w:val="18"/>
        </w:rPr>
        <w:t>dúdol</w:t>
      </w:r>
      <w:r>
        <w:t xml:space="preserve"> </w:t>
      </w:r>
      <w:r w:rsidRPr="007D0E46">
        <w:rPr>
          <w:b/>
          <w:i/>
          <w:sz w:val="18"/>
          <w:szCs w:val="18"/>
        </w:rPr>
        <w:t>tenger</w:t>
      </w:r>
    </w:p>
    <w:p w:rsidR="00C32D98" w:rsidRDefault="00C32D98" w:rsidP="00ED22DA">
      <w:pPr>
        <w:jc w:val="center"/>
      </w:pPr>
      <w:r>
        <w:t>szakadék sikít szélén</w:t>
      </w:r>
    </w:p>
    <w:p w:rsidR="00C32D98" w:rsidRDefault="00C32D98" w:rsidP="00ED22DA">
      <w:pPr>
        <w:jc w:val="center"/>
      </w:pPr>
      <w:r>
        <w:t>lobog zongorás virágút</w:t>
      </w:r>
    </w:p>
    <w:p w:rsidR="00C32D98" w:rsidRDefault="00C32D98" w:rsidP="00ED22DA">
      <w:pPr>
        <w:jc w:val="center"/>
      </w:pPr>
      <w:r w:rsidRPr="001C6E0B">
        <w:rPr>
          <w:rFonts w:ascii="Wide Latin" w:hAnsi="Wide Latin"/>
        </w:rPr>
        <w:t>:</w:t>
      </w:r>
      <w:r>
        <w:t xml:space="preserve">  </w:t>
      </w:r>
      <w:r w:rsidRPr="007D0E46">
        <w:rPr>
          <w:b/>
          <w:i/>
          <w:sz w:val="18"/>
          <w:szCs w:val="18"/>
        </w:rPr>
        <w:t>rothad</w:t>
      </w:r>
      <w:r>
        <w:t xml:space="preserve"> </w:t>
      </w:r>
      <w:r w:rsidRPr="007D0E46">
        <w:rPr>
          <w:b/>
          <w:i/>
          <w:sz w:val="18"/>
          <w:szCs w:val="18"/>
        </w:rPr>
        <w:t>kottázó</w:t>
      </w:r>
      <w:r>
        <w:t xml:space="preserve"> </w:t>
      </w:r>
      <w:r w:rsidRPr="007D0E46">
        <w:rPr>
          <w:b/>
          <w:i/>
          <w:sz w:val="18"/>
          <w:szCs w:val="18"/>
        </w:rPr>
        <w:t>káposzta</w:t>
      </w:r>
    </w:p>
    <w:p w:rsidR="00C32D98" w:rsidRDefault="00C32D98" w:rsidP="00ED22DA">
      <w:pPr>
        <w:jc w:val="center"/>
      </w:pPr>
      <w:r>
        <w:t>szabvány boronát fészkel</w:t>
      </w:r>
    </w:p>
    <w:p w:rsidR="00C32D98" w:rsidRDefault="00C32D98" w:rsidP="00ED22DA">
      <w:pPr>
        <w:jc w:val="center"/>
      </w:pPr>
      <w:r>
        <w:t>sétatávolság zsírt kerül</w:t>
      </w:r>
    </w:p>
    <w:p w:rsidR="00C32D98" w:rsidRDefault="00C32D98" w:rsidP="00ED22DA">
      <w:pPr>
        <w:jc w:val="center"/>
      </w:pPr>
      <w:r w:rsidRPr="001C6E0B">
        <w:rPr>
          <w:rFonts w:ascii="Wide Latin" w:hAnsi="Wide Latin"/>
        </w:rPr>
        <w:t>:</w:t>
      </w:r>
      <w:r>
        <w:t xml:space="preserve">  </w:t>
      </w:r>
      <w:r w:rsidRPr="007D0E46">
        <w:rPr>
          <w:b/>
          <w:i/>
          <w:sz w:val="18"/>
          <w:szCs w:val="18"/>
        </w:rPr>
        <w:t>révedve</w:t>
      </w:r>
      <w:r>
        <w:t xml:space="preserve"> </w:t>
      </w:r>
      <w:r w:rsidRPr="007D0E46">
        <w:rPr>
          <w:b/>
          <w:i/>
          <w:sz w:val="18"/>
          <w:szCs w:val="18"/>
        </w:rPr>
        <w:t>múltat</w:t>
      </w:r>
      <w:r>
        <w:t xml:space="preserve"> </w:t>
      </w:r>
      <w:r w:rsidRPr="007D0E46">
        <w:rPr>
          <w:b/>
          <w:i/>
          <w:sz w:val="18"/>
          <w:szCs w:val="18"/>
        </w:rPr>
        <w:t>szemponthoz</w:t>
      </w: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Pr="00C85DBA" w:rsidRDefault="00C32D98" w:rsidP="00ED22DA">
      <w:pPr>
        <w:jc w:val="center"/>
        <w:rPr>
          <w:b/>
          <w:sz w:val="36"/>
          <w:szCs w:val="36"/>
        </w:rPr>
      </w:pPr>
      <w:r w:rsidRPr="00C85DBA">
        <w:rPr>
          <w:b/>
          <w:sz w:val="36"/>
          <w:szCs w:val="36"/>
        </w:rPr>
        <w:t>PARLANDO</w:t>
      </w:r>
    </w:p>
    <w:p w:rsidR="00C32D98" w:rsidRPr="00C85DBA" w:rsidRDefault="00C32D98" w:rsidP="00ED22DA">
      <w:pPr>
        <w:jc w:val="center"/>
        <w:rPr>
          <w:sz w:val="18"/>
          <w:szCs w:val="18"/>
        </w:rPr>
      </w:pPr>
    </w:p>
    <w:p w:rsidR="00C32D98" w:rsidRPr="00C85DBA" w:rsidRDefault="00C32D98" w:rsidP="00ED22DA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(  </w:t>
      </w:r>
      <w:r w:rsidRPr="00C85DBA">
        <w:rPr>
          <w:b/>
          <w:sz w:val="16"/>
          <w:szCs w:val="16"/>
        </w:rPr>
        <w:t>3</w:t>
      </w:r>
      <w:r>
        <w:rPr>
          <w:sz w:val="16"/>
          <w:szCs w:val="16"/>
        </w:rPr>
        <w:t xml:space="preserve">  )</w:t>
      </w:r>
    </w:p>
    <w:p w:rsidR="00C32D98" w:rsidRPr="00C85DBA" w:rsidRDefault="00C32D98" w:rsidP="00ED22DA">
      <w:pPr>
        <w:jc w:val="center"/>
        <w:rPr>
          <w:sz w:val="18"/>
          <w:szCs w:val="18"/>
        </w:rPr>
      </w:pPr>
    </w:p>
    <w:p w:rsidR="00C32D98" w:rsidRPr="00C85DBA" w:rsidRDefault="00C32D98" w:rsidP="00ED22DA">
      <w:pPr>
        <w:jc w:val="center"/>
        <w:rPr>
          <w:sz w:val="18"/>
          <w:szCs w:val="18"/>
        </w:rPr>
      </w:pPr>
    </w:p>
    <w:p w:rsidR="00C32D98" w:rsidRPr="00C85DBA" w:rsidRDefault="00C32D98" w:rsidP="00ED22DA">
      <w:pPr>
        <w:jc w:val="center"/>
        <w:rPr>
          <w:sz w:val="18"/>
          <w:szCs w:val="18"/>
        </w:rPr>
      </w:pPr>
    </w:p>
    <w:p w:rsidR="00C32D98" w:rsidRPr="00C85DBA" w:rsidRDefault="00C32D98" w:rsidP="00ED22DA">
      <w:pPr>
        <w:jc w:val="center"/>
        <w:rPr>
          <w:sz w:val="18"/>
          <w:szCs w:val="18"/>
        </w:rPr>
      </w:pPr>
    </w:p>
    <w:p w:rsidR="00C32D98" w:rsidRPr="00C85DBA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</w:pPr>
      <w:r>
        <w:t>felhő kivérez dallam</w:t>
      </w:r>
    </w:p>
    <w:p w:rsidR="00C32D98" w:rsidRDefault="00C32D98" w:rsidP="00ED22DA">
      <w:pPr>
        <w:jc w:val="center"/>
      </w:pPr>
      <w:r>
        <w:t>jut alapos agymosás</w:t>
      </w:r>
    </w:p>
    <w:p w:rsidR="00C32D98" w:rsidRDefault="00C32D98" w:rsidP="00ED22DA">
      <w:pPr>
        <w:jc w:val="center"/>
      </w:pPr>
      <w:r w:rsidRPr="00C85DBA">
        <w:rPr>
          <w:rFonts w:ascii="Wide Latin" w:hAnsi="Wide Latin"/>
        </w:rPr>
        <w:t>:</w:t>
      </w:r>
      <w:r>
        <w:t xml:space="preserve">  </w:t>
      </w:r>
      <w:r w:rsidRPr="00C85DBA">
        <w:rPr>
          <w:b/>
          <w:i/>
          <w:sz w:val="18"/>
          <w:szCs w:val="18"/>
        </w:rPr>
        <w:t>gondol</w:t>
      </w:r>
      <w:r>
        <w:t xml:space="preserve"> </w:t>
      </w:r>
      <w:r w:rsidRPr="00C85DBA">
        <w:rPr>
          <w:b/>
          <w:i/>
          <w:sz w:val="18"/>
          <w:szCs w:val="18"/>
        </w:rPr>
        <w:t>elhagy</w:t>
      </w:r>
      <w:r>
        <w:t xml:space="preserve"> </w:t>
      </w:r>
      <w:r w:rsidRPr="00C85DBA">
        <w:rPr>
          <w:b/>
          <w:i/>
          <w:sz w:val="18"/>
          <w:szCs w:val="18"/>
        </w:rPr>
        <w:t>esküvő</w:t>
      </w:r>
    </w:p>
    <w:p w:rsidR="00C32D98" w:rsidRDefault="00C32D98" w:rsidP="00ED22DA">
      <w:pPr>
        <w:jc w:val="center"/>
      </w:pPr>
      <w:r>
        <w:t>hamar szeret komolyan</w:t>
      </w:r>
    </w:p>
    <w:p w:rsidR="00C32D98" w:rsidRDefault="00C32D98" w:rsidP="00ED22DA">
      <w:pPr>
        <w:jc w:val="center"/>
      </w:pPr>
      <w:r>
        <w:t>méretre kezd mélyíteni</w:t>
      </w:r>
    </w:p>
    <w:p w:rsidR="00C32D98" w:rsidRDefault="00C32D98" w:rsidP="00ED22DA">
      <w:pPr>
        <w:jc w:val="center"/>
      </w:pPr>
      <w:r w:rsidRPr="00C85DBA">
        <w:rPr>
          <w:rFonts w:ascii="Wide Latin" w:hAnsi="Wide Latin"/>
        </w:rPr>
        <w:t>:</w:t>
      </w:r>
      <w:r>
        <w:t xml:space="preserve">  </w:t>
      </w:r>
      <w:r w:rsidRPr="00C85DBA">
        <w:rPr>
          <w:b/>
          <w:i/>
          <w:sz w:val="18"/>
          <w:szCs w:val="18"/>
        </w:rPr>
        <w:t>simul</w:t>
      </w:r>
      <w:r>
        <w:t xml:space="preserve"> </w:t>
      </w:r>
      <w:r w:rsidRPr="00C85DBA">
        <w:rPr>
          <w:b/>
          <w:i/>
          <w:sz w:val="18"/>
          <w:szCs w:val="18"/>
        </w:rPr>
        <w:t>messze</w:t>
      </w:r>
      <w:r>
        <w:t xml:space="preserve"> </w:t>
      </w:r>
      <w:r w:rsidRPr="00C85DBA">
        <w:rPr>
          <w:b/>
          <w:i/>
          <w:sz w:val="18"/>
          <w:szCs w:val="18"/>
        </w:rPr>
        <w:t>alatta</w:t>
      </w:r>
    </w:p>
    <w:p w:rsidR="00C32D98" w:rsidRDefault="00C32D98" w:rsidP="00ED22DA">
      <w:pPr>
        <w:jc w:val="center"/>
      </w:pPr>
      <w:r>
        <w:t>ragad nyirkos arany</w:t>
      </w:r>
    </w:p>
    <w:p w:rsidR="00C32D98" w:rsidRDefault="00C32D98" w:rsidP="00ED22DA">
      <w:pPr>
        <w:jc w:val="center"/>
      </w:pPr>
      <w:r>
        <w:t>rács sodrása folytonos</w:t>
      </w:r>
    </w:p>
    <w:p w:rsidR="00C32D98" w:rsidRDefault="00C32D98" w:rsidP="00ED22DA">
      <w:pPr>
        <w:jc w:val="center"/>
      </w:pPr>
      <w:r w:rsidRPr="00C85DBA">
        <w:rPr>
          <w:rFonts w:ascii="Wide Latin" w:hAnsi="Wide Latin"/>
        </w:rPr>
        <w:t>:</w:t>
      </w:r>
      <w:r>
        <w:t xml:space="preserve">  </w:t>
      </w:r>
      <w:r w:rsidRPr="00C85DBA">
        <w:rPr>
          <w:b/>
          <w:i/>
          <w:sz w:val="18"/>
          <w:szCs w:val="18"/>
        </w:rPr>
        <w:t>olyan</w:t>
      </w:r>
      <w:r>
        <w:t xml:space="preserve"> </w:t>
      </w:r>
      <w:r w:rsidRPr="00C85DBA">
        <w:rPr>
          <w:b/>
          <w:i/>
          <w:sz w:val="18"/>
          <w:szCs w:val="18"/>
        </w:rPr>
        <w:t>mosoly</w:t>
      </w:r>
      <w:r>
        <w:t xml:space="preserve"> </w:t>
      </w:r>
      <w:r w:rsidRPr="00C85DBA">
        <w:rPr>
          <w:b/>
          <w:i/>
          <w:sz w:val="18"/>
          <w:szCs w:val="18"/>
        </w:rPr>
        <w:t>néha</w:t>
      </w:r>
    </w:p>
    <w:p w:rsidR="00C32D98" w:rsidRDefault="00C32D98" w:rsidP="00ED22DA">
      <w:pPr>
        <w:jc w:val="center"/>
      </w:pPr>
      <w:r>
        <w:t>frissen érkező dráma</w:t>
      </w:r>
    </w:p>
    <w:p w:rsidR="00C32D98" w:rsidRDefault="00C32D98" w:rsidP="00ED22DA">
      <w:pPr>
        <w:jc w:val="center"/>
      </w:pPr>
      <w:r>
        <w:t>ingyenes párát nyeldekel</w:t>
      </w:r>
    </w:p>
    <w:p w:rsidR="00C32D98" w:rsidRDefault="00C32D98" w:rsidP="00ED22DA">
      <w:pPr>
        <w:jc w:val="center"/>
      </w:pPr>
      <w:r w:rsidRPr="00C85DBA">
        <w:rPr>
          <w:rFonts w:ascii="Wide Latin" w:hAnsi="Wide Latin"/>
        </w:rPr>
        <w:t>:</w:t>
      </w:r>
      <w:r>
        <w:t xml:space="preserve">  </w:t>
      </w:r>
      <w:r w:rsidRPr="006E3AB5">
        <w:rPr>
          <w:b/>
          <w:i/>
          <w:sz w:val="18"/>
          <w:szCs w:val="18"/>
        </w:rPr>
        <w:t>nyomban</w:t>
      </w:r>
      <w:r>
        <w:t xml:space="preserve"> </w:t>
      </w:r>
      <w:r w:rsidRPr="006E3AB5">
        <w:rPr>
          <w:b/>
          <w:i/>
          <w:sz w:val="18"/>
          <w:szCs w:val="18"/>
        </w:rPr>
        <w:t>három</w:t>
      </w:r>
      <w:r>
        <w:t xml:space="preserve"> </w:t>
      </w:r>
      <w:r w:rsidRPr="006E3AB5">
        <w:rPr>
          <w:b/>
          <w:i/>
          <w:sz w:val="18"/>
          <w:szCs w:val="18"/>
        </w:rPr>
        <w:t>követés</w:t>
      </w:r>
    </w:p>
    <w:p w:rsidR="00C32D98" w:rsidRDefault="00C32D98" w:rsidP="00ED22DA">
      <w:pPr>
        <w:jc w:val="center"/>
      </w:pPr>
      <w:r>
        <w:t>ünnep dúdol tenger</w:t>
      </w:r>
    </w:p>
    <w:p w:rsidR="00C32D98" w:rsidRDefault="00C32D98" w:rsidP="00ED22DA">
      <w:pPr>
        <w:jc w:val="center"/>
      </w:pPr>
      <w:r>
        <w:t>meglepő viszont tűnik</w:t>
      </w:r>
    </w:p>
    <w:p w:rsidR="00C32D98" w:rsidRDefault="00C32D98" w:rsidP="00ED22DA">
      <w:pPr>
        <w:jc w:val="center"/>
      </w:pPr>
      <w:r w:rsidRPr="00C85DBA">
        <w:rPr>
          <w:rFonts w:ascii="Wide Latin" w:hAnsi="Wide Latin"/>
        </w:rPr>
        <w:t>:</w:t>
      </w:r>
      <w:r>
        <w:t xml:space="preserve">  </w:t>
      </w:r>
      <w:r w:rsidRPr="006E3AB5">
        <w:rPr>
          <w:b/>
          <w:i/>
          <w:sz w:val="18"/>
          <w:szCs w:val="18"/>
        </w:rPr>
        <w:t>néz</w:t>
      </w:r>
      <w:r>
        <w:t xml:space="preserve"> </w:t>
      </w:r>
      <w:r w:rsidRPr="006E3AB5">
        <w:rPr>
          <w:b/>
          <w:i/>
          <w:sz w:val="18"/>
          <w:szCs w:val="18"/>
        </w:rPr>
        <w:t>kétségbe</w:t>
      </w:r>
      <w:r>
        <w:t xml:space="preserve"> </w:t>
      </w:r>
      <w:r w:rsidRPr="006E3AB5">
        <w:rPr>
          <w:b/>
          <w:i/>
          <w:sz w:val="18"/>
          <w:szCs w:val="18"/>
        </w:rPr>
        <w:t>naponta</w:t>
      </w:r>
    </w:p>
    <w:p w:rsidR="00C32D98" w:rsidRDefault="00C32D98" w:rsidP="00ED22DA">
      <w:pPr>
        <w:jc w:val="center"/>
      </w:pPr>
      <w:r>
        <w:t>rothad kottázó káposzta</w:t>
      </w:r>
    </w:p>
    <w:p w:rsidR="00C32D98" w:rsidRDefault="00C32D98" w:rsidP="00ED22DA">
      <w:pPr>
        <w:jc w:val="center"/>
      </w:pPr>
      <w:r>
        <w:t>szakadék sikít szélén</w:t>
      </w:r>
    </w:p>
    <w:p w:rsidR="00C32D98" w:rsidRDefault="00C32D98" w:rsidP="00ED22DA">
      <w:pPr>
        <w:jc w:val="center"/>
      </w:pPr>
      <w:r w:rsidRPr="00C85DBA">
        <w:rPr>
          <w:rFonts w:ascii="Wide Latin" w:hAnsi="Wide Latin"/>
        </w:rPr>
        <w:t>:</w:t>
      </w:r>
      <w:r>
        <w:t xml:space="preserve">  </w:t>
      </w:r>
      <w:r w:rsidRPr="006E3AB5">
        <w:rPr>
          <w:b/>
          <w:i/>
          <w:sz w:val="18"/>
          <w:szCs w:val="18"/>
        </w:rPr>
        <w:t>lobog</w:t>
      </w:r>
      <w:r>
        <w:t xml:space="preserve"> </w:t>
      </w:r>
      <w:r w:rsidRPr="006E3AB5">
        <w:rPr>
          <w:b/>
          <w:i/>
          <w:sz w:val="18"/>
          <w:szCs w:val="18"/>
        </w:rPr>
        <w:t>zongorás</w:t>
      </w:r>
      <w:r>
        <w:t xml:space="preserve"> </w:t>
      </w:r>
      <w:r w:rsidRPr="006E3AB5">
        <w:rPr>
          <w:b/>
          <w:i/>
          <w:sz w:val="18"/>
          <w:szCs w:val="18"/>
        </w:rPr>
        <w:t>virágút</w:t>
      </w:r>
    </w:p>
    <w:p w:rsidR="00C32D98" w:rsidRDefault="00C32D98" w:rsidP="00ED22DA">
      <w:pPr>
        <w:jc w:val="center"/>
      </w:pPr>
      <w:r>
        <w:t>révedve múltat szemponthoz</w:t>
      </w:r>
    </w:p>
    <w:p w:rsidR="00C32D98" w:rsidRDefault="00C32D98" w:rsidP="00ED22DA">
      <w:pPr>
        <w:jc w:val="center"/>
      </w:pPr>
      <w:r>
        <w:t>szabvány boronát fészkel</w:t>
      </w:r>
    </w:p>
    <w:p w:rsidR="00C32D98" w:rsidRDefault="00C32D98" w:rsidP="00ED22DA">
      <w:pPr>
        <w:jc w:val="center"/>
      </w:pPr>
      <w:r w:rsidRPr="00C85DBA">
        <w:rPr>
          <w:rFonts w:ascii="Wide Latin" w:hAnsi="Wide Latin"/>
        </w:rPr>
        <w:t>:</w:t>
      </w:r>
      <w:r>
        <w:t xml:space="preserve">  </w:t>
      </w:r>
      <w:r w:rsidRPr="006E3AB5">
        <w:rPr>
          <w:b/>
          <w:i/>
          <w:sz w:val="18"/>
          <w:szCs w:val="18"/>
        </w:rPr>
        <w:t>sétatávolság</w:t>
      </w:r>
      <w:r>
        <w:t xml:space="preserve"> </w:t>
      </w:r>
      <w:r w:rsidRPr="006E3AB5">
        <w:rPr>
          <w:b/>
          <w:i/>
          <w:sz w:val="18"/>
          <w:szCs w:val="18"/>
        </w:rPr>
        <w:t>zsírt</w:t>
      </w:r>
      <w:r>
        <w:t xml:space="preserve"> </w:t>
      </w:r>
      <w:r w:rsidRPr="006E3AB5">
        <w:rPr>
          <w:b/>
          <w:i/>
          <w:sz w:val="18"/>
          <w:szCs w:val="18"/>
        </w:rPr>
        <w:t>kerül</w:t>
      </w: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Pr="00AA7FD6" w:rsidRDefault="00C32D98" w:rsidP="00ED22DA">
      <w:pPr>
        <w:jc w:val="center"/>
      </w:pPr>
    </w:p>
    <w:p w:rsidR="00C32D98" w:rsidRPr="00AA7FD6" w:rsidRDefault="00C32D98" w:rsidP="00ED22DA">
      <w:pPr>
        <w:jc w:val="center"/>
      </w:pPr>
    </w:p>
    <w:p w:rsidR="00C32D98" w:rsidRPr="00AA7FD6" w:rsidRDefault="00C32D98" w:rsidP="008A7C73">
      <w:pPr>
        <w:tabs>
          <w:tab w:val="left" w:pos="5271"/>
        </w:tabs>
        <w:jc w:val="center"/>
      </w:pPr>
    </w:p>
    <w:p w:rsidR="00C32D98" w:rsidRPr="005D1E73" w:rsidRDefault="00C32D98" w:rsidP="00ED22D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   furioso   )</w:t>
      </w:r>
    </w:p>
    <w:p w:rsidR="00C32D98" w:rsidRPr="00F81993" w:rsidRDefault="00C32D98" w:rsidP="00ED22DA">
      <w:pPr>
        <w:jc w:val="center"/>
        <w:rPr>
          <w:sz w:val="18"/>
          <w:szCs w:val="18"/>
        </w:rPr>
      </w:pPr>
    </w:p>
    <w:p w:rsidR="00C32D98" w:rsidRPr="00F81993" w:rsidRDefault="00C32D98" w:rsidP="00ED22DA">
      <w:pPr>
        <w:jc w:val="center"/>
        <w:rPr>
          <w:sz w:val="18"/>
          <w:szCs w:val="18"/>
        </w:rPr>
      </w:pPr>
    </w:p>
    <w:p w:rsidR="00C32D98" w:rsidRPr="00F81993" w:rsidRDefault="00C32D98" w:rsidP="00ED22DA">
      <w:pPr>
        <w:jc w:val="center"/>
        <w:rPr>
          <w:sz w:val="18"/>
          <w:szCs w:val="18"/>
        </w:rPr>
      </w:pPr>
    </w:p>
    <w:p w:rsidR="00C32D98" w:rsidRPr="00F81993" w:rsidRDefault="00C32D98" w:rsidP="00ED22DA">
      <w:pPr>
        <w:jc w:val="center"/>
        <w:rPr>
          <w:sz w:val="18"/>
          <w:szCs w:val="18"/>
        </w:rPr>
      </w:pPr>
    </w:p>
    <w:p w:rsidR="00C32D98" w:rsidRPr="00F81993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</w:pPr>
      <w:r>
        <w:t>ikravert festmény ismét</w:t>
      </w:r>
    </w:p>
    <w:p w:rsidR="00C32D98" w:rsidRDefault="00C32D98" w:rsidP="00ED22DA">
      <w:pPr>
        <w:jc w:val="center"/>
      </w:pPr>
      <w:r>
        <w:t>híján áttörés füstcsík</w:t>
      </w:r>
    </w:p>
    <w:p w:rsidR="00C32D98" w:rsidRDefault="00C32D98" w:rsidP="00ED22DA">
      <w:pPr>
        <w:jc w:val="center"/>
      </w:pPr>
      <w:r w:rsidRPr="00A9092F">
        <w:rPr>
          <w:rFonts w:ascii="Wide Latin" w:hAnsi="Wide Latin"/>
        </w:rPr>
        <w:t>:</w:t>
      </w:r>
      <w:r>
        <w:t xml:space="preserve">  </w:t>
      </w:r>
      <w:r w:rsidRPr="00A9092F">
        <w:rPr>
          <w:b/>
          <w:i/>
          <w:sz w:val="18"/>
          <w:szCs w:val="18"/>
        </w:rPr>
        <w:t>fekete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ellenpont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alkalom</w:t>
      </w:r>
    </w:p>
    <w:p w:rsidR="00C32D98" w:rsidRDefault="00C32D98" w:rsidP="00ED22DA">
      <w:pPr>
        <w:jc w:val="center"/>
      </w:pPr>
      <w:r>
        <w:t>vágyszárny nevel időcél</w:t>
      </w:r>
    </w:p>
    <w:p w:rsidR="00C32D98" w:rsidRDefault="00C32D98" w:rsidP="00ED22DA">
      <w:pPr>
        <w:jc w:val="center"/>
      </w:pPr>
      <w:r>
        <w:t>kerítve felmondó értelem</w:t>
      </w:r>
    </w:p>
    <w:p w:rsidR="00C32D98" w:rsidRDefault="00C32D98" w:rsidP="00ED22DA">
      <w:pPr>
        <w:jc w:val="center"/>
      </w:pPr>
      <w:r w:rsidRPr="00A9092F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akasztás</w:t>
      </w:r>
      <w:r w:rsidRPr="00A9092F">
        <w:t xml:space="preserve"> </w:t>
      </w:r>
      <w:r>
        <w:rPr>
          <w:b/>
          <w:i/>
          <w:sz w:val="18"/>
          <w:szCs w:val="18"/>
        </w:rPr>
        <w:t>rendel</w:t>
      </w:r>
      <w:r w:rsidRPr="00A9092F">
        <w:t xml:space="preserve"> </w:t>
      </w:r>
      <w:r>
        <w:rPr>
          <w:b/>
          <w:i/>
          <w:sz w:val="18"/>
          <w:szCs w:val="18"/>
        </w:rPr>
        <w:t>tömeges</w:t>
      </w:r>
    </w:p>
    <w:p w:rsidR="00C32D98" w:rsidRDefault="00C32D98" w:rsidP="00ED22DA">
      <w:pPr>
        <w:jc w:val="center"/>
      </w:pPr>
      <w:r>
        <w:t>bőrkötés ellen szappan</w:t>
      </w:r>
    </w:p>
    <w:p w:rsidR="00C32D98" w:rsidRDefault="00C32D98" w:rsidP="00ED22DA">
      <w:pPr>
        <w:jc w:val="center"/>
      </w:pPr>
      <w:r>
        <w:t>kimenet illatos koponya</w:t>
      </w:r>
    </w:p>
    <w:p w:rsidR="00C32D98" w:rsidRDefault="00C32D98" w:rsidP="00ED22DA">
      <w:pPr>
        <w:jc w:val="center"/>
      </w:pPr>
      <w:r w:rsidRPr="00A9092F">
        <w:rPr>
          <w:rFonts w:ascii="Wide Latin" w:hAnsi="Wide Latin"/>
        </w:rPr>
        <w:t>:</w:t>
      </w:r>
      <w:r>
        <w:t xml:space="preserve">  </w:t>
      </w:r>
      <w:r w:rsidRPr="00A9092F">
        <w:rPr>
          <w:b/>
          <w:i/>
          <w:sz w:val="18"/>
          <w:szCs w:val="18"/>
        </w:rPr>
        <w:t>gáznemű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nyomon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mellett</w:t>
      </w: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664926">
      <w:pPr>
        <w:jc w:val="center"/>
      </w:pPr>
    </w:p>
    <w:p w:rsidR="00C32D98" w:rsidRDefault="00C32D98" w:rsidP="00175A35">
      <w:pPr>
        <w:jc w:val="center"/>
        <w:rPr>
          <w:b/>
          <w:sz w:val="72"/>
          <w:szCs w:val="72"/>
        </w:rPr>
      </w:pPr>
      <w:r>
        <w:rPr>
          <w:b/>
          <w:sz w:val="56"/>
          <w:szCs w:val="56"/>
        </w:rPr>
        <w:t>HARMADIK</w:t>
      </w:r>
      <w:r>
        <w:rPr>
          <w:b/>
          <w:sz w:val="36"/>
          <w:szCs w:val="36"/>
        </w:rPr>
        <w:t xml:space="preserve"> </w:t>
      </w:r>
      <w:r>
        <w:rPr>
          <w:b/>
          <w:sz w:val="56"/>
          <w:szCs w:val="56"/>
        </w:rPr>
        <w:t>SZÍN</w:t>
      </w: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Default="00C32D98" w:rsidP="00175A35">
      <w:pPr>
        <w:jc w:val="center"/>
      </w:pPr>
    </w:p>
    <w:p w:rsidR="00C32D98" w:rsidRPr="00175A35" w:rsidRDefault="00C32D98" w:rsidP="00175A35">
      <w:pPr>
        <w:jc w:val="center"/>
      </w:pPr>
    </w:p>
    <w:p w:rsidR="00C32D98" w:rsidRPr="005E1A23" w:rsidRDefault="00C32D98" w:rsidP="00ED22D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RUBATO</w:t>
      </w:r>
    </w:p>
    <w:p w:rsidR="00C32D98" w:rsidRPr="00A856D9" w:rsidRDefault="00C32D98" w:rsidP="00ED22DA">
      <w:pPr>
        <w:jc w:val="center"/>
        <w:rPr>
          <w:sz w:val="18"/>
          <w:szCs w:val="18"/>
        </w:rPr>
      </w:pPr>
    </w:p>
    <w:p w:rsidR="00C32D98" w:rsidRPr="00A856D9" w:rsidRDefault="00C32D98" w:rsidP="00ED22DA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(   </w:t>
      </w:r>
      <w:r>
        <w:rPr>
          <w:b/>
          <w:sz w:val="16"/>
          <w:szCs w:val="16"/>
        </w:rPr>
        <w:t>1</w:t>
      </w:r>
      <w:r>
        <w:rPr>
          <w:sz w:val="16"/>
          <w:szCs w:val="16"/>
        </w:rPr>
        <w:t xml:space="preserve">   )</w:t>
      </w:r>
    </w:p>
    <w:p w:rsidR="00C32D98" w:rsidRPr="00A856D9" w:rsidRDefault="00C32D98" w:rsidP="00ED22DA">
      <w:pPr>
        <w:jc w:val="center"/>
        <w:rPr>
          <w:sz w:val="18"/>
          <w:szCs w:val="18"/>
        </w:rPr>
      </w:pPr>
    </w:p>
    <w:p w:rsidR="00C32D98" w:rsidRPr="00A856D9" w:rsidRDefault="00C32D98" w:rsidP="00ED22DA">
      <w:pPr>
        <w:jc w:val="center"/>
        <w:rPr>
          <w:sz w:val="18"/>
          <w:szCs w:val="18"/>
        </w:rPr>
      </w:pPr>
    </w:p>
    <w:p w:rsidR="00C32D98" w:rsidRPr="00A856D9" w:rsidRDefault="00C32D98" w:rsidP="00ED22DA">
      <w:pPr>
        <w:jc w:val="center"/>
        <w:rPr>
          <w:sz w:val="18"/>
          <w:szCs w:val="18"/>
        </w:rPr>
      </w:pPr>
    </w:p>
    <w:p w:rsidR="00C32D98" w:rsidRPr="00A856D9" w:rsidRDefault="00C32D98" w:rsidP="00ED22DA">
      <w:pPr>
        <w:jc w:val="center"/>
        <w:rPr>
          <w:sz w:val="18"/>
          <w:szCs w:val="18"/>
        </w:rPr>
      </w:pPr>
    </w:p>
    <w:p w:rsidR="00C32D98" w:rsidRPr="00A856D9" w:rsidRDefault="00C32D98" w:rsidP="00ED22DA">
      <w:pPr>
        <w:jc w:val="center"/>
        <w:rPr>
          <w:sz w:val="18"/>
          <w:szCs w:val="18"/>
        </w:rPr>
      </w:pP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gondol elhagy esküvő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simul messze alatta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olyan mosoly néha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nyomban három követés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néz kétségbe naponta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lobog zongorás virágút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sétatávolság zsírt kerül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felhő kivérez dallam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hamar szeret komolyan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ragad nyirkos arany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frissen érkező dráma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ünnep dúdol tenger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rothad kottázó káposzta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révedve múltat szemponthoz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jut alapos agymosás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méretre kezd mélyíteni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rács sodrása folytonos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ingyenes párát nyeldekel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meglepő viszont tűnik</w:t>
      </w:r>
    </w:p>
    <w:p w:rsidR="00C32D98" w:rsidRPr="00B53B44" w:rsidRDefault="00C32D98" w:rsidP="00ED22DA">
      <w:pPr>
        <w:jc w:val="center"/>
        <w:rPr>
          <w:b/>
          <w:i/>
        </w:rPr>
      </w:pPr>
      <w:r w:rsidRPr="00B53B44">
        <w:rPr>
          <w:b/>
          <w:i/>
        </w:rPr>
        <w:t>szakadék sikít szélén</w:t>
      </w:r>
    </w:p>
    <w:p w:rsidR="00C32D98" w:rsidRDefault="00C32D98" w:rsidP="00ED22DA">
      <w:pPr>
        <w:jc w:val="center"/>
      </w:pPr>
      <w:r w:rsidRPr="00B53B44">
        <w:rPr>
          <w:b/>
          <w:i/>
        </w:rPr>
        <w:t>szabvány boronát fészkel</w:t>
      </w: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Pr="00582B8B" w:rsidRDefault="00C32D98" w:rsidP="00ED22DA">
      <w:pPr>
        <w:jc w:val="center"/>
      </w:pPr>
    </w:p>
    <w:p w:rsidR="00C32D98" w:rsidRPr="00582B8B" w:rsidRDefault="00C32D98" w:rsidP="00ED22DA">
      <w:pPr>
        <w:jc w:val="center"/>
      </w:pPr>
    </w:p>
    <w:p w:rsidR="00C32D98" w:rsidRPr="00582B8B" w:rsidRDefault="00C32D98" w:rsidP="00ED22DA">
      <w:pPr>
        <w:jc w:val="center"/>
      </w:pPr>
    </w:p>
    <w:p w:rsidR="00C32D98" w:rsidRPr="00091B56" w:rsidRDefault="00C32D98" w:rsidP="00ED22DA">
      <w:pPr>
        <w:jc w:val="center"/>
        <w:rPr>
          <w:b/>
          <w:sz w:val="36"/>
          <w:szCs w:val="36"/>
        </w:rPr>
      </w:pPr>
      <w:r w:rsidRPr="00091B56">
        <w:rPr>
          <w:b/>
          <w:sz w:val="36"/>
          <w:szCs w:val="36"/>
        </w:rPr>
        <w:t>RUBATO</w:t>
      </w:r>
    </w:p>
    <w:p w:rsidR="00C32D98" w:rsidRPr="00091B56" w:rsidRDefault="00C32D98" w:rsidP="00ED22DA">
      <w:pPr>
        <w:jc w:val="center"/>
        <w:rPr>
          <w:sz w:val="18"/>
          <w:szCs w:val="18"/>
        </w:rPr>
      </w:pPr>
    </w:p>
    <w:p w:rsidR="00C32D98" w:rsidRPr="00091B56" w:rsidRDefault="00C32D98" w:rsidP="00ED22DA">
      <w:pPr>
        <w:jc w:val="center"/>
        <w:rPr>
          <w:sz w:val="16"/>
          <w:szCs w:val="16"/>
        </w:rPr>
      </w:pPr>
      <w:r w:rsidRPr="00091B56">
        <w:rPr>
          <w:sz w:val="16"/>
          <w:szCs w:val="16"/>
        </w:rPr>
        <w:t xml:space="preserve">(  </w:t>
      </w:r>
      <w:r w:rsidRPr="003502EF">
        <w:rPr>
          <w:b/>
          <w:sz w:val="16"/>
          <w:szCs w:val="16"/>
        </w:rPr>
        <w:t>2</w:t>
      </w:r>
      <w:r w:rsidRPr="00091B56">
        <w:rPr>
          <w:sz w:val="16"/>
          <w:szCs w:val="16"/>
        </w:rPr>
        <w:t xml:space="preserve">  </w:t>
      </w:r>
      <w:r>
        <w:rPr>
          <w:sz w:val="16"/>
          <w:szCs w:val="16"/>
        </w:rPr>
        <w:t>)</w:t>
      </w:r>
    </w:p>
    <w:p w:rsidR="00C32D98" w:rsidRPr="00091B56" w:rsidRDefault="00C32D98" w:rsidP="00ED22DA">
      <w:pPr>
        <w:jc w:val="center"/>
        <w:rPr>
          <w:sz w:val="18"/>
          <w:szCs w:val="18"/>
        </w:rPr>
      </w:pPr>
    </w:p>
    <w:p w:rsidR="00C32D98" w:rsidRPr="00091B56" w:rsidRDefault="00C32D98" w:rsidP="00ED22DA">
      <w:pPr>
        <w:jc w:val="center"/>
        <w:rPr>
          <w:sz w:val="18"/>
          <w:szCs w:val="18"/>
        </w:rPr>
      </w:pPr>
    </w:p>
    <w:p w:rsidR="00C32D98" w:rsidRPr="00091B56" w:rsidRDefault="00C32D98" w:rsidP="00ED22DA">
      <w:pPr>
        <w:jc w:val="center"/>
        <w:rPr>
          <w:sz w:val="18"/>
          <w:szCs w:val="18"/>
        </w:rPr>
      </w:pPr>
    </w:p>
    <w:p w:rsidR="00C32D98" w:rsidRPr="00091B56" w:rsidRDefault="00C32D98" w:rsidP="00ED22DA">
      <w:pPr>
        <w:jc w:val="center"/>
        <w:rPr>
          <w:sz w:val="18"/>
          <w:szCs w:val="18"/>
        </w:rPr>
      </w:pPr>
    </w:p>
    <w:p w:rsidR="00C32D98" w:rsidRPr="00091B56" w:rsidRDefault="00C32D98" w:rsidP="00ED22DA">
      <w:pPr>
        <w:jc w:val="center"/>
        <w:rPr>
          <w:sz w:val="18"/>
          <w:szCs w:val="18"/>
        </w:rPr>
      </w:pP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felhő kivérez dallam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hamar szeret komolyan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ragad nyirkos arany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frissen érkező dráma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ünnep dúdol tenger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rothad kottázó káposzta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révedve múltat szemponthoz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jut alapos agymosás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méretre kezd mélyíteni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rács sodrása folytonos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ingyenes párát nyeldekel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meglepő viszont tűnik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szakadék sikít szélén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szabvány boronát fészkel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gondol elhagy esküvő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simul messze alatta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olyan mosoly néha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nyomban három követés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néz kétségbe naponta</w:t>
      </w:r>
    </w:p>
    <w:p w:rsidR="00C32D98" w:rsidRPr="00091B56" w:rsidRDefault="00C32D98" w:rsidP="00ED22DA">
      <w:pPr>
        <w:jc w:val="center"/>
        <w:rPr>
          <w:b/>
          <w:i/>
        </w:rPr>
      </w:pPr>
      <w:r w:rsidRPr="00091B56">
        <w:rPr>
          <w:b/>
          <w:i/>
        </w:rPr>
        <w:t>lobog zongorás virágút</w:t>
      </w:r>
    </w:p>
    <w:p w:rsidR="00C32D98" w:rsidRDefault="00C32D98" w:rsidP="00ED22DA">
      <w:pPr>
        <w:jc w:val="center"/>
      </w:pPr>
      <w:r w:rsidRPr="00091B56">
        <w:rPr>
          <w:b/>
          <w:i/>
        </w:rPr>
        <w:t>sétatávolság zsírt kerül</w:t>
      </w: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Pr="00441290" w:rsidRDefault="00C32D98" w:rsidP="00ED22DA">
      <w:pPr>
        <w:jc w:val="center"/>
      </w:pPr>
    </w:p>
    <w:p w:rsidR="00C32D98" w:rsidRPr="00441290" w:rsidRDefault="00C32D98" w:rsidP="00621A6C">
      <w:pPr>
        <w:jc w:val="center"/>
      </w:pPr>
    </w:p>
    <w:p w:rsidR="00C32D98" w:rsidRPr="00AA5A9C" w:rsidRDefault="00C32D98" w:rsidP="00ED22DA">
      <w:pPr>
        <w:jc w:val="center"/>
        <w:rPr>
          <w:b/>
          <w:sz w:val="36"/>
          <w:szCs w:val="36"/>
        </w:rPr>
      </w:pPr>
      <w:r w:rsidRPr="00AA5A9C">
        <w:rPr>
          <w:b/>
          <w:sz w:val="36"/>
          <w:szCs w:val="36"/>
        </w:rPr>
        <w:t>RUBATO</w:t>
      </w:r>
    </w:p>
    <w:p w:rsidR="00C32D98" w:rsidRPr="00AA5A9C" w:rsidRDefault="00C32D98" w:rsidP="00ED22DA">
      <w:pPr>
        <w:jc w:val="center"/>
        <w:rPr>
          <w:sz w:val="18"/>
          <w:szCs w:val="18"/>
        </w:rPr>
      </w:pPr>
    </w:p>
    <w:p w:rsidR="00C32D98" w:rsidRPr="00AA5A9C" w:rsidRDefault="00C32D98" w:rsidP="00ED22DA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(  </w:t>
      </w:r>
      <w:r w:rsidRPr="00AA5A9C">
        <w:rPr>
          <w:b/>
          <w:sz w:val="16"/>
          <w:szCs w:val="16"/>
        </w:rPr>
        <w:t>3</w:t>
      </w:r>
      <w:r>
        <w:rPr>
          <w:sz w:val="16"/>
          <w:szCs w:val="16"/>
        </w:rPr>
        <w:t xml:space="preserve">  )</w:t>
      </w:r>
    </w:p>
    <w:p w:rsidR="00C32D98" w:rsidRPr="00AA5A9C" w:rsidRDefault="00C32D98" w:rsidP="00ED22DA">
      <w:pPr>
        <w:jc w:val="center"/>
        <w:rPr>
          <w:sz w:val="18"/>
          <w:szCs w:val="18"/>
        </w:rPr>
      </w:pPr>
    </w:p>
    <w:p w:rsidR="00C32D98" w:rsidRPr="00AA5A9C" w:rsidRDefault="00C32D98" w:rsidP="00ED22DA">
      <w:pPr>
        <w:jc w:val="center"/>
        <w:rPr>
          <w:sz w:val="18"/>
          <w:szCs w:val="18"/>
        </w:rPr>
      </w:pPr>
    </w:p>
    <w:p w:rsidR="00C32D98" w:rsidRPr="00AA5A9C" w:rsidRDefault="00C32D98" w:rsidP="00ED22DA">
      <w:pPr>
        <w:jc w:val="center"/>
        <w:rPr>
          <w:sz w:val="18"/>
          <w:szCs w:val="18"/>
        </w:rPr>
      </w:pPr>
    </w:p>
    <w:p w:rsidR="00C32D98" w:rsidRPr="00AA5A9C" w:rsidRDefault="00C32D98" w:rsidP="00ED22DA">
      <w:pPr>
        <w:jc w:val="center"/>
        <w:rPr>
          <w:sz w:val="18"/>
          <w:szCs w:val="18"/>
        </w:rPr>
      </w:pPr>
    </w:p>
    <w:p w:rsidR="00C32D98" w:rsidRPr="00AA5A9C" w:rsidRDefault="00C32D98" w:rsidP="00ED22DA">
      <w:pPr>
        <w:jc w:val="center"/>
        <w:rPr>
          <w:sz w:val="18"/>
          <w:szCs w:val="18"/>
        </w:rPr>
      </w:pP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révedve múltat szemponthoz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rothad kottázó káposzta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ünnep dúdol tenger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frissen érkező dráma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ragad nyirkos arany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hamar szeret komolyan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felhő kivérez dallam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sétatávolság zsírt kerül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lobog zongorás virágút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néz kétségbe naponta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nyomban három követés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olyan mosoly néha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simul messze alatta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gondol elhagy esküvő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szabvány boronát fészkel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szakadék sikít szélén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meglepő viszont tűnik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ingyenes párát nyeldekel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rács sodrása folytonos</w:t>
      </w:r>
    </w:p>
    <w:p w:rsidR="00C32D98" w:rsidRPr="00AA5A9C" w:rsidRDefault="00C32D98" w:rsidP="00ED22DA">
      <w:pPr>
        <w:jc w:val="center"/>
        <w:rPr>
          <w:b/>
          <w:i/>
        </w:rPr>
      </w:pPr>
      <w:r w:rsidRPr="00AA5A9C">
        <w:rPr>
          <w:b/>
          <w:i/>
        </w:rPr>
        <w:t>méretre kezd mélyíteni</w:t>
      </w:r>
    </w:p>
    <w:p w:rsidR="00C32D98" w:rsidRDefault="00C32D98" w:rsidP="00ED22DA">
      <w:pPr>
        <w:jc w:val="center"/>
      </w:pPr>
      <w:r w:rsidRPr="00AA5A9C">
        <w:rPr>
          <w:b/>
          <w:i/>
        </w:rPr>
        <w:t>jut alapos agymosás</w:t>
      </w: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Pr="00AA7FD6" w:rsidRDefault="00C32D98" w:rsidP="00ED22DA">
      <w:pPr>
        <w:jc w:val="center"/>
      </w:pPr>
    </w:p>
    <w:p w:rsidR="00C32D98" w:rsidRPr="00D15345" w:rsidRDefault="00C32D98" w:rsidP="00ED22DA">
      <w:pPr>
        <w:jc w:val="center"/>
      </w:pPr>
    </w:p>
    <w:p w:rsidR="00C32D98" w:rsidRPr="00D15345" w:rsidRDefault="00C32D98" w:rsidP="00ED22DA">
      <w:pPr>
        <w:jc w:val="center"/>
      </w:pPr>
    </w:p>
    <w:p w:rsidR="00C32D98" w:rsidRPr="00D15345" w:rsidRDefault="00C32D98" w:rsidP="00ED22DA">
      <w:pPr>
        <w:jc w:val="center"/>
      </w:pPr>
    </w:p>
    <w:p w:rsidR="00C32D98" w:rsidRPr="005D1E73" w:rsidRDefault="00C32D98" w:rsidP="00ED22D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   furioso   )</w:t>
      </w:r>
    </w:p>
    <w:p w:rsidR="00C32D98" w:rsidRPr="00F81993" w:rsidRDefault="00C32D98" w:rsidP="00ED22DA">
      <w:pPr>
        <w:jc w:val="center"/>
        <w:rPr>
          <w:sz w:val="18"/>
          <w:szCs w:val="18"/>
        </w:rPr>
      </w:pPr>
    </w:p>
    <w:p w:rsidR="00C32D98" w:rsidRPr="00F81993" w:rsidRDefault="00C32D98" w:rsidP="00ED22DA">
      <w:pPr>
        <w:jc w:val="center"/>
        <w:rPr>
          <w:sz w:val="18"/>
          <w:szCs w:val="18"/>
        </w:rPr>
      </w:pPr>
    </w:p>
    <w:p w:rsidR="00C32D98" w:rsidRPr="00F81993" w:rsidRDefault="00C32D98" w:rsidP="00ED22DA">
      <w:pPr>
        <w:jc w:val="center"/>
        <w:rPr>
          <w:sz w:val="18"/>
          <w:szCs w:val="18"/>
        </w:rPr>
      </w:pPr>
    </w:p>
    <w:p w:rsidR="00C32D98" w:rsidRPr="00F81993" w:rsidRDefault="00C32D98" w:rsidP="00ED22DA">
      <w:pPr>
        <w:jc w:val="center"/>
        <w:rPr>
          <w:sz w:val="18"/>
          <w:szCs w:val="18"/>
        </w:rPr>
      </w:pPr>
    </w:p>
    <w:p w:rsidR="00C32D98" w:rsidRPr="00F81993" w:rsidRDefault="00C32D98" w:rsidP="00ED22DA">
      <w:pPr>
        <w:tabs>
          <w:tab w:val="left" w:pos="5145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p w:rsidR="00C32D98" w:rsidRDefault="00C32D98" w:rsidP="00ED22DA">
      <w:pPr>
        <w:jc w:val="center"/>
      </w:pPr>
      <w:r>
        <w:t>ikravert festmény ismét</w:t>
      </w:r>
    </w:p>
    <w:p w:rsidR="00C32D98" w:rsidRDefault="00C32D98" w:rsidP="00ED22DA">
      <w:pPr>
        <w:jc w:val="center"/>
      </w:pPr>
      <w:r>
        <w:t>híján áttörés füstcsík</w:t>
      </w:r>
    </w:p>
    <w:p w:rsidR="00C32D98" w:rsidRDefault="00C32D98" w:rsidP="00ED22DA">
      <w:pPr>
        <w:jc w:val="center"/>
      </w:pPr>
      <w:r w:rsidRPr="00A9092F">
        <w:rPr>
          <w:rFonts w:ascii="Wide Latin" w:hAnsi="Wide Latin"/>
        </w:rPr>
        <w:t>:</w:t>
      </w:r>
      <w:r>
        <w:t xml:space="preserve">  </w:t>
      </w:r>
      <w:r w:rsidRPr="00A9092F">
        <w:rPr>
          <w:b/>
          <w:i/>
          <w:sz w:val="18"/>
          <w:szCs w:val="18"/>
        </w:rPr>
        <w:t>fekete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ellenpont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alkalom</w:t>
      </w:r>
    </w:p>
    <w:p w:rsidR="00C32D98" w:rsidRDefault="00C32D98" w:rsidP="00ED22DA">
      <w:pPr>
        <w:jc w:val="center"/>
      </w:pPr>
      <w:r>
        <w:t>vágyszárny nevel időcél</w:t>
      </w:r>
    </w:p>
    <w:p w:rsidR="00C32D98" w:rsidRDefault="00C32D98" w:rsidP="00ED22DA">
      <w:pPr>
        <w:jc w:val="center"/>
      </w:pPr>
      <w:r>
        <w:t>kerítve felmondó értelem</w:t>
      </w:r>
    </w:p>
    <w:p w:rsidR="00C32D98" w:rsidRDefault="00C32D98" w:rsidP="00ED22DA">
      <w:pPr>
        <w:jc w:val="center"/>
      </w:pPr>
      <w:r w:rsidRPr="00A9092F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akasztás</w:t>
      </w:r>
      <w:r w:rsidRPr="00A9092F">
        <w:t xml:space="preserve"> </w:t>
      </w:r>
      <w:r>
        <w:rPr>
          <w:b/>
          <w:i/>
          <w:sz w:val="18"/>
          <w:szCs w:val="18"/>
        </w:rPr>
        <w:t>rendel</w:t>
      </w:r>
      <w:r w:rsidRPr="00A9092F">
        <w:t xml:space="preserve"> </w:t>
      </w:r>
      <w:r>
        <w:rPr>
          <w:b/>
          <w:i/>
          <w:sz w:val="18"/>
          <w:szCs w:val="18"/>
        </w:rPr>
        <w:t>tömeges</w:t>
      </w:r>
    </w:p>
    <w:p w:rsidR="00C32D98" w:rsidRDefault="00C32D98" w:rsidP="00ED22DA">
      <w:pPr>
        <w:jc w:val="center"/>
      </w:pPr>
      <w:r>
        <w:t>bőrkötés ellen szappan</w:t>
      </w:r>
    </w:p>
    <w:p w:rsidR="00C32D98" w:rsidRDefault="00C32D98" w:rsidP="00ED22DA">
      <w:pPr>
        <w:jc w:val="center"/>
      </w:pPr>
      <w:r>
        <w:t>kimenet illatos koponya</w:t>
      </w:r>
    </w:p>
    <w:p w:rsidR="00C32D98" w:rsidRDefault="00C32D98" w:rsidP="00EF0DBB">
      <w:pPr>
        <w:jc w:val="center"/>
      </w:pPr>
      <w:r w:rsidRPr="00A9092F">
        <w:rPr>
          <w:rFonts w:ascii="Wide Latin" w:hAnsi="Wide Latin"/>
        </w:rPr>
        <w:t>:</w:t>
      </w:r>
      <w:r>
        <w:t xml:space="preserve">  </w:t>
      </w:r>
      <w:r w:rsidRPr="00A9092F">
        <w:rPr>
          <w:b/>
          <w:i/>
          <w:sz w:val="18"/>
          <w:szCs w:val="18"/>
        </w:rPr>
        <w:t>gáznemű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nyomon</w:t>
      </w:r>
      <w:r w:rsidRPr="00A9092F">
        <w:t xml:space="preserve"> </w:t>
      </w:r>
      <w:r w:rsidRPr="00A9092F">
        <w:rPr>
          <w:b/>
          <w:i/>
          <w:sz w:val="18"/>
          <w:szCs w:val="18"/>
        </w:rPr>
        <w:t>mellett</w:t>
      </w: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Default="00C32D98" w:rsidP="00EF0DBB">
      <w:pPr>
        <w:jc w:val="center"/>
      </w:pPr>
    </w:p>
    <w:p w:rsidR="00C32D98" w:rsidRPr="00920C1C" w:rsidRDefault="00C32D98" w:rsidP="00ED22DA">
      <w:pPr>
        <w:jc w:val="center"/>
      </w:pPr>
      <w:r>
        <w:rPr>
          <w:b/>
          <w:sz w:val="36"/>
          <w:szCs w:val="36"/>
        </w:rPr>
        <w:t xml:space="preserve">(   előhang   </w:t>
      </w:r>
      <w:r w:rsidRPr="00C10D8C">
        <w:rPr>
          <w:b/>
          <w:sz w:val="36"/>
          <w:szCs w:val="36"/>
        </w:rPr>
        <w:t>)</w:t>
      </w:r>
    </w:p>
    <w:p w:rsidR="00C32D98" w:rsidRPr="0013279B" w:rsidRDefault="00C32D98" w:rsidP="00ED22DA">
      <w:pPr>
        <w:jc w:val="center"/>
        <w:rPr>
          <w:sz w:val="18"/>
          <w:szCs w:val="18"/>
        </w:rPr>
      </w:pPr>
    </w:p>
    <w:p w:rsidR="00C32D98" w:rsidRPr="0013279B" w:rsidRDefault="00C32D98" w:rsidP="00ED22DA">
      <w:pPr>
        <w:jc w:val="center"/>
        <w:rPr>
          <w:sz w:val="18"/>
          <w:szCs w:val="18"/>
        </w:rPr>
      </w:pPr>
    </w:p>
    <w:p w:rsidR="00C32D98" w:rsidRPr="0013279B" w:rsidRDefault="00C32D98" w:rsidP="00ED22DA">
      <w:pPr>
        <w:jc w:val="center"/>
        <w:rPr>
          <w:sz w:val="18"/>
          <w:szCs w:val="18"/>
        </w:rPr>
      </w:pPr>
    </w:p>
    <w:p w:rsidR="00C32D98" w:rsidRPr="0013279B" w:rsidRDefault="00C32D98" w:rsidP="00ED22DA">
      <w:pPr>
        <w:jc w:val="center"/>
        <w:rPr>
          <w:sz w:val="18"/>
          <w:szCs w:val="18"/>
        </w:rPr>
      </w:pPr>
    </w:p>
    <w:p w:rsidR="00C32D98" w:rsidRPr="0013279B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  <w:rPr>
          <w:b/>
          <w:i/>
        </w:rPr>
      </w:pPr>
      <w:r>
        <w:rPr>
          <w:b/>
          <w:i/>
        </w:rPr>
        <w:t>poggyászból siratott zálogház</w:t>
      </w:r>
    </w:p>
    <w:p w:rsidR="00C32D98" w:rsidRPr="00773A88" w:rsidRDefault="00C32D98" w:rsidP="00ED22DA">
      <w:pPr>
        <w:jc w:val="center"/>
        <w:rPr>
          <w:b/>
          <w:i/>
        </w:rPr>
      </w:pPr>
      <w:r>
        <w:rPr>
          <w:b/>
          <w:i/>
        </w:rPr>
        <w:t>mélázó</w:t>
      </w:r>
      <w:r w:rsidRPr="000C07FB">
        <w:rPr>
          <w:i/>
        </w:rPr>
        <w:t xml:space="preserve"> </w:t>
      </w:r>
      <w:r>
        <w:rPr>
          <w:b/>
          <w:i/>
        </w:rPr>
        <w:t>tetőcserép</w:t>
      </w:r>
      <w:r w:rsidRPr="000C07FB">
        <w:rPr>
          <w:i/>
        </w:rPr>
        <w:t xml:space="preserve"> </w:t>
      </w:r>
      <w:r>
        <w:rPr>
          <w:b/>
          <w:i/>
        </w:rPr>
        <w:t>korlátlanul</w:t>
      </w:r>
    </w:p>
    <w:p w:rsidR="00C32D98" w:rsidRPr="00773A88" w:rsidRDefault="00C32D98" w:rsidP="00ED22DA">
      <w:pPr>
        <w:jc w:val="center"/>
        <w:rPr>
          <w:sz w:val="18"/>
          <w:szCs w:val="18"/>
        </w:rPr>
      </w:pPr>
    </w:p>
    <w:p w:rsidR="00C32D98" w:rsidRPr="00773A88" w:rsidRDefault="00C32D98" w:rsidP="00ED22DA">
      <w:pPr>
        <w:jc w:val="center"/>
        <w:rPr>
          <w:sz w:val="18"/>
          <w:szCs w:val="18"/>
        </w:rPr>
      </w:pPr>
    </w:p>
    <w:p w:rsidR="00C32D98" w:rsidRPr="00773A88" w:rsidRDefault="00C32D98" w:rsidP="00ED22DA">
      <w:pPr>
        <w:jc w:val="center"/>
        <w:rPr>
          <w:sz w:val="18"/>
          <w:szCs w:val="18"/>
        </w:rPr>
      </w:pPr>
    </w:p>
    <w:p w:rsidR="00C32D98" w:rsidRPr="00773A88" w:rsidRDefault="00C32D98" w:rsidP="00ED22DA">
      <w:pPr>
        <w:jc w:val="center"/>
        <w:rPr>
          <w:b/>
          <w:i/>
        </w:rPr>
      </w:pPr>
      <w:r w:rsidRPr="00773A88">
        <w:rPr>
          <w:b/>
          <w:i/>
        </w:rPr>
        <w:t xml:space="preserve">kimentett </w:t>
      </w:r>
      <w:r>
        <w:rPr>
          <w:b/>
          <w:i/>
        </w:rPr>
        <w:t>hitelezői</w:t>
      </w:r>
      <w:r w:rsidRPr="00773A88">
        <w:rPr>
          <w:b/>
          <w:i/>
        </w:rPr>
        <w:t xml:space="preserve"> </w:t>
      </w:r>
      <w:r>
        <w:rPr>
          <w:b/>
          <w:i/>
        </w:rPr>
        <w:t>cselvetés</w:t>
      </w:r>
    </w:p>
    <w:p w:rsidR="00C32D98" w:rsidRDefault="00C32D98" w:rsidP="00ED22DA">
      <w:pPr>
        <w:jc w:val="center"/>
      </w:pPr>
      <w:r w:rsidRPr="00773A88">
        <w:rPr>
          <w:b/>
          <w:i/>
        </w:rPr>
        <w:t>menyasszony tejben mutatós</w:t>
      </w:r>
    </w:p>
    <w:p w:rsidR="00C32D98" w:rsidRPr="00773A88" w:rsidRDefault="00C32D98" w:rsidP="00ED22DA">
      <w:pPr>
        <w:jc w:val="center"/>
        <w:rPr>
          <w:sz w:val="18"/>
          <w:szCs w:val="18"/>
        </w:rPr>
      </w:pPr>
    </w:p>
    <w:p w:rsidR="00C32D98" w:rsidRPr="00773A88" w:rsidRDefault="00C32D98" w:rsidP="00ED22DA">
      <w:pPr>
        <w:jc w:val="center"/>
        <w:rPr>
          <w:sz w:val="18"/>
          <w:szCs w:val="18"/>
        </w:rPr>
      </w:pPr>
    </w:p>
    <w:p w:rsidR="00C32D98" w:rsidRPr="00773A88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  <w:rPr>
          <w:b/>
          <w:i/>
        </w:rPr>
      </w:pPr>
      <w:r>
        <w:rPr>
          <w:b/>
          <w:i/>
        </w:rPr>
        <w:t>módos tagbaszakadt</w:t>
      </w:r>
      <w:r w:rsidRPr="00773A88">
        <w:rPr>
          <w:b/>
          <w:i/>
        </w:rPr>
        <w:t xml:space="preserve"> sóbálvány</w:t>
      </w:r>
    </w:p>
    <w:p w:rsidR="00C32D98" w:rsidRDefault="00C32D98" w:rsidP="00ED22DA">
      <w:pPr>
        <w:jc w:val="center"/>
        <w:rPr>
          <w:b/>
          <w:i/>
        </w:rPr>
      </w:pPr>
      <w:r>
        <w:rPr>
          <w:b/>
          <w:i/>
        </w:rPr>
        <w:t>hiúzszemű kegyes forradalmár</w:t>
      </w:r>
    </w:p>
    <w:p w:rsidR="00C32D98" w:rsidRPr="00773A88" w:rsidRDefault="00C32D98" w:rsidP="00ED22DA">
      <w:pPr>
        <w:jc w:val="center"/>
        <w:rPr>
          <w:b/>
          <w:i/>
        </w:rPr>
      </w:pPr>
      <w:r>
        <w:rPr>
          <w:b/>
          <w:i/>
        </w:rPr>
        <w:t>keresetlen hátr</w:t>
      </w:r>
      <w:r w:rsidRPr="00773A88">
        <w:rPr>
          <w:b/>
          <w:i/>
        </w:rPr>
        <w:t xml:space="preserve">ányokat </w:t>
      </w:r>
      <w:r>
        <w:rPr>
          <w:b/>
          <w:i/>
        </w:rPr>
        <w:t>huzagol</w:t>
      </w: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Pr="0005517D" w:rsidRDefault="00C32D98" w:rsidP="00ED22D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VISSZHANG</w:t>
      </w:r>
    </w:p>
    <w:p w:rsidR="00C32D98" w:rsidRPr="002C1E90" w:rsidRDefault="00C32D98" w:rsidP="00ED22DA">
      <w:pPr>
        <w:jc w:val="center"/>
        <w:rPr>
          <w:sz w:val="18"/>
          <w:szCs w:val="18"/>
        </w:rPr>
      </w:pPr>
    </w:p>
    <w:p w:rsidR="00C32D98" w:rsidRPr="002C1E90" w:rsidRDefault="00C32D98" w:rsidP="00ED22DA">
      <w:pPr>
        <w:jc w:val="center"/>
      </w:pPr>
      <w:r w:rsidRPr="00C12802">
        <w:rPr>
          <w:sz w:val="18"/>
          <w:szCs w:val="18"/>
        </w:rPr>
        <w:t>(</w:t>
      </w:r>
      <w:r>
        <w:t xml:space="preserve">  </w:t>
      </w:r>
      <w:r w:rsidRPr="00C12802">
        <w:rPr>
          <w:b/>
          <w:sz w:val="18"/>
          <w:szCs w:val="18"/>
        </w:rPr>
        <w:t>4</w:t>
      </w:r>
      <w:r>
        <w:t xml:space="preserve">  </w:t>
      </w:r>
      <w:r w:rsidRPr="00C12802">
        <w:rPr>
          <w:sz w:val="18"/>
          <w:szCs w:val="18"/>
        </w:rPr>
        <w:t>)</w:t>
      </w:r>
    </w:p>
    <w:p w:rsidR="00C32D98" w:rsidRPr="002C1E90" w:rsidRDefault="00C32D98" w:rsidP="00ED22DA">
      <w:pPr>
        <w:jc w:val="center"/>
        <w:rPr>
          <w:sz w:val="18"/>
          <w:szCs w:val="18"/>
        </w:rPr>
      </w:pPr>
    </w:p>
    <w:p w:rsidR="00C32D98" w:rsidRPr="002C1E90" w:rsidRDefault="00C32D98" w:rsidP="00ED22DA">
      <w:pPr>
        <w:jc w:val="center"/>
        <w:rPr>
          <w:sz w:val="18"/>
          <w:szCs w:val="18"/>
        </w:rPr>
      </w:pPr>
    </w:p>
    <w:p w:rsidR="00C32D98" w:rsidRPr="002C1E90" w:rsidRDefault="00C32D98" w:rsidP="00ED22DA">
      <w:pPr>
        <w:jc w:val="center"/>
        <w:rPr>
          <w:sz w:val="18"/>
          <w:szCs w:val="18"/>
        </w:rPr>
      </w:pPr>
    </w:p>
    <w:p w:rsidR="00C32D98" w:rsidRPr="002C1E90" w:rsidRDefault="00C32D98" w:rsidP="00ED22DA">
      <w:pPr>
        <w:jc w:val="center"/>
        <w:rPr>
          <w:sz w:val="18"/>
          <w:szCs w:val="18"/>
        </w:rPr>
      </w:pPr>
    </w:p>
    <w:p w:rsidR="00C32D98" w:rsidRPr="002C1E90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</w:pPr>
      <w:r>
        <w:t>figyelem híján tavaszidőben</w:t>
      </w:r>
    </w:p>
    <w:p w:rsidR="00C32D98" w:rsidRDefault="00C32D98" w:rsidP="00ED22DA">
      <w:pPr>
        <w:jc w:val="center"/>
      </w:pPr>
      <w:r>
        <w:t>rejtett helyzetben maradvány</w:t>
      </w:r>
    </w:p>
    <w:p w:rsidR="00C32D98" w:rsidRDefault="00C32D98" w:rsidP="00ED22DA">
      <w:pPr>
        <w:jc w:val="center"/>
      </w:pPr>
      <w:r w:rsidRPr="003A7CC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balsors</w:t>
      </w:r>
      <w:r w:rsidRPr="0090110B">
        <w:t xml:space="preserve"> </w:t>
      </w:r>
      <w:r>
        <w:rPr>
          <w:b/>
          <w:i/>
          <w:sz w:val="18"/>
          <w:szCs w:val="18"/>
        </w:rPr>
        <w:t>nélkül</w:t>
      </w:r>
      <w:r w:rsidRPr="00397B5E">
        <w:t xml:space="preserve"> </w:t>
      </w:r>
      <w:r>
        <w:rPr>
          <w:b/>
          <w:i/>
          <w:sz w:val="18"/>
          <w:szCs w:val="18"/>
        </w:rPr>
        <w:t>silány</w:t>
      </w:r>
    </w:p>
    <w:p w:rsidR="00C32D98" w:rsidRDefault="00C32D98" w:rsidP="00ED22DA">
      <w:pPr>
        <w:jc w:val="center"/>
      </w:pPr>
      <w:r>
        <w:t>porlepte keresztprés alatt</w:t>
      </w:r>
    </w:p>
    <w:p w:rsidR="00C32D98" w:rsidRDefault="00C32D98" w:rsidP="00ED22DA">
      <w:pPr>
        <w:jc w:val="center"/>
      </w:pPr>
      <w:r>
        <w:t>keserű álom könnyez</w:t>
      </w:r>
    </w:p>
    <w:p w:rsidR="00C32D98" w:rsidRDefault="00C32D98" w:rsidP="00ED22DA">
      <w:pPr>
        <w:jc w:val="center"/>
      </w:pPr>
      <w:r w:rsidRPr="003A7CC4">
        <w:rPr>
          <w:rFonts w:ascii="Wide Latin" w:hAnsi="Wide Latin"/>
        </w:rPr>
        <w:t>:</w:t>
      </w:r>
      <w:r>
        <w:t xml:space="preserve">  </w:t>
      </w:r>
      <w:r w:rsidRPr="00397B5E">
        <w:rPr>
          <w:b/>
          <w:i/>
          <w:sz w:val="18"/>
          <w:szCs w:val="18"/>
        </w:rPr>
        <w:t>legenda</w:t>
      </w:r>
      <w:r w:rsidRPr="00397B5E">
        <w:t xml:space="preserve"> </w:t>
      </w:r>
      <w:r>
        <w:rPr>
          <w:b/>
          <w:i/>
          <w:sz w:val="18"/>
          <w:szCs w:val="18"/>
        </w:rPr>
        <w:t>múltán</w:t>
      </w:r>
      <w:r w:rsidRPr="00397B5E">
        <w:t xml:space="preserve"> </w:t>
      </w:r>
      <w:r>
        <w:rPr>
          <w:b/>
          <w:i/>
          <w:sz w:val="18"/>
          <w:szCs w:val="18"/>
        </w:rPr>
        <w:t>üres</w:t>
      </w:r>
    </w:p>
    <w:p w:rsidR="00C32D98" w:rsidRPr="009709E7" w:rsidRDefault="00C32D98" w:rsidP="00ED22DA">
      <w:pPr>
        <w:jc w:val="center"/>
        <w:rPr>
          <w:sz w:val="18"/>
          <w:szCs w:val="18"/>
        </w:rPr>
      </w:pPr>
    </w:p>
    <w:p w:rsidR="00C32D98" w:rsidRPr="009709E7" w:rsidRDefault="00C32D98" w:rsidP="00ED22DA">
      <w:pPr>
        <w:jc w:val="center"/>
        <w:rPr>
          <w:sz w:val="18"/>
          <w:szCs w:val="18"/>
        </w:rPr>
      </w:pPr>
    </w:p>
    <w:p w:rsidR="00C32D98" w:rsidRPr="009709E7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</w:pPr>
      <w:r>
        <w:t>zöldhátú elárvult kőkarám</w:t>
      </w:r>
    </w:p>
    <w:p w:rsidR="00C32D98" w:rsidRDefault="00C32D98" w:rsidP="00ED22DA">
      <w:pPr>
        <w:jc w:val="center"/>
      </w:pPr>
      <w:r>
        <w:t xml:space="preserve"> meglepően szerény megoldás </w:t>
      </w:r>
    </w:p>
    <w:p w:rsidR="00C32D98" w:rsidRDefault="00C32D98" w:rsidP="00ED22DA">
      <w:pPr>
        <w:jc w:val="center"/>
      </w:pPr>
      <w:r w:rsidRPr="003A7CC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hófedte</w:t>
      </w:r>
      <w:r w:rsidRPr="00397B5E">
        <w:t xml:space="preserve"> </w:t>
      </w:r>
      <w:r w:rsidRPr="00397B5E">
        <w:rPr>
          <w:b/>
          <w:i/>
          <w:sz w:val="18"/>
          <w:szCs w:val="18"/>
        </w:rPr>
        <w:t>fenyőág</w:t>
      </w:r>
      <w:r w:rsidRPr="00397B5E">
        <w:t xml:space="preserve"> </w:t>
      </w:r>
      <w:r>
        <w:rPr>
          <w:b/>
          <w:i/>
          <w:sz w:val="18"/>
          <w:szCs w:val="18"/>
        </w:rPr>
        <w:t>riszál</w:t>
      </w:r>
    </w:p>
    <w:p w:rsidR="00C32D98" w:rsidRDefault="00C32D98" w:rsidP="00ED22DA">
      <w:pPr>
        <w:jc w:val="center"/>
      </w:pPr>
      <w:r>
        <w:t>kitervelt mutatvány mögött</w:t>
      </w:r>
    </w:p>
    <w:p w:rsidR="00C32D98" w:rsidRDefault="00C32D98" w:rsidP="00ED22DA">
      <w:pPr>
        <w:jc w:val="center"/>
      </w:pPr>
      <w:r>
        <w:t>tiltott ételsor mártásban</w:t>
      </w:r>
    </w:p>
    <w:p w:rsidR="00C32D98" w:rsidRDefault="00C32D98" w:rsidP="00ED22DA">
      <w:pPr>
        <w:jc w:val="center"/>
      </w:pPr>
      <w:r w:rsidRPr="003A7CC4">
        <w:rPr>
          <w:rFonts w:ascii="Wide Latin" w:hAnsi="Wide Latin"/>
        </w:rPr>
        <w:t>:</w:t>
      </w:r>
      <w:r>
        <w:t xml:space="preserve">  </w:t>
      </w:r>
      <w:r w:rsidRPr="00E564D0">
        <w:rPr>
          <w:b/>
          <w:i/>
          <w:sz w:val="18"/>
          <w:szCs w:val="18"/>
        </w:rPr>
        <w:t>fizetett</w:t>
      </w:r>
      <w:r w:rsidRPr="00E564D0">
        <w:t xml:space="preserve"> </w:t>
      </w:r>
      <w:r w:rsidRPr="00E564D0">
        <w:rPr>
          <w:b/>
          <w:i/>
          <w:sz w:val="18"/>
          <w:szCs w:val="18"/>
        </w:rPr>
        <w:t>szerele</w:t>
      </w:r>
      <w:r>
        <w:rPr>
          <w:b/>
          <w:i/>
          <w:sz w:val="18"/>
          <w:szCs w:val="18"/>
        </w:rPr>
        <w:t>m</w:t>
      </w:r>
      <w:r w:rsidRPr="00743ACD">
        <w:t xml:space="preserve"> </w:t>
      </w:r>
      <w:r>
        <w:rPr>
          <w:b/>
          <w:i/>
          <w:sz w:val="18"/>
          <w:szCs w:val="18"/>
        </w:rPr>
        <w:t>pállik</w:t>
      </w: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Pr="00BD2DFB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Pr="00F65976" w:rsidRDefault="00C32D98" w:rsidP="00ED22D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VISSZHANG</w:t>
      </w:r>
    </w:p>
    <w:p w:rsidR="00C32D98" w:rsidRPr="00B21732" w:rsidRDefault="00C32D98" w:rsidP="00ED22DA">
      <w:pPr>
        <w:jc w:val="center"/>
        <w:rPr>
          <w:sz w:val="18"/>
          <w:szCs w:val="18"/>
        </w:rPr>
      </w:pPr>
    </w:p>
    <w:p w:rsidR="00C32D98" w:rsidRPr="00B21732" w:rsidRDefault="00C32D98" w:rsidP="00ED22DA">
      <w:pPr>
        <w:jc w:val="center"/>
      </w:pPr>
      <w:r w:rsidRPr="00B21732">
        <w:rPr>
          <w:sz w:val="18"/>
          <w:szCs w:val="18"/>
        </w:rPr>
        <w:t>(</w:t>
      </w:r>
      <w:r>
        <w:t xml:space="preserve">  </w:t>
      </w:r>
      <w:r w:rsidRPr="00B21732">
        <w:rPr>
          <w:b/>
          <w:sz w:val="18"/>
          <w:szCs w:val="18"/>
        </w:rPr>
        <w:t>5</w:t>
      </w:r>
      <w:r>
        <w:t xml:space="preserve">  </w:t>
      </w:r>
      <w:r w:rsidRPr="00B21732">
        <w:rPr>
          <w:sz w:val="18"/>
          <w:szCs w:val="18"/>
        </w:rPr>
        <w:t>)</w:t>
      </w:r>
    </w:p>
    <w:p w:rsidR="00C32D98" w:rsidRPr="00B21732" w:rsidRDefault="00C32D98" w:rsidP="00ED22DA">
      <w:pPr>
        <w:jc w:val="center"/>
        <w:rPr>
          <w:sz w:val="18"/>
          <w:szCs w:val="18"/>
        </w:rPr>
      </w:pPr>
    </w:p>
    <w:p w:rsidR="00C32D98" w:rsidRPr="00B21732" w:rsidRDefault="00C32D98" w:rsidP="00ED22DA">
      <w:pPr>
        <w:jc w:val="center"/>
        <w:rPr>
          <w:sz w:val="18"/>
          <w:szCs w:val="18"/>
        </w:rPr>
      </w:pPr>
    </w:p>
    <w:p w:rsidR="00C32D98" w:rsidRPr="00B21732" w:rsidRDefault="00C32D98" w:rsidP="00ED22DA">
      <w:pPr>
        <w:jc w:val="center"/>
        <w:rPr>
          <w:sz w:val="18"/>
          <w:szCs w:val="18"/>
        </w:rPr>
      </w:pPr>
    </w:p>
    <w:p w:rsidR="00C32D98" w:rsidRPr="00B21732" w:rsidRDefault="00C32D98" w:rsidP="00ED22DA">
      <w:pPr>
        <w:jc w:val="center"/>
        <w:rPr>
          <w:sz w:val="18"/>
          <w:szCs w:val="18"/>
        </w:rPr>
      </w:pPr>
    </w:p>
    <w:p w:rsidR="00C32D98" w:rsidRPr="00B21732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</w:pPr>
      <w:r>
        <w:t>tenyérnyi sebhely kéklik</w:t>
      </w:r>
    </w:p>
    <w:p w:rsidR="00C32D98" w:rsidRDefault="00C32D98" w:rsidP="00ED22DA">
      <w:pPr>
        <w:jc w:val="center"/>
      </w:pPr>
      <w:r>
        <w:t>hamisság szikrát nyeldekel</w:t>
      </w:r>
    </w:p>
    <w:p w:rsidR="00C32D98" w:rsidRDefault="00C32D98" w:rsidP="00ED22DA">
      <w:pPr>
        <w:jc w:val="center"/>
      </w:pPr>
      <w:r w:rsidRPr="004160EF">
        <w:rPr>
          <w:rFonts w:ascii="Wide Latin" w:hAnsi="Wide Latin"/>
        </w:rPr>
        <w:t>:</w:t>
      </w:r>
      <w:r>
        <w:t xml:space="preserve">  </w:t>
      </w:r>
      <w:r w:rsidRPr="009B0884">
        <w:rPr>
          <w:b/>
          <w:i/>
          <w:sz w:val="18"/>
          <w:szCs w:val="18"/>
        </w:rPr>
        <w:t>láthatóan</w:t>
      </w:r>
      <w:r w:rsidRPr="009B0884">
        <w:t xml:space="preserve"> </w:t>
      </w:r>
      <w:r w:rsidRPr="009B0884">
        <w:rPr>
          <w:b/>
          <w:i/>
          <w:sz w:val="18"/>
          <w:szCs w:val="18"/>
        </w:rPr>
        <w:t>torz</w:t>
      </w:r>
      <w:r w:rsidRPr="009B0884">
        <w:t xml:space="preserve"> </w:t>
      </w:r>
      <w:r w:rsidRPr="009B0884">
        <w:rPr>
          <w:b/>
          <w:i/>
          <w:sz w:val="18"/>
          <w:szCs w:val="18"/>
        </w:rPr>
        <w:t>kísérlet</w:t>
      </w:r>
    </w:p>
    <w:p w:rsidR="00C32D98" w:rsidRDefault="00C32D98" w:rsidP="00ED22DA">
      <w:pPr>
        <w:jc w:val="center"/>
      </w:pPr>
      <w:r>
        <w:t>teremtett felelet tűnik</w:t>
      </w:r>
    </w:p>
    <w:p w:rsidR="00C32D98" w:rsidRDefault="00C32D98" w:rsidP="00ED22DA">
      <w:pPr>
        <w:jc w:val="center"/>
      </w:pPr>
      <w:r>
        <w:t>hétrét árnyalak gubbaszt</w:t>
      </w:r>
    </w:p>
    <w:p w:rsidR="00C32D98" w:rsidRDefault="00C32D98" w:rsidP="00ED22DA">
      <w:pPr>
        <w:jc w:val="center"/>
      </w:pPr>
      <w:r w:rsidRPr="009B0884">
        <w:rPr>
          <w:rFonts w:ascii="Wide Latin" w:hAnsi="Wide Latin"/>
        </w:rPr>
        <w:t>:</w:t>
      </w:r>
      <w:r>
        <w:t xml:space="preserve">  </w:t>
      </w:r>
      <w:r w:rsidRPr="009B0884">
        <w:rPr>
          <w:b/>
          <w:i/>
          <w:sz w:val="18"/>
          <w:szCs w:val="18"/>
        </w:rPr>
        <w:t>tartástól</w:t>
      </w:r>
      <w:r w:rsidRPr="009B0884">
        <w:t xml:space="preserve"> </w:t>
      </w:r>
      <w:r w:rsidRPr="009B0884">
        <w:rPr>
          <w:b/>
          <w:i/>
          <w:sz w:val="18"/>
          <w:szCs w:val="18"/>
        </w:rPr>
        <w:t>mentől</w:t>
      </w:r>
      <w:r w:rsidRPr="009B0884">
        <w:t xml:space="preserve"> </w:t>
      </w:r>
      <w:r w:rsidRPr="009B0884">
        <w:rPr>
          <w:b/>
          <w:i/>
          <w:sz w:val="18"/>
          <w:szCs w:val="18"/>
        </w:rPr>
        <w:t>távolabb</w:t>
      </w:r>
    </w:p>
    <w:p w:rsidR="00C32D98" w:rsidRPr="009B0884" w:rsidRDefault="00C32D98" w:rsidP="00ED22DA">
      <w:pPr>
        <w:jc w:val="center"/>
        <w:rPr>
          <w:sz w:val="18"/>
          <w:szCs w:val="18"/>
        </w:rPr>
      </w:pPr>
    </w:p>
    <w:p w:rsidR="00C32D98" w:rsidRPr="009B0884" w:rsidRDefault="00C32D98" w:rsidP="00ED22DA">
      <w:pPr>
        <w:jc w:val="center"/>
        <w:rPr>
          <w:sz w:val="18"/>
          <w:szCs w:val="18"/>
        </w:rPr>
      </w:pPr>
    </w:p>
    <w:p w:rsidR="00C32D98" w:rsidRPr="009B0884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</w:pPr>
      <w:r>
        <w:t>szándékos durva érintés</w:t>
      </w:r>
    </w:p>
    <w:p w:rsidR="00C32D98" w:rsidRDefault="00C32D98" w:rsidP="00ED22DA">
      <w:pPr>
        <w:jc w:val="center"/>
      </w:pPr>
      <w:r>
        <w:t xml:space="preserve"> pántlikás mosdató szónoklat</w:t>
      </w:r>
    </w:p>
    <w:p w:rsidR="00C32D98" w:rsidRDefault="00C32D98" w:rsidP="00ED22DA">
      <w:pPr>
        <w:jc w:val="center"/>
      </w:pPr>
      <w:r w:rsidRPr="009B088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kopasztott</w:t>
      </w:r>
      <w:r w:rsidRPr="009B0884">
        <w:t xml:space="preserve"> </w:t>
      </w:r>
      <w:r>
        <w:rPr>
          <w:b/>
          <w:i/>
          <w:sz w:val="18"/>
          <w:szCs w:val="18"/>
        </w:rPr>
        <w:t>nemtelen</w:t>
      </w:r>
      <w:r w:rsidRPr="009B0884">
        <w:t xml:space="preserve"> </w:t>
      </w:r>
      <w:r>
        <w:rPr>
          <w:b/>
          <w:i/>
          <w:sz w:val="18"/>
          <w:szCs w:val="18"/>
        </w:rPr>
        <w:t>vádalku</w:t>
      </w:r>
    </w:p>
    <w:p w:rsidR="00C32D98" w:rsidRDefault="00C32D98" w:rsidP="00ED22DA">
      <w:pPr>
        <w:jc w:val="center"/>
      </w:pPr>
      <w:r>
        <w:t>mindannyi amennyi álom</w:t>
      </w:r>
    </w:p>
    <w:p w:rsidR="00C32D98" w:rsidRDefault="00C32D98" w:rsidP="00ED22DA">
      <w:pPr>
        <w:jc w:val="center"/>
      </w:pPr>
      <w:r>
        <w:t xml:space="preserve"> gleccsernyűtt orgyilkos kristály</w:t>
      </w:r>
    </w:p>
    <w:p w:rsidR="00C32D98" w:rsidRDefault="00C32D98" w:rsidP="00ED22DA">
      <w:pPr>
        <w:jc w:val="center"/>
      </w:pPr>
      <w:r w:rsidRPr="009B088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kezdettől</w:t>
      </w:r>
      <w:r w:rsidRPr="003D0DCB">
        <w:t xml:space="preserve"> </w:t>
      </w:r>
      <w:r>
        <w:rPr>
          <w:b/>
          <w:i/>
          <w:sz w:val="18"/>
          <w:szCs w:val="18"/>
        </w:rPr>
        <w:t>leplezett</w:t>
      </w:r>
      <w:r w:rsidRPr="00DB74BF">
        <w:t xml:space="preserve"> </w:t>
      </w:r>
      <w:r>
        <w:rPr>
          <w:b/>
          <w:i/>
          <w:sz w:val="18"/>
          <w:szCs w:val="18"/>
        </w:rPr>
        <w:t>hitszegés</w:t>
      </w: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3645F2">
      <w:pPr>
        <w:jc w:val="center"/>
      </w:pPr>
    </w:p>
    <w:p w:rsidR="00C32D98" w:rsidRPr="00A86842" w:rsidRDefault="00C32D98" w:rsidP="00ED22D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VISSZHANG</w:t>
      </w:r>
    </w:p>
    <w:p w:rsidR="00C32D98" w:rsidRPr="00127917" w:rsidRDefault="00C32D98" w:rsidP="00ED22DA">
      <w:pPr>
        <w:jc w:val="center"/>
        <w:rPr>
          <w:sz w:val="18"/>
          <w:szCs w:val="18"/>
        </w:rPr>
      </w:pPr>
    </w:p>
    <w:p w:rsidR="00C32D98" w:rsidRPr="00127917" w:rsidRDefault="00C32D98" w:rsidP="00ED22DA">
      <w:pPr>
        <w:jc w:val="center"/>
      </w:pPr>
      <w:r w:rsidRPr="00127917">
        <w:rPr>
          <w:sz w:val="18"/>
          <w:szCs w:val="18"/>
        </w:rPr>
        <w:t>(</w:t>
      </w:r>
      <w:r>
        <w:t xml:space="preserve">  </w:t>
      </w:r>
      <w:r w:rsidRPr="00127917">
        <w:rPr>
          <w:b/>
          <w:sz w:val="18"/>
          <w:szCs w:val="18"/>
        </w:rPr>
        <w:t>6</w:t>
      </w:r>
      <w:r>
        <w:t xml:space="preserve">  </w:t>
      </w:r>
      <w:r w:rsidRPr="00127917">
        <w:rPr>
          <w:sz w:val="18"/>
          <w:szCs w:val="18"/>
        </w:rPr>
        <w:t>)</w:t>
      </w:r>
    </w:p>
    <w:p w:rsidR="00C32D98" w:rsidRPr="00127917" w:rsidRDefault="00C32D98" w:rsidP="00ED22DA">
      <w:pPr>
        <w:jc w:val="center"/>
        <w:rPr>
          <w:sz w:val="18"/>
          <w:szCs w:val="18"/>
        </w:rPr>
      </w:pPr>
    </w:p>
    <w:p w:rsidR="00C32D98" w:rsidRPr="00127917" w:rsidRDefault="00C32D98" w:rsidP="00ED22DA">
      <w:pPr>
        <w:jc w:val="center"/>
        <w:rPr>
          <w:sz w:val="18"/>
          <w:szCs w:val="18"/>
        </w:rPr>
      </w:pPr>
    </w:p>
    <w:p w:rsidR="00C32D98" w:rsidRPr="00127917" w:rsidRDefault="00C32D98" w:rsidP="00ED22DA">
      <w:pPr>
        <w:jc w:val="center"/>
        <w:rPr>
          <w:sz w:val="18"/>
          <w:szCs w:val="18"/>
        </w:rPr>
      </w:pPr>
    </w:p>
    <w:p w:rsidR="00C32D98" w:rsidRPr="00127917" w:rsidRDefault="00C32D98" w:rsidP="00ED22DA">
      <w:pPr>
        <w:jc w:val="center"/>
        <w:rPr>
          <w:sz w:val="18"/>
          <w:szCs w:val="18"/>
        </w:rPr>
      </w:pPr>
    </w:p>
    <w:p w:rsidR="00C32D98" w:rsidRPr="00127917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</w:pPr>
      <w:r>
        <w:t>többnyire nincs már</w:t>
      </w:r>
    </w:p>
    <w:p w:rsidR="00C32D98" w:rsidRDefault="00C32D98" w:rsidP="00ED22DA">
      <w:pPr>
        <w:jc w:val="center"/>
      </w:pPr>
      <w:r>
        <w:t>mit mire vélni</w:t>
      </w:r>
    </w:p>
    <w:p w:rsidR="00C32D98" w:rsidRDefault="00C32D98" w:rsidP="00ED22DA">
      <w:pPr>
        <w:jc w:val="center"/>
      </w:pPr>
      <w:r w:rsidRPr="00431BA2">
        <w:rPr>
          <w:rFonts w:ascii="Wide Latin" w:hAnsi="Wide Latin"/>
        </w:rPr>
        <w:t>:</w:t>
      </w:r>
      <w:r>
        <w:t xml:space="preserve">  </w:t>
      </w:r>
      <w:r w:rsidRPr="00BC339A">
        <w:rPr>
          <w:b/>
          <w:i/>
          <w:sz w:val="18"/>
          <w:szCs w:val="18"/>
        </w:rPr>
        <w:t>fatálcán</w:t>
      </w:r>
      <w:r w:rsidRPr="00BC339A">
        <w:t xml:space="preserve"> </w:t>
      </w:r>
      <w:r>
        <w:rPr>
          <w:b/>
          <w:i/>
          <w:sz w:val="18"/>
          <w:szCs w:val="18"/>
        </w:rPr>
        <w:t>tűpárna</w:t>
      </w:r>
      <w:r>
        <w:t xml:space="preserve"> </w:t>
      </w:r>
      <w:r>
        <w:rPr>
          <w:b/>
          <w:i/>
          <w:sz w:val="18"/>
          <w:szCs w:val="18"/>
        </w:rPr>
        <w:t>hámoz</w:t>
      </w:r>
    </w:p>
    <w:p w:rsidR="00C32D98" w:rsidRDefault="00C32D98" w:rsidP="00ED22DA">
      <w:pPr>
        <w:jc w:val="center"/>
      </w:pPr>
      <w:r>
        <w:t>penészes kenyér pirul</w:t>
      </w:r>
    </w:p>
    <w:p w:rsidR="00C32D98" w:rsidRDefault="00C32D98" w:rsidP="00ED22DA">
      <w:pPr>
        <w:jc w:val="center"/>
      </w:pPr>
      <w:r>
        <w:t>fehérül kihullott hajszál</w:t>
      </w:r>
    </w:p>
    <w:p w:rsidR="00C32D98" w:rsidRDefault="00C32D98" w:rsidP="00ED22DA">
      <w:pPr>
        <w:jc w:val="center"/>
      </w:pPr>
      <w:r w:rsidRPr="00BC339A">
        <w:rPr>
          <w:rFonts w:ascii="Wide Latin" w:hAnsi="Wide Latin"/>
        </w:rPr>
        <w:t>:</w:t>
      </w:r>
      <w:r>
        <w:t xml:space="preserve">  </w:t>
      </w:r>
      <w:r w:rsidRPr="00BC339A">
        <w:rPr>
          <w:b/>
          <w:i/>
          <w:sz w:val="18"/>
          <w:szCs w:val="18"/>
        </w:rPr>
        <w:t>kenőkés</w:t>
      </w:r>
      <w:r w:rsidRPr="00BC339A">
        <w:t xml:space="preserve"> </w:t>
      </w:r>
      <w:r w:rsidRPr="00BC339A">
        <w:rPr>
          <w:b/>
          <w:i/>
          <w:sz w:val="18"/>
          <w:szCs w:val="18"/>
        </w:rPr>
        <w:t>pondrót</w:t>
      </w:r>
      <w:r w:rsidRPr="00BC339A">
        <w:t xml:space="preserve"> </w:t>
      </w:r>
      <w:r w:rsidRPr="00BC339A">
        <w:rPr>
          <w:b/>
          <w:i/>
          <w:sz w:val="18"/>
          <w:szCs w:val="18"/>
        </w:rPr>
        <w:t>felez</w:t>
      </w:r>
    </w:p>
    <w:p w:rsidR="00C32D98" w:rsidRPr="00BC339A" w:rsidRDefault="00C32D98" w:rsidP="00ED22DA">
      <w:pPr>
        <w:jc w:val="center"/>
        <w:rPr>
          <w:sz w:val="18"/>
          <w:szCs w:val="18"/>
        </w:rPr>
      </w:pPr>
    </w:p>
    <w:p w:rsidR="00C32D98" w:rsidRPr="00BC339A" w:rsidRDefault="00C32D98" w:rsidP="00ED22DA">
      <w:pPr>
        <w:jc w:val="center"/>
        <w:rPr>
          <w:sz w:val="18"/>
          <w:szCs w:val="18"/>
        </w:rPr>
      </w:pPr>
    </w:p>
    <w:p w:rsidR="00C32D98" w:rsidRPr="00BC339A" w:rsidRDefault="00C32D98" w:rsidP="00ED22DA">
      <w:pPr>
        <w:jc w:val="center"/>
        <w:rPr>
          <w:sz w:val="18"/>
          <w:szCs w:val="18"/>
        </w:rPr>
      </w:pPr>
    </w:p>
    <w:p w:rsidR="00C32D98" w:rsidRDefault="00C32D98" w:rsidP="00ED22DA">
      <w:pPr>
        <w:jc w:val="center"/>
      </w:pPr>
      <w:r>
        <w:t>feledett asztali áldást</w:t>
      </w:r>
    </w:p>
    <w:p w:rsidR="00C32D98" w:rsidRDefault="00C32D98" w:rsidP="00ED22DA">
      <w:pPr>
        <w:jc w:val="center"/>
      </w:pPr>
      <w:r>
        <w:t>véres olló mormol</w:t>
      </w:r>
    </w:p>
    <w:p w:rsidR="00C32D98" w:rsidRDefault="00C32D98" w:rsidP="00ED22DA">
      <w:pPr>
        <w:jc w:val="center"/>
      </w:pPr>
      <w:r w:rsidRPr="00AA001D">
        <w:rPr>
          <w:rFonts w:ascii="Wide Latin" w:hAnsi="Wide Latin"/>
        </w:rPr>
        <w:t>:</w:t>
      </w:r>
      <w:r>
        <w:t xml:space="preserve">  </w:t>
      </w:r>
      <w:r w:rsidRPr="002D78AD">
        <w:rPr>
          <w:b/>
          <w:i/>
          <w:sz w:val="18"/>
          <w:szCs w:val="18"/>
        </w:rPr>
        <w:t>engedély</w:t>
      </w:r>
      <w:r w:rsidRPr="002D78AD">
        <w:t xml:space="preserve"> </w:t>
      </w:r>
      <w:r w:rsidRPr="002D78AD">
        <w:rPr>
          <w:b/>
          <w:i/>
          <w:sz w:val="18"/>
          <w:szCs w:val="18"/>
        </w:rPr>
        <w:t>nélkül</w:t>
      </w:r>
      <w:r w:rsidRPr="002D78AD">
        <w:t xml:space="preserve"> </w:t>
      </w:r>
      <w:r w:rsidRPr="002D78AD">
        <w:rPr>
          <w:b/>
          <w:i/>
          <w:sz w:val="18"/>
          <w:szCs w:val="18"/>
        </w:rPr>
        <w:t>érthető</w:t>
      </w:r>
    </w:p>
    <w:p w:rsidR="00C32D98" w:rsidRDefault="00C32D98" w:rsidP="00ED22DA">
      <w:pPr>
        <w:jc w:val="center"/>
      </w:pPr>
      <w:r>
        <w:t>megrendelt támadás után</w:t>
      </w:r>
    </w:p>
    <w:p w:rsidR="00C32D98" w:rsidRDefault="00C32D98" w:rsidP="00ED22DA">
      <w:pPr>
        <w:jc w:val="center"/>
      </w:pPr>
      <w:r>
        <w:t>minden koporsó könnyezik</w:t>
      </w:r>
    </w:p>
    <w:p w:rsidR="00C32D98" w:rsidRDefault="00C32D98" w:rsidP="00ED22DA">
      <w:pPr>
        <w:jc w:val="center"/>
      </w:pPr>
      <w:r w:rsidRPr="00AA001D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alulról</w:t>
      </w:r>
      <w:r w:rsidRPr="003C0A48">
        <w:t xml:space="preserve"> </w:t>
      </w:r>
      <w:r>
        <w:rPr>
          <w:b/>
          <w:i/>
          <w:sz w:val="18"/>
          <w:szCs w:val="18"/>
        </w:rPr>
        <w:t>nézvést</w:t>
      </w:r>
      <w:r w:rsidRPr="003C0A48">
        <w:t xml:space="preserve"> </w:t>
      </w:r>
      <w:r>
        <w:rPr>
          <w:b/>
          <w:i/>
          <w:sz w:val="18"/>
          <w:szCs w:val="18"/>
        </w:rPr>
        <w:t>annyi</w:t>
      </w: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ED22DA">
      <w:pPr>
        <w:jc w:val="center"/>
      </w:pPr>
    </w:p>
    <w:p w:rsidR="00C32D98" w:rsidRDefault="00C32D98" w:rsidP="00694225">
      <w:pPr>
        <w:jc w:val="center"/>
      </w:pPr>
    </w:p>
    <w:p w:rsidR="00C32D98" w:rsidRPr="00B21FB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440EAE" w:rsidRDefault="00C32D98" w:rsidP="006942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(   </w:t>
      </w:r>
      <w:r w:rsidRPr="00E20A5F">
        <w:rPr>
          <w:b/>
          <w:i/>
          <w:sz w:val="36"/>
          <w:szCs w:val="36"/>
        </w:rPr>
        <w:t>gnahzssiv</w:t>
      </w:r>
      <w:r w:rsidRPr="00440EAE">
        <w:rPr>
          <w:b/>
          <w:sz w:val="36"/>
          <w:szCs w:val="36"/>
        </w:rPr>
        <w:t xml:space="preserve">   )</w:t>
      </w:r>
    </w:p>
    <w:p w:rsidR="00C32D98" w:rsidRPr="00353AC5" w:rsidRDefault="00C32D98" w:rsidP="00694225">
      <w:pPr>
        <w:jc w:val="center"/>
        <w:rPr>
          <w:sz w:val="18"/>
          <w:szCs w:val="18"/>
        </w:rPr>
      </w:pPr>
    </w:p>
    <w:p w:rsidR="00C32D98" w:rsidRPr="00353AC5" w:rsidRDefault="00C32D98" w:rsidP="00694225">
      <w:pPr>
        <w:jc w:val="center"/>
        <w:rPr>
          <w:sz w:val="18"/>
          <w:szCs w:val="18"/>
        </w:rPr>
      </w:pPr>
    </w:p>
    <w:p w:rsidR="00C32D98" w:rsidRPr="00353AC5" w:rsidRDefault="00C32D98" w:rsidP="00694225">
      <w:pPr>
        <w:jc w:val="center"/>
        <w:rPr>
          <w:sz w:val="18"/>
          <w:szCs w:val="18"/>
        </w:rPr>
      </w:pPr>
    </w:p>
    <w:p w:rsidR="00C32D98" w:rsidRPr="00353AC5" w:rsidRDefault="00C32D98" w:rsidP="00694225">
      <w:pPr>
        <w:jc w:val="center"/>
        <w:rPr>
          <w:sz w:val="18"/>
          <w:szCs w:val="18"/>
        </w:rPr>
      </w:pPr>
    </w:p>
    <w:p w:rsidR="00C32D98" w:rsidRPr="00353AC5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 alulról nézvést annyi</w:t>
      </w:r>
    </w:p>
    <w:p w:rsidR="00C32D98" w:rsidRPr="00353AC5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minden koporsó könnyezik</w:t>
      </w:r>
    </w:p>
    <w:p w:rsidR="00C32D98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megrendelt támadás után</w:t>
      </w:r>
    </w:p>
    <w:p w:rsidR="00C32D98" w:rsidRPr="00353AC5" w:rsidRDefault="00C32D98" w:rsidP="00694225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 engedély nélkül érthető</w:t>
      </w:r>
    </w:p>
    <w:p w:rsidR="00C32D98" w:rsidRPr="00353AC5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véres olló mormol</w:t>
      </w:r>
    </w:p>
    <w:p w:rsidR="00C32D98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feledett asztali áldást</w:t>
      </w:r>
    </w:p>
    <w:p w:rsidR="00C32D98" w:rsidRPr="00353AC5" w:rsidRDefault="00C32D98" w:rsidP="00694225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 kenőkés pondrót felez</w:t>
      </w:r>
    </w:p>
    <w:p w:rsidR="00C32D98" w:rsidRPr="00353AC5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fehérül kihullott hajszál</w:t>
      </w:r>
    </w:p>
    <w:p w:rsidR="00C32D98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penészes kenyér pirul</w:t>
      </w:r>
    </w:p>
    <w:p w:rsidR="00C32D98" w:rsidRPr="00353AC5" w:rsidRDefault="00C32D98" w:rsidP="00694225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 </w:t>
      </w:r>
      <w:r>
        <w:t>fatálcán tűpárna</w:t>
      </w:r>
      <w:r w:rsidRPr="006B7A77">
        <w:t xml:space="preserve"> táncol</w:t>
      </w:r>
    </w:p>
    <w:p w:rsidR="00C32D98" w:rsidRPr="00353AC5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mit mire vélni</w:t>
      </w:r>
    </w:p>
    <w:p w:rsidR="00C32D98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többnyire nincs már</w:t>
      </w:r>
    </w:p>
    <w:p w:rsidR="00C32D98" w:rsidRPr="00353AC5" w:rsidRDefault="00C32D98" w:rsidP="00694225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 kezdettől leplezett hitszegés</w:t>
      </w:r>
    </w:p>
    <w:p w:rsidR="00C32D98" w:rsidRPr="00353AC5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gleccsernyűtt orgyilkos kristály</w:t>
      </w:r>
    </w:p>
    <w:p w:rsidR="00C32D98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mindannyi am</w:t>
      </w:r>
      <w:r>
        <w:rPr>
          <w:b/>
          <w:i/>
        </w:rPr>
        <w:t>ennyi álom</w:t>
      </w:r>
    </w:p>
    <w:p w:rsidR="00C32D98" w:rsidRPr="00353AC5" w:rsidRDefault="00C32D98" w:rsidP="00694225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>
        <w:rPr>
          <w:b/>
          <w:i/>
        </w:rPr>
        <w:t xml:space="preserve">  </w:t>
      </w:r>
      <w:r w:rsidRPr="006B7A77">
        <w:t>kopasztott nemtelen vádalku</w:t>
      </w:r>
    </w:p>
    <w:p w:rsidR="00C32D98" w:rsidRPr="00353AC5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pántlikás mosdató szónoklat</w:t>
      </w:r>
    </w:p>
    <w:p w:rsidR="00C32D98" w:rsidRDefault="00C32D98" w:rsidP="00694225">
      <w:pPr>
        <w:jc w:val="center"/>
        <w:rPr>
          <w:b/>
          <w:i/>
        </w:rPr>
      </w:pPr>
      <w:r w:rsidRPr="00353AC5">
        <w:rPr>
          <w:b/>
          <w:i/>
        </w:rPr>
        <w:t>szándékos durva érintés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8D0103" w:rsidRDefault="00C32D98" w:rsidP="00694225">
      <w:pPr>
        <w:jc w:val="center"/>
      </w:pPr>
    </w:p>
    <w:p w:rsidR="00C32D98" w:rsidRPr="008D0103" w:rsidRDefault="00C32D98" w:rsidP="00694225">
      <w:pPr>
        <w:jc w:val="center"/>
      </w:pPr>
    </w:p>
    <w:p w:rsidR="00C32D98" w:rsidRPr="008D0103" w:rsidRDefault="00C32D98" w:rsidP="00694225">
      <w:pPr>
        <w:jc w:val="center"/>
      </w:pPr>
    </w:p>
    <w:p w:rsidR="00C32D98" w:rsidRPr="008D0103" w:rsidRDefault="00C32D98" w:rsidP="00694225">
      <w:pPr>
        <w:jc w:val="center"/>
      </w:pPr>
    </w:p>
    <w:p w:rsidR="00C32D98" w:rsidRPr="008D0103" w:rsidRDefault="00C32D98" w:rsidP="00694225">
      <w:pPr>
        <w:jc w:val="center"/>
      </w:pPr>
    </w:p>
    <w:p w:rsidR="00C32D98" w:rsidRPr="008D0103" w:rsidRDefault="00C32D98" w:rsidP="00694225">
      <w:pPr>
        <w:jc w:val="center"/>
      </w:pPr>
    </w:p>
    <w:p w:rsidR="00C32D98" w:rsidRPr="008D0103" w:rsidRDefault="00C32D98" w:rsidP="00694225">
      <w:pPr>
        <w:jc w:val="center"/>
      </w:pPr>
    </w:p>
    <w:p w:rsidR="00C32D98" w:rsidRPr="008D0103" w:rsidRDefault="00C32D98" w:rsidP="00694225">
      <w:pPr>
        <w:jc w:val="center"/>
      </w:pPr>
    </w:p>
    <w:p w:rsidR="00C32D98" w:rsidRPr="008D0103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E97A1F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596D5D" w:rsidRDefault="00C32D98" w:rsidP="00694225">
      <w:pPr>
        <w:jc w:val="center"/>
      </w:pPr>
      <w:r>
        <w:rPr>
          <w:b/>
          <w:sz w:val="36"/>
          <w:szCs w:val="36"/>
        </w:rPr>
        <w:t xml:space="preserve">(   visszhangváltás   </w:t>
      </w:r>
      <w:r w:rsidRPr="00093ACD">
        <w:rPr>
          <w:b/>
          <w:sz w:val="36"/>
          <w:szCs w:val="36"/>
        </w:rPr>
        <w:t>)</w:t>
      </w: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4E1BA3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>jövőképből szétbeszélt vészkijárat</w:t>
      </w:r>
    </w:p>
    <w:p w:rsidR="00C32D98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 xml:space="preserve">formálódó boncasztal </w:t>
      </w:r>
      <w:r>
        <w:rPr>
          <w:b/>
          <w:i/>
        </w:rPr>
        <w:t>gazdátlanul</w:t>
      </w: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4E1BA3" w:rsidRDefault="00C32D98" w:rsidP="00694225">
      <w:pPr>
        <w:jc w:val="center"/>
        <w:rPr>
          <w:b/>
          <w:i/>
        </w:rPr>
      </w:pPr>
      <w:r>
        <w:rPr>
          <w:b/>
          <w:i/>
        </w:rPr>
        <w:t>módosult</w:t>
      </w:r>
      <w:r w:rsidRPr="004E1BA3">
        <w:rPr>
          <w:b/>
          <w:i/>
        </w:rPr>
        <w:t xml:space="preserve"> kémszolgálati hidegrázás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nercbunda</w:t>
      </w:r>
      <w:r w:rsidRPr="004E1BA3">
        <w:rPr>
          <w:b/>
          <w:i/>
        </w:rPr>
        <w:t xml:space="preserve"> baltacsendben</w:t>
      </w:r>
      <w:r>
        <w:rPr>
          <w:b/>
          <w:i/>
        </w:rPr>
        <w:t xml:space="preserve"> kívánatos</w:t>
      </w: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 xml:space="preserve"> súlyos veremberobbantott menedék</w:t>
      </w:r>
    </w:p>
    <w:p w:rsidR="00C32D98" w:rsidRPr="004E1BA3" w:rsidRDefault="00C32D98" w:rsidP="00694225">
      <w:pPr>
        <w:jc w:val="center"/>
        <w:rPr>
          <w:b/>
          <w:i/>
        </w:rPr>
      </w:pPr>
      <w:r>
        <w:rPr>
          <w:b/>
          <w:i/>
        </w:rPr>
        <w:t>szenvedélyes nomád mesterszakács</w:t>
      </w:r>
    </w:p>
    <w:p w:rsidR="00C32D98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>magyarázhatatlan tünet</w:t>
      </w:r>
      <w:r>
        <w:rPr>
          <w:b/>
          <w:i/>
        </w:rPr>
        <w:t>eket tartósít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920C1C" w:rsidRDefault="00C32D98" w:rsidP="00694225">
      <w:pPr>
        <w:jc w:val="center"/>
      </w:pPr>
      <w:r>
        <w:rPr>
          <w:b/>
          <w:sz w:val="36"/>
          <w:szCs w:val="36"/>
        </w:rPr>
        <w:t xml:space="preserve">(   </w:t>
      </w:r>
      <w:r w:rsidRPr="00C10D8C">
        <w:rPr>
          <w:b/>
          <w:sz w:val="36"/>
          <w:szCs w:val="36"/>
        </w:rPr>
        <w:t>előhang   )</w:t>
      </w: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poggyászból siratott zálogház</w:t>
      </w:r>
    </w:p>
    <w:p w:rsidR="00C32D98" w:rsidRPr="00773A88" w:rsidRDefault="00C32D98" w:rsidP="00694225">
      <w:pPr>
        <w:jc w:val="center"/>
        <w:rPr>
          <w:b/>
          <w:i/>
        </w:rPr>
      </w:pPr>
      <w:r>
        <w:rPr>
          <w:b/>
          <w:i/>
        </w:rPr>
        <w:t>mélázó</w:t>
      </w:r>
      <w:r w:rsidRPr="000C07FB">
        <w:rPr>
          <w:i/>
        </w:rPr>
        <w:t xml:space="preserve"> </w:t>
      </w:r>
      <w:r>
        <w:rPr>
          <w:b/>
          <w:i/>
        </w:rPr>
        <w:t>tetőcserép</w:t>
      </w:r>
      <w:r w:rsidRPr="000C07FB">
        <w:rPr>
          <w:i/>
        </w:rPr>
        <w:t xml:space="preserve"> </w:t>
      </w:r>
      <w:r>
        <w:rPr>
          <w:b/>
          <w:i/>
        </w:rPr>
        <w:t>korlátlanul</w:t>
      </w: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b/>
          <w:i/>
        </w:rPr>
      </w:pPr>
      <w:r w:rsidRPr="00773A88">
        <w:rPr>
          <w:b/>
          <w:i/>
        </w:rPr>
        <w:t xml:space="preserve">kimentett </w:t>
      </w:r>
      <w:r>
        <w:rPr>
          <w:b/>
          <w:i/>
        </w:rPr>
        <w:t>hitelezői</w:t>
      </w:r>
      <w:r w:rsidRPr="00773A88">
        <w:rPr>
          <w:b/>
          <w:i/>
        </w:rPr>
        <w:t xml:space="preserve"> </w:t>
      </w:r>
      <w:r>
        <w:rPr>
          <w:b/>
          <w:i/>
        </w:rPr>
        <w:t>cselvetés</w:t>
      </w:r>
    </w:p>
    <w:p w:rsidR="00C32D98" w:rsidRDefault="00C32D98" w:rsidP="00694225">
      <w:pPr>
        <w:jc w:val="center"/>
      </w:pPr>
      <w:r w:rsidRPr="00773A88">
        <w:rPr>
          <w:b/>
          <w:i/>
        </w:rPr>
        <w:t>menyasszony tejben mutatós</w:t>
      </w: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módos tagbaszakadt</w:t>
      </w:r>
      <w:r w:rsidRPr="00773A88">
        <w:rPr>
          <w:b/>
          <w:i/>
        </w:rPr>
        <w:t xml:space="preserve"> sóbálvány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hiúzszemű kegyes forradalmár</w:t>
      </w:r>
    </w:p>
    <w:p w:rsidR="00C32D98" w:rsidRPr="00773A88" w:rsidRDefault="00C32D98" w:rsidP="00694225">
      <w:pPr>
        <w:jc w:val="center"/>
        <w:rPr>
          <w:b/>
          <w:i/>
        </w:rPr>
      </w:pPr>
      <w:r>
        <w:rPr>
          <w:b/>
          <w:i/>
        </w:rPr>
        <w:t>keresetlen hátr</w:t>
      </w:r>
      <w:r w:rsidRPr="00773A88">
        <w:rPr>
          <w:b/>
          <w:i/>
        </w:rPr>
        <w:t xml:space="preserve">ányokat </w:t>
      </w:r>
      <w:r>
        <w:rPr>
          <w:b/>
          <w:i/>
        </w:rPr>
        <w:t>huzagol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E2724F" w:rsidRDefault="00C32D98" w:rsidP="006942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VISSZHANG</w:t>
      </w:r>
    </w:p>
    <w:p w:rsidR="00C32D98" w:rsidRPr="006C59D7" w:rsidRDefault="00C32D98" w:rsidP="00694225">
      <w:pPr>
        <w:jc w:val="center"/>
        <w:rPr>
          <w:sz w:val="18"/>
          <w:szCs w:val="18"/>
        </w:rPr>
      </w:pPr>
    </w:p>
    <w:p w:rsidR="00C32D98" w:rsidRPr="006C59D7" w:rsidRDefault="00C32D98" w:rsidP="00694225">
      <w:pPr>
        <w:jc w:val="center"/>
      </w:pPr>
      <w:r w:rsidRPr="006C59D7">
        <w:rPr>
          <w:sz w:val="18"/>
          <w:szCs w:val="18"/>
        </w:rPr>
        <w:t>(</w:t>
      </w:r>
      <w:r w:rsidRPr="005B3A47">
        <w:rPr>
          <w:sz w:val="18"/>
          <w:szCs w:val="18"/>
        </w:rPr>
        <w:t xml:space="preserve">  </w:t>
      </w:r>
      <w:r>
        <w:rPr>
          <w:b/>
          <w:sz w:val="18"/>
          <w:szCs w:val="18"/>
        </w:rPr>
        <w:t>7</w:t>
      </w:r>
      <w:r w:rsidRPr="005B3A47">
        <w:rPr>
          <w:sz w:val="18"/>
          <w:szCs w:val="18"/>
        </w:rPr>
        <w:t xml:space="preserve">  </w:t>
      </w:r>
      <w:r w:rsidRPr="006C59D7">
        <w:rPr>
          <w:sz w:val="18"/>
          <w:szCs w:val="18"/>
        </w:rPr>
        <w:t>)</w:t>
      </w:r>
    </w:p>
    <w:p w:rsidR="00C32D98" w:rsidRPr="006C59D7" w:rsidRDefault="00C32D98" w:rsidP="00694225">
      <w:pPr>
        <w:jc w:val="center"/>
        <w:rPr>
          <w:sz w:val="18"/>
          <w:szCs w:val="18"/>
        </w:rPr>
      </w:pPr>
    </w:p>
    <w:p w:rsidR="00C32D98" w:rsidRPr="006C59D7" w:rsidRDefault="00C32D98" w:rsidP="00694225">
      <w:pPr>
        <w:jc w:val="center"/>
        <w:rPr>
          <w:sz w:val="18"/>
          <w:szCs w:val="18"/>
        </w:rPr>
      </w:pPr>
    </w:p>
    <w:p w:rsidR="00C32D98" w:rsidRPr="006C59D7" w:rsidRDefault="00C32D98" w:rsidP="00694225">
      <w:pPr>
        <w:jc w:val="center"/>
        <w:rPr>
          <w:sz w:val="18"/>
          <w:szCs w:val="18"/>
        </w:rPr>
      </w:pPr>
    </w:p>
    <w:p w:rsidR="00C32D98" w:rsidRPr="006C59D7" w:rsidRDefault="00C32D98" w:rsidP="00694225">
      <w:pPr>
        <w:jc w:val="center"/>
        <w:rPr>
          <w:sz w:val="18"/>
          <w:szCs w:val="18"/>
        </w:rPr>
      </w:pPr>
    </w:p>
    <w:p w:rsidR="00C32D98" w:rsidRPr="006C59D7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 xml:space="preserve">aszfalton </w:t>
      </w:r>
      <w:r w:rsidRPr="00243FA6">
        <w:t>úszó</w:t>
      </w:r>
      <w:r>
        <w:t xml:space="preserve"> aranykád</w:t>
      </w:r>
    </w:p>
    <w:p w:rsidR="00C32D98" w:rsidRPr="005C1B6F" w:rsidRDefault="00C32D98" w:rsidP="00694225">
      <w:pPr>
        <w:jc w:val="center"/>
      </w:pPr>
      <w:r w:rsidRPr="001407D1">
        <w:rPr>
          <w:rFonts w:ascii="Wide Latin" w:hAnsi="Wide Latin"/>
        </w:rPr>
        <w:t>:</w:t>
      </w:r>
      <w:r>
        <w:t xml:space="preserve">  </w:t>
      </w:r>
      <w:r w:rsidRPr="003F2456">
        <w:rPr>
          <w:b/>
          <w:i/>
          <w:sz w:val="18"/>
          <w:szCs w:val="18"/>
        </w:rPr>
        <w:t>l</w:t>
      </w:r>
      <w:r>
        <w:rPr>
          <w:b/>
          <w:i/>
          <w:sz w:val="18"/>
          <w:szCs w:val="18"/>
        </w:rPr>
        <w:t>áthatatlan</w:t>
      </w:r>
      <w:r w:rsidRPr="00F657B8">
        <w:t xml:space="preserve"> </w:t>
      </w:r>
      <w:r w:rsidRPr="003F2456">
        <w:rPr>
          <w:b/>
          <w:i/>
          <w:sz w:val="18"/>
          <w:szCs w:val="18"/>
        </w:rPr>
        <w:t>nyomvonal</w:t>
      </w:r>
    </w:p>
    <w:p w:rsidR="00C32D98" w:rsidRDefault="00C32D98" w:rsidP="00694225">
      <w:pPr>
        <w:jc w:val="center"/>
      </w:pPr>
      <w:r>
        <w:t>kétségtelen felismerés</w:t>
      </w:r>
    </w:p>
    <w:p w:rsidR="00C32D98" w:rsidRPr="00F657B8" w:rsidRDefault="00C32D98" w:rsidP="00694225">
      <w:pPr>
        <w:jc w:val="center"/>
      </w:pPr>
      <w:r>
        <w:rPr>
          <w:b/>
          <w:i/>
          <w:sz w:val="18"/>
          <w:szCs w:val="18"/>
        </w:rPr>
        <w:t>mályvabimbós</w:t>
      </w:r>
      <w:r w:rsidRPr="00F657B8">
        <w:t xml:space="preserve"> </w:t>
      </w:r>
      <w:r>
        <w:rPr>
          <w:b/>
          <w:i/>
          <w:sz w:val="18"/>
          <w:szCs w:val="18"/>
        </w:rPr>
        <w:t>t</w:t>
      </w:r>
      <w:r w:rsidRPr="003F2456">
        <w:rPr>
          <w:b/>
          <w:i/>
          <w:sz w:val="18"/>
          <w:szCs w:val="18"/>
        </w:rPr>
        <w:t>erület</w:t>
      </w:r>
      <w:r w:rsidRPr="00F657B8">
        <w:t xml:space="preserve"> </w:t>
      </w:r>
      <w:r>
        <w:rPr>
          <w:b/>
          <w:i/>
          <w:sz w:val="18"/>
          <w:szCs w:val="18"/>
        </w:rPr>
        <w:t>rothad</w:t>
      </w:r>
    </w:p>
    <w:p w:rsidR="00C32D98" w:rsidRPr="00E2724F" w:rsidRDefault="00C32D98" w:rsidP="00694225">
      <w:pPr>
        <w:jc w:val="center"/>
        <w:rPr>
          <w:sz w:val="18"/>
          <w:szCs w:val="18"/>
        </w:rPr>
      </w:pPr>
    </w:p>
    <w:p w:rsidR="00C32D98" w:rsidRPr="00E2724F" w:rsidRDefault="00C32D98" w:rsidP="00694225">
      <w:pPr>
        <w:jc w:val="center"/>
        <w:rPr>
          <w:sz w:val="18"/>
          <w:szCs w:val="18"/>
        </w:rPr>
      </w:pPr>
    </w:p>
    <w:p w:rsidR="00C32D98" w:rsidRPr="00E2724F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 xml:space="preserve"> zsákforma </w:t>
      </w:r>
      <w:r w:rsidRPr="00243FA6">
        <w:t>zamatos</w:t>
      </w:r>
      <w:r>
        <w:t xml:space="preserve"> felhő</w:t>
      </w:r>
    </w:p>
    <w:p w:rsidR="00C32D98" w:rsidRPr="001407D1" w:rsidRDefault="00C32D98" w:rsidP="00694225">
      <w:pPr>
        <w:jc w:val="center"/>
      </w:pPr>
      <w:r w:rsidRPr="001407D1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kasztrált</w:t>
      </w:r>
      <w:r w:rsidRPr="00F657B8">
        <w:t xml:space="preserve"> </w:t>
      </w:r>
      <w:r w:rsidRPr="003F2456">
        <w:rPr>
          <w:b/>
          <w:i/>
          <w:sz w:val="18"/>
          <w:szCs w:val="18"/>
        </w:rPr>
        <w:t>villámlás</w:t>
      </w:r>
    </w:p>
    <w:p w:rsidR="00C32D98" w:rsidRDefault="00C32D98" w:rsidP="00694225">
      <w:pPr>
        <w:jc w:val="center"/>
      </w:pPr>
      <w:r>
        <w:t>hozzáadott belsőségek</w:t>
      </w:r>
    </w:p>
    <w:p w:rsidR="00C32D98" w:rsidRPr="003F2456" w:rsidRDefault="00C32D98" w:rsidP="00694225">
      <w:pPr>
        <w:jc w:val="center"/>
        <w:rPr>
          <w:b/>
          <w:i/>
          <w:sz w:val="18"/>
          <w:szCs w:val="18"/>
        </w:rPr>
      </w:pPr>
      <w:r w:rsidRPr="003F2456">
        <w:rPr>
          <w:b/>
          <w:i/>
          <w:sz w:val="18"/>
          <w:szCs w:val="18"/>
        </w:rPr>
        <w:t>tagadhatatlan</w:t>
      </w:r>
      <w:r w:rsidRPr="00F657B8">
        <w:t xml:space="preserve"> </w:t>
      </w:r>
      <w:r w:rsidRPr="003F2456">
        <w:rPr>
          <w:b/>
          <w:i/>
          <w:sz w:val="18"/>
          <w:szCs w:val="18"/>
        </w:rPr>
        <w:t>ami</w:t>
      </w:r>
      <w:r w:rsidRPr="00F657B8">
        <w:t xml:space="preserve"> </w:t>
      </w:r>
      <w:r w:rsidRPr="003F2456">
        <w:rPr>
          <w:b/>
          <w:i/>
          <w:sz w:val="18"/>
          <w:szCs w:val="18"/>
        </w:rPr>
        <w:t>ideiglenes</w:t>
      </w:r>
    </w:p>
    <w:p w:rsidR="00C32D98" w:rsidRPr="004C0C2D" w:rsidRDefault="00C32D98" w:rsidP="00694225">
      <w:pPr>
        <w:jc w:val="center"/>
        <w:rPr>
          <w:sz w:val="18"/>
          <w:szCs w:val="18"/>
        </w:rPr>
      </w:pPr>
    </w:p>
    <w:p w:rsidR="00C32D98" w:rsidRPr="004C0C2D" w:rsidRDefault="00C32D98" w:rsidP="00694225">
      <w:pPr>
        <w:jc w:val="center"/>
        <w:rPr>
          <w:sz w:val="18"/>
          <w:szCs w:val="18"/>
        </w:rPr>
      </w:pPr>
    </w:p>
    <w:p w:rsidR="00C32D98" w:rsidRPr="004C0C2D" w:rsidRDefault="00C32D98" w:rsidP="00694225">
      <w:pPr>
        <w:jc w:val="center"/>
        <w:rPr>
          <w:sz w:val="18"/>
          <w:szCs w:val="18"/>
        </w:rPr>
      </w:pPr>
    </w:p>
    <w:p w:rsidR="00C32D98" w:rsidRPr="004C0C2D" w:rsidRDefault="00C32D98" w:rsidP="00694225">
      <w:pPr>
        <w:jc w:val="center"/>
      </w:pPr>
      <w:r>
        <w:t>visszanyert árnytest jósol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2A65AB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BA13E8" w:rsidRDefault="00C32D98" w:rsidP="006942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VISSZHANG</w:t>
      </w:r>
    </w:p>
    <w:p w:rsidR="00C32D98" w:rsidRPr="00BA13E8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 w:rsidRPr="00BA13E8">
        <w:rPr>
          <w:sz w:val="18"/>
          <w:szCs w:val="18"/>
        </w:rPr>
        <w:t>(</w:t>
      </w:r>
      <w:r>
        <w:t xml:space="preserve">  </w:t>
      </w:r>
      <w:r>
        <w:rPr>
          <w:b/>
          <w:sz w:val="18"/>
          <w:szCs w:val="18"/>
        </w:rPr>
        <w:t>8</w:t>
      </w:r>
      <w:r>
        <w:t xml:space="preserve">  </w:t>
      </w:r>
      <w:r w:rsidRPr="00BA13E8">
        <w:rPr>
          <w:sz w:val="18"/>
          <w:szCs w:val="18"/>
        </w:rPr>
        <w:t>)</w:t>
      </w:r>
    </w:p>
    <w:p w:rsidR="00C32D98" w:rsidRPr="0001037E" w:rsidRDefault="00C32D98" w:rsidP="00694225">
      <w:pPr>
        <w:jc w:val="center"/>
        <w:rPr>
          <w:sz w:val="18"/>
          <w:szCs w:val="18"/>
        </w:rPr>
      </w:pPr>
    </w:p>
    <w:p w:rsidR="00C32D98" w:rsidRPr="0001037E" w:rsidRDefault="00C32D98" w:rsidP="00694225">
      <w:pPr>
        <w:jc w:val="center"/>
        <w:rPr>
          <w:sz w:val="18"/>
          <w:szCs w:val="18"/>
        </w:rPr>
      </w:pPr>
    </w:p>
    <w:p w:rsidR="00C32D98" w:rsidRPr="0001037E" w:rsidRDefault="00C32D98" w:rsidP="00694225">
      <w:pPr>
        <w:jc w:val="center"/>
        <w:rPr>
          <w:sz w:val="18"/>
          <w:szCs w:val="18"/>
        </w:rPr>
      </w:pPr>
    </w:p>
    <w:p w:rsidR="00C32D98" w:rsidRPr="0001037E" w:rsidRDefault="00C32D98" w:rsidP="00694225">
      <w:pPr>
        <w:jc w:val="center"/>
        <w:rPr>
          <w:sz w:val="18"/>
          <w:szCs w:val="18"/>
        </w:rPr>
      </w:pPr>
    </w:p>
    <w:p w:rsidR="00C32D98" w:rsidRPr="0001037E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>közelítés nyilván sorrendben</w:t>
      </w:r>
    </w:p>
    <w:p w:rsidR="00C32D98" w:rsidRDefault="00C32D98" w:rsidP="00694225">
      <w:pPr>
        <w:jc w:val="center"/>
      </w:pPr>
      <w:r w:rsidRPr="00743BBD">
        <w:rPr>
          <w:rFonts w:ascii="Wide Latin" w:hAnsi="Wide Latin"/>
        </w:rPr>
        <w:t>:</w:t>
      </w:r>
      <w:r>
        <w:t xml:space="preserve">  </w:t>
      </w:r>
      <w:r w:rsidRPr="008E62AC">
        <w:rPr>
          <w:b/>
          <w:i/>
          <w:sz w:val="18"/>
          <w:szCs w:val="18"/>
        </w:rPr>
        <w:t>tagadható</w:t>
      </w:r>
      <w:r w:rsidRPr="008E62AC">
        <w:t xml:space="preserve"> </w:t>
      </w:r>
      <w:r w:rsidRPr="008E62AC">
        <w:rPr>
          <w:b/>
          <w:i/>
          <w:sz w:val="18"/>
          <w:szCs w:val="18"/>
        </w:rPr>
        <w:t>szervezés</w:t>
      </w:r>
    </w:p>
    <w:p w:rsidR="00C32D98" w:rsidRDefault="00C32D98" w:rsidP="00694225">
      <w:pPr>
        <w:jc w:val="center"/>
      </w:pPr>
      <w:r>
        <w:t>kettéfűrészelt fenyőgerendák</w:t>
      </w:r>
    </w:p>
    <w:p w:rsidR="00C32D98" w:rsidRPr="008E62AC" w:rsidRDefault="00C32D98" w:rsidP="00694225">
      <w:pPr>
        <w:jc w:val="center"/>
        <w:rPr>
          <w:b/>
          <w:i/>
          <w:sz w:val="18"/>
          <w:szCs w:val="18"/>
        </w:rPr>
      </w:pPr>
      <w:r w:rsidRPr="008E62AC">
        <w:rPr>
          <w:b/>
          <w:i/>
          <w:sz w:val="18"/>
          <w:szCs w:val="18"/>
        </w:rPr>
        <w:t>felelő</w:t>
      </w:r>
      <w:r>
        <w:rPr>
          <w:b/>
          <w:i/>
          <w:sz w:val="18"/>
          <w:szCs w:val="18"/>
        </w:rPr>
        <w:t>tlenek</w:t>
      </w:r>
      <w:r w:rsidRPr="008E62AC">
        <w:t xml:space="preserve"> </w:t>
      </w:r>
      <w:r>
        <w:rPr>
          <w:b/>
          <w:i/>
          <w:sz w:val="18"/>
          <w:szCs w:val="18"/>
        </w:rPr>
        <w:t>maradéktalan</w:t>
      </w:r>
      <w:r w:rsidRPr="008E62AC">
        <w:t xml:space="preserve"> </w:t>
      </w:r>
      <w:r w:rsidRPr="008E62AC">
        <w:rPr>
          <w:b/>
          <w:i/>
          <w:sz w:val="18"/>
          <w:szCs w:val="18"/>
        </w:rPr>
        <w:t>biztosítása</w:t>
      </w:r>
    </w:p>
    <w:p w:rsidR="00C32D98" w:rsidRPr="0029100A" w:rsidRDefault="00C32D98" w:rsidP="00694225">
      <w:pPr>
        <w:jc w:val="center"/>
        <w:rPr>
          <w:sz w:val="18"/>
          <w:szCs w:val="18"/>
        </w:rPr>
      </w:pPr>
    </w:p>
    <w:p w:rsidR="00C32D98" w:rsidRPr="0029100A" w:rsidRDefault="00C32D98" w:rsidP="00694225">
      <w:pPr>
        <w:jc w:val="center"/>
        <w:rPr>
          <w:sz w:val="18"/>
          <w:szCs w:val="18"/>
        </w:rPr>
      </w:pPr>
    </w:p>
    <w:p w:rsidR="00C32D98" w:rsidRPr="0029100A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>páholyból látható parkosítás</w:t>
      </w:r>
    </w:p>
    <w:p w:rsidR="00C32D98" w:rsidRDefault="00C32D98" w:rsidP="00694225">
      <w:pPr>
        <w:jc w:val="center"/>
      </w:pPr>
      <w:r w:rsidRPr="0029100A">
        <w:rPr>
          <w:rFonts w:ascii="Wide Latin" w:hAnsi="Wide Latin"/>
        </w:rPr>
        <w:t>:</w:t>
      </w:r>
      <w:r>
        <w:t xml:space="preserve">  </w:t>
      </w:r>
      <w:r w:rsidRPr="008E62AC">
        <w:rPr>
          <w:b/>
          <w:i/>
          <w:sz w:val="18"/>
          <w:szCs w:val="18"/>
        </w:rPr>
        <w:t>kopott</w:t>
      </w:r>
      <w:r w:rsidRPr="008E62AC">
        <w:t xml:space="preserve"> </w:t>
      </w:r>
      <w:r w:rsidRPr="008E62AC">
        <w:rPr>
          <w:b/>
          <w:i/>
          <w:sz w:val="18"/>
          <w:szCs w:val="18"/>
        </w:rPr>
        <w:t>terepasztal</w:t>
      </w:r>
    </w:p>
    <w:p w:rsidR="00C32D98" w:rsidRDefault="00C32D98" w:rsidP="00694225">
      <w:pPr>
        <w:jc w:val="center"/>
      </w:pPr>
      <w:r>
        <w:t>tóramosolygó vakkeretárnyék</w:t>
      </w:r>
    </w:p>
    <w:p w:rsidR="00C32D98" w:rsidRPr="008E62AC" w:rsidRDefault="00C32D98" w:rsidP="00694225">
      <w:pPr>
        <w:jc w:val="center"/>
        <w:rPr>
          <w:b/>
          <w:i/>
          <w:sz w:val="18"/>
          <w:szCs w:val="18"/>
        </w:rPr>
      </w:pPr>
      <w:r w:rsidRPr="008E62AC">
        <w:rPr>
          <w:b/>
          <w:i/>
          <w:sz w:val="18"/>
          <w:szCs w:val="18"/>
        </w:rPr>
        <w:t>szándékosan</w:t>
      </w:r>
      <w:r w:rsidRPr="008E62AC">
        <w:t xml:space="preserve"> </w:t>
      </w:r>
      <w:r>
        <w:rPr>
          <w:b/>
          <w:i/>
          <w:sz w:val="18"/>
          <w:szCs w:val="18"/>
        </w:rPr>
        <w:t>beolvasztott</w:t>
      </w:r>
      <w:r w:rsidRPr="008E62AC">
        <w:t xml:space="preserve"> </w:t>
      </w:r>
      <w:r>
        <w:rPr>
          <w:b/>
          <w:i/>
          <w:sz w:val="18"/>
          <w:szCs w:val="18"/>
        </w:rPr>
        <w:t>hirdetőoszlop</w:t>
      </w:r>
    </w:p>
    <w:p w:rsidR="00C32D98" w:rsidRPr="008E62AC" w:rsidRDefault="00C32D98" w:rsidP="00694225">
      <w:pPr>
        <w:jc w:val="center"/>
        <w:rPr>
          <w:sz w:val="18"/>
          <w:szCs w:val="18"/>
        </w:rPr>
      </w:pPr>
    </w:p>
    <w:p w:rsidR="00C32D98" w:rsidRPr="008E62AC" w:rsidRDefault="00C32D98" w:rsidP="00694225">
      <w:pPr>
        <w:jc w:val="center"/>
        <w:rPr>
          <w:sz w:val="18"/>
          <w:szCs w:val="18"/>
        </w:rPr>
      </w:pPr>
    </w:p>
    <w:p w:rsidR="00C32D98" w:rsidRPr="008E62AC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>párjavesztett énekesmadár sír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A9694C" w:rsidRDefault="00C32D98" w:rsidP="00694225">
      <w:pPr>
        <w:jc w:val="center"/>
      </w:pPr>
    </w:p>
    <w:p w:rsidR="00C32D98" w:rsidRPr="00500B02" w:rsidRDefault="00C32D98" w:rsidP="00694225">
      <w:pPr>
        <w:jc w:val="center"/>
      </w:pPr>
    </w:p>
    <w:p w:rsidR="00C32D98" w:rsidRPr="00500B02" w:rsidRDefault="00C32D98" w:rsidP="00694225">
      <w:pPr>
        <w:jc w:val="center"/>
      </w:pPr>
    </w:p>
    <w:p w:rsidR="00C32D98" w:rsidRPr="00500B02" w:rsidRDefault="00C32D98" w:rsidP="00694225">
      <w:pPr>
        <w:jc w:val="center"/>
      </w:pPr>
    </w:p>
    <w:p w:rsidR="00C32D98" w:rsidRPr="00F810C5" w:rsidRDefault="00C32D98" w:rsidP="006942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VISSZHANG</w:t>
      </w:r>
    </w:p>
    <w:p w:rsidR="00C32D98" w:rsidRPr="00F810C5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 w:rsidRPr="00F810C5">
        <w:rPr>
          <w:sz w:val="18"/>
          <w:szCs w:val="18"/>
        </w:rPr>
        <w:t>(</w:t>
      </w:r>
      <w:r>
        <w:t xml:space="preserve">  </w:t>
      </w:r>
      <w:r>
        <w:rPr>
          <w:b/>
          <w:sz w:val="18"/>
          <w:szCs w:val="18"/>
        </w:rPr>
        <w:t>9</w:t>
      </w:r>
      <w:r>
        <w:t xml:space="preserve">  </w:t>
      </w:r>
      <w:r w:rsidRPr="00F810C5">
        <w:rPr>
          <w:sz w:val="18"/>
          <w:szCs w:val="18"/>
        </w:rPr>
        <w:t>)</w:t>
      </w:r>
    </w:p>
    <w:p w:rsidR="00C32D98" w:rsidRPr="00324A9E" w:rsidRDefault="00C32D98" w:rsidP="00694225">
      <w:pPr>
        <w:jc w:val="center"/>
        <w:rPr>
          <w:sz w:val="18"/>
          <w:szCs w:val="18"/>
        </w:rPr>
      </w:pPr>
    </w:p>
    <w:p w:rsidR="00C32D98" w:rsidRPr="00324A9E" w:rsidRDefault="00C32D98" w:rsidP="00694225">
      <w:pPr>
        <w:jc w:val="center"/>
        <w:rPr>
          <w:sz w:val="18"/>
          <w:szCs w:val="18"/>
        </w:rPr>
      </w:pPr>
    </w:p>
    <w:p w:rsidR="00C32D98" w:rsidRPr="00324A9E" w:rsidRDefault="00C32D98" w:rsidP="00694225">
      <w:pPr>
        <w:jc w:val="center"/>
        <w:rPr>
          <w:sz w:val="18"/>
          <w:szCs w:val="18"/>
        </w:rPr>
      </w:pPr>
    </w:p>
    <w:p w:rsidR="00C32D98" w:rsidRPr="00324A9E" w:rsidRDefault="00C32D98" w:rsidP="00694225">
      <w:pPr>
        <w:jc w:val="center"/>
        <w:rPr>
          <w:sz w:val="18"/>
          <w:szCs w:val="18"/>
        </w:rPr>
      </w:pPr>
    </w:p>
    <w:p w:rsidR="00C32D98" w:rsidRPr="00324A9E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>fölszabdalt könnyű rózsában</w:t>
      </w:r>
    </w:p>
    <w:p w:rsidR="00C32D98" w:rsidRDefault="00C32D98" w:rsidP="00694225">
      <w:pPr>
        <w:tabs>
          <w:tab w:val="left" w:pos="8640"/>
        </w:tabs>
        <w:jc w:val="center"/>
      </w:pPr>
      <w:r w:rsidRPr="0013035A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névtelen</w:t>
      </w:r>
      <w:r w:rsidRPr="00464FC5">
        <w:t xml:space="preserve"> </w:t>
      </w:r>
      <w:r w:rsidRPr="00464FC5">
        <w:rPr>
          <w:b/>
          <w:i/>
          <w:sz w:val="18"/>
          <w:szCs w:val="18"/>
        </w:rPr>
        <w:t>fejbőrtánc</w:t>
      </w:r>
    </w:p>
    <w:p w:rsidR="00C32D98" w:rsidRDefault="00C32D98" w:rsidP="00694225">
      <w:pPr>
        <w:tabs>
          <w:tab w:val="left" w:pos="8640"/>
        </w:tabs>
        <w:jc w:val="center"/>
      </w:pPr>
      <w:r>
        <w:t>kivénhedt szögesdrótakadály</w:t>
      </w:r>
    </w:p>
    <w:p w:rsidR="00C32D98" w:rsidRPr="00464FC5" w:rsidRDefault="00C32D98" w:rsidP="00694225">
      <w:pPr>
        <w:jc w:val="center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műanyag</w:t>
      </w:r>
      <w:r w:rsidRPr="004C484E">
        <w:t xml:space="preserve"> </w:t>
      </w:r>
      <w:r w:rsidRPr="00464FC5">
        <w:rPr>
          <w:b/>
          <w:i/>
          <w:sz w:val="18"/>
          <w:szCs w:val="18"/>
        </w:rPr>
        <w:t>szívlapát</w:t>
      </w:r>
      <w:r w:rsidRPr="004C484E">
        <w:t xml:space="preserve"> </w:t>
      </w:r>
      <w:r>
        <w:rPr>
          <w:b/>
          <w:i/>
          <w:sz w:val="18"/>
          <w:szCs w:val="18"/>
        </w:rPr>
        <w:t>használhatatlan</w:t>
      </w:r>
    </w:p>
    <w:p w:rsidR="00C32D98" w:rsidRPr="0030596B" w:rsidRDefault="00C32D98" w:rsidP="00694225">
      <w:pPr>
        <w:jc w:val="center"/>
        <w:rPr>
          <w:sz w:val="18"/>
          <w:szCs w:val="18"/>
        </w:rPr>
      </w:pPr>
    </w:p>
    <w:p w:rsidR="00C32D98" w:rsidRPr="0030596B" w:rsidRDefault="00C32D98" w:rsidP="00694225">
      <w:pPr>
        <w:jc w:val="center"/>
        <w:rPr>
          <w:sz w:val="18"/>
          <w:szCs w:val="18"/>
        </w:rPr>
      </w:pPr>
    </w:p>
    <w:p w:rsidR="00C32D98" w:rsidRPr="0030596B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>hamu takar szivárványkottát</w:t>
      </w:r>
    </w:p>
    <w:p w:rsidR="00C32D98" w:rsidRDefault="00C32D98" w:rsidP="00694225">
      <w:pPr>
        <w:jc w:val="center"/>
      </w:pPr>
      <w:r w:rsidRPr="00464FC5">
        <w:rPr>
          <w:rFonts w:ascii="Wide Latin" w:hAnsi="Wide Latin"/>
        </w:rPr>
        <w:t>:</w:t>
      </w:r>
      <w:r>
        <w:t xml:space="preserve">  </w:t>
      </w:r>
      <w:r w:rsidRPr="00464FC5">
        <w:rPr>
          <w:b/>
          <w:i/>
          <w:sz w:val="18"/>
          <w:szCs w:val="18"/>
        </w:rPr>
        <w:t>bizonytalan</w:t>
      </w:r>
      <w:r w:rsidRPr="00464FC5">
        <w:t xml:space="preserve"> </w:t>
      </w:r>
      <w:r w:rsidRPr="00464FC5">
        <w:rPr>
          <w:b/>
          <w:i/>
          <w:sz w:val="18"/>
          <w:szCs w:val="18"/>
        </w:rPr>
        <w:t>kiegyenlítés</w:t>
      </w:r>
    </w:p>
    <w:p w:rsidR="00C32D98" w:rsidRDefault="00C32D98" w:rsidP="00694225">
      <w:pPr>
        <w:jc w:val="center"/>
      </w:pPr>
      <w:r>
        <w:t>végtelenített többlényegűség</w:t>
      </w:r>
    </w:p>
    <w:p w:rsidR="00C32D98" w:rsidRDefault="00C32D98" w:rsidP="00694225">
      <w:pPr>
        <w:jc w:val="center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csonthéjas</w:t>
      </w:r>
      <w:r w:rsidRPr="00464FC5">
        <w:t xml:space="preserve"> </w:t>
      </w:r>
      <w:r>
        <w:rPr>
          <w:b/>
          <w:i/>
          <w:sz w:val="18"/>
          <w:szCs w:val="18"/>
        </w:rPr>
        <w:t>polgárháború</w:t>
      </w:r>
      <w:r w:rsidRPr="00464FC5">
        <w:t xml:space="preserve"> </w:t>
      </w:r>
      <w:r w:rsidRPr="00464FC5">
        <w:rPr>
          <w:b/>
          <w:i/>
          <w:sz w:val="18"/>
          <w:szCs w:val="18"/>
        </w:rPr>
        <w:t>lehetséges</w:t>
      </w:r>
    </w:p>
    <w:p w:rsidR="00C32D98" w:rsidRPr="00B20ECD" w:rsidRDefault="00C32D98" w:rsidP="00694225">
      <w:pPr>
        <w:jc w:val="center"/>
        <w:rPr>
          <w:sz w:val="18"/>
          <w:szCs w:val="18"/>
        </w:rPr>
      </w:pPr>
    </w:p>
    <w:p w:rsidR="00C32D98" w:rsidRPr="00B20ECD" w:rsidRDefault="00C32D98" w:rsidP="00694225">
      <w:pPr>
        <w:jc w:val="center"/>
        <w:rPr>
          <w:sz w:val="18"/>
          <w:szCs w:val="18"/>
        </w:rPr>
      </w:pPr>
    </w:p>
    <w:p w:rsidR="00C32D98" w:rsidRPr="00B20ECD" w:rsidRDefault="00C32D98" w:rsidP="00694225">
      <w:pPr>
        <w:jc w:val="center"/>
        <w:rPr>
          <w:sz w:val="18"/>
          <w:szCs w:val="18"/>
        </w:rPr>
      </w:pPr>
    </w:p>
    <w:p w:rsidR="00C32D98" w:rsidRPr="00B20ECD" w:rsidRDefault="00C32D98" w:rsidP="00694225">
      <w:pPr>
        <w:jc w:val="center"/>
        <w:rPr>
          <w:b/>
          <w:i/>
          <w:sz w:val="18"/>
          <w:szCs w:val="18"/>
        </w:rPr>
      </w:pPr>
      <w:r>
        <w:t>vonatkozó teljesedés befogad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A9694C" w:rsidRDefault="00C32D98" w:rsidP="00694225">
      <w:pPr>
        <w:jc w:val="center"/>
      </w:pPr>
    </w:p>
    <w:p w:rsidR="00C32D98" w:rsidRPr="00A9694C" w:rsidRDefault="00C32D98" w:rsidP="00694225">
      <w:pPr>
        <w:jc w:val="center"/>
      </w:pPr>
    </w:p>
    <w:p w:rsidR="00C32D98" w:rsidRPr="00A9694C" w:rsidRDefault="00C32D98" w:rsidP="00694225">
      <w:pPr>
        <w:jc w:val="center"/>
      </w:pPr>
    </w:p>
    <w:p w:rsidR="00C32D98" w:rsidRPr="00A9694C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7E56BD" w:rsidRDefault="00C32D98" w:rsidP="00694225">
      <w:pPr>
        <w:jc w:val="center"/>
      </w:pPr>
    </w:p>
    <w:p w:rsidR="00C32D98" w:rsidRDefault="00C32D98" w:rsidP="002D1615">
      <w:pPr>
        <w:jc w:val="center"/>
      </w:pPr>
    </w:p>
    <w:p w:rsidR="00C32D98" w:rsidRPr="00DB402D" w:rsidRDefault="00C32D98" w:rsidP="006942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(   </w:t>
      </w:r>
      <w:r w:rsidRPr="00176728">
        <w:rPr>
          <w:b/>
          <w:i/>
          <w:sz w:val="36"/>
          <w:szCs w:val="36"/>
        </w:rPr>
        <w:t>gnahzssiv</w:t>
      </w:r>
      <w:r w:rsidRPr="00DB402D">
        <w:rPr>
          <w:b/>
          <w:sz w:val="36"/>
          <w:szCs w:val="36"/>
        </w:rPr>
        <w:t xml:space="preserve">   )</w:t>
      </w:r>
    </w:p>
    <w:p w:rsidR="00C32D98" w:rsidRPr="002F0B85" w:rsidRDefault="00C32D98" w:rsidP="00694225">
      <w:pPr>
        <w:jc w:val="center"/>
        <w:rPr>
          <w:sz w:val="18"/>
          <w:szCs w:val="18"/>
        </w:rPr>
      </w:pPr>
    </w:p>
    <w:p w:rsidR="00C32D98" w:rsidRPr="002F0B85" w:rsidRDefault="00C32D98" w:rsidP="00694225">
      <w:pPr>
        <w:jc w:val="center"/>
        <w:rPr>
          <w:sz w:val="18"/>
          <w:szCs w:val="18"/>
        </w:rPr>
      </w:pPr>
    </w:p>
    <w:p w:rsidR="00C32D98" w:rsidRPr="002F0B85" w:rsidRDefault="00C32D98" w:rsidP="00694225">
      <w:pPr>
        <w:jc w:val="center"/>
        <w:rPr>
          <w:sz w:val="18"/>
          <w:szCs w:val="18"/>
        </w:rPr>
      </w:pPr>
    </w:p>
    <w:p w:rsidR="00C32D98" w:rsidRPr="002F0B85" w:rsidRDefault="00C32D98" w:rsidP="00694225">
      <w:pPr>
        <w:jc w:val="center"/>
        <w:rPr>
          <w:sz w:val="18"/>
          <w:szCs w:val="18"/>
        </w:rPr>
      </w:pPr>
    </w:p>
    <w:p w:rsidR="00C32D98" w:rsidRPr="002F0B85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  <w:rPr>
          <w:b/>
          <w:i/>
        </w:rPr>
      </w:pPr>
      <w:r w:rsidRPr="002F0B85">
        <w:rPr>
          <w:b/>
          <w:i/>
        </w:rPr>
        <w:t>vonatkozó teljesedés befogad</w:t>
      </w:r>
    </w:p>
    <w:p w:rsidR="00C32D98" w:rsidRPr="002F0B85" w:rsidRDefault="00C32D98" w:rsidP="00694225">
      <w:pPr>
        <w:jc w:val="center"/>
        <w:rPr>
          <w:b/>
          <w:i/>
        </w:rPr>
      </w:pPr>
      <w:r>
        <w:t>csonthéjas polgárháború lehetséges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végtelenített többlényegűség</w:t>
      </w:r>
    </w:p>
    <w:p w:rsidR="00C32D98" w:rsidRDefault="00C32D98" w:rsidP="00694225">
      <w:pPr>
        <w:jc w:val="center"/>
        <w:rPr>
          <w:b/>
          <w:i/>
        </w:rPr>
      </w:pPr>
      <w:r w:rsidRPr="007D2743">
        <w:rPr>
          <w:rFonts w:ascii="Wide Latin" w:hAnsi="Wide Latin"/>
        </w:rPr>
        <w:t>:</w:t>
      </w:r>
      <w:r>
        <w:t xml:space="preserve">  </w:t>
      </w:r>
      <w:r w:rsidRPr="007D2743">
        <w:t>bizonytalan kiegyenlítés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hamu takar szivárványkottát</w:t>
      </w:r>
    </w:p>
    <w:p w:rsidR="00C32D98" w:rsidRPr="00095D26" w:rsidRDefault="00C32D98" w:rsidP="00694225">
      <w:pPr>
        <w:jc w:val="center"/>
      </w:pPr>
      <w:r w:rsidRPr="00095D26">
        <w:t>műanyag szívlapát használhatatlan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kivénhedt szögesdrótakadály</w:t>
      </w:r>
    </w:p>
    <w:p w:rsidR="00C32D98" w:rsidRDefault="00C32D98" w:rsidP="00694225">
      <w:pPr>
        <w:jc w:val="center"/>
        <w:rPr>
          <w:b/>
          <w:i/>
        </w:rPr>
      </w:pPr>
      <w:r w:rsidRPr="007D2743">
        <w:rPr>
          <w:rFonts w:ascii="Wide Latin" w:hAnsi="Wide Latin"/>
        </w:rPr>
        <w:t>:</w:t>
      </w:r>
      <w:r w:rsidRPr="007D2743">
        <w:t xml:space="preserve">  </w:t>
      </w:r>
      <w:r>
        <w:t>névtelen</w:t>
      </w:r>
      <w:r w:rsidRPr="007D2743">
        <w:t xml:space="preserve"> fejbőrtánc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fölszabdalt könnyű rózsában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párjavesztett énekesmadár sír</w:t>
      </w:r>
    </w:p>
    <w:p w:rsidR="00C32D98" w:rsidRPr="00095D26" w:rsidRDefault="00C32D98" w:rsidP="00694225">
      <w:pPr>
        <w:jc w:val="center"/>
      </w:pPr>
      <w:r w:rsidRPr="00095D26">
        <w:t>szándékosan beolvasztott hirdetőoszlop</w:t>
      </w:r>
    </w:p>
    <w:p w:rsidR="00C32D98" w:rsidRPr="007D2743" w:rsidRDefault="00C32D98" w:rsidP="00694225">
      <w:pPr>
        <w:jc w:val="center"/>
        <w:rPr>
          <w:b/>
          <w:i/>
        </w:rPr>
      </w:pPr>
      <w:r>
        <w:rPr>
          <w:b/>
          <w:i/>
        </w:rPr>
        <w:t>tóramosolygó szentfüggetlenség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235C17" w:rsidRDefault="00C32D98" w:rsidP="00694225">
      <w:pPr>
        <w:jc w:val="center"/>
      </w:pPr>
    </w:p>
    <w:p w:rsidR="00C32D98" w:rsidRPr="00235C17" w:rsidRDefault="00C32D98" w:rsidP="00694225">
      <w:pPr>
        <w:jc w:val="center"/>
      </w:pPr>
    </w:p>
    <w:p w:rsidR="00C32D98" w:rsidRPr="00235C17" w:rsidRDefault="00C32D98" w:rsidP="00694225">
      <w:pPr>
        <w:jc w:val="center"/>
      </w:pPr>
    </w:p>
    <w:p w:rsidR="00C32D98" w:rsidRPr="00596D5D" w:rsidRDefault="00C32D98" w:rsidP="00694225">
      <w:pPr>
        <w:jc w:val="center"/>
      </w:pPr>
      <w:r>
        <w:rPr>
          <w:b/>
          <w:sz w:val="36"/>
          <w:szCs w:val="36"/>
        </w:rPr>
        <w:t xml:space="preserve">(   visszhangváltás   </w:t>
      </w:r>
      <w:r w:rsidRPr="00093ACD">
        <w:rPr>
          <w:b/>
          <w:sz w:val="36"/>
          <w:szCs w:val="36"/>
        </w:rPr>
        <w:t>)</w:t>
      </w: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4E1BA3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>jövőképből szétbeszélt vészkijárat</w:t>
      </w:r>
    </w:p>
    <w:p w:rsidR="00C32D98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 xml:space="preserve">formálódó boncasztal </w:t>
      </w:r>
      <w:r>
        <w:rPr>
          <w:b/>
          <w:i/>
        </w:rPr>
        <w:t>gazdátlanul</w:t>
      </w: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4E1BA3" w:rsidRDefault="00C32D98" w:rsidP="00694225">
      <w:pPr>
        <w:jc w:val="center"/>
        <w:rPr>
          <w:b/>
          <w:i/>
        </w:rPr>
      </w:pPr>
      <w:r>
        <w:rPr>
          <w:b/>
          <w:i/>
        </w:rPr>
        <w:t>módosult</w:t>
      </w:r>
      <w:r w:rsidRPr="004E1BA3">
        <w:rPr>
          <w:b/>
          <w:i/>
        </w:rPr>
        <w:t xml:space="preserve"> kémszolgálati hidegrázás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nercbunda</w:t>
      </w:r>
      <w:r w:rsidRPr="004E1BA3">
        <w:rPr>
          <w:b/>
          <w:i/>
        </w:rPr>
        <w:t xml:space="preserve"> baltacsendben</w:t>
      </w:r>
      <w:r>
        <w:rPr>
          <w:b/>
          <w:i/>
        </w:rPr>
        <w:t xml:space="preserve"> kívánatos</w:t>
      </w: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 xml:space="preserve"> súlyos veremberobbantott menedék</w:t>
      </w:r>
    </w:p>
    <w:p w:rsidR="00C32D98" w:rsidRPr="004E1BA3" w:rsidRDefault="00C32D98" w:rsidP="00694225">
      <w:pPr>
        <w:jc w:val="center"/>
        <w:rPr>
          <w:b/>
          <w:i/>
        </w:rPr>
      </w:pPr>
      <w:r>
        <w:rPr>
          <w:b/>
          <w:i/>
        </w:rPr>
        <w:t>szenvedélyes nomád mesterszakács</w:t>
      </w:r>
    </w:p>
    <w:p w:rsidR="00C32D98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>magyarázhatatlan tünet</w:t>
      </w:r>
      <w:r>
        <w:rPr>
          <w:b/>
          <w:i/>
        </w:rPr>
        <w:t>eket tartósít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060CC2" w:rsidRDefault="00C32D98" w:rsidP="00060CC2">
      <w:pPr>
        <w:spacing w:after="200" w:line="276" w:lineRule="auto"/>
        <w:jc w:val="center"/>
      </w:pPr>
    </w:p>
    <w:p w:rsidR="00C32D98" w:rsidRPr="00920C1C" w:rsidRDefault="00C32D98" w:rsidP="00694225">
      <w:pPr>
        <w:jc w:val="center"/>
      </w:pPr>
      <w:r>
        <w:rPr>
          <w:b/>
          <w:sz w:val="36"/>
          <w:szCs w:val="36"/>
        </w:rPr>
        <w:t xml:space="preserve">(   </w:t>
      </w:r>
      <w:r w:rsidRPr="00C10D8C">
        <w:rPr>
          <w:b/>
          <w:sz w:val="36"/>
          <w:szCs w:val="36"/>
        </w:rPr>
        <w:t>előhang   )</w:t>
      </w: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Pr="0013279B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poggyászból siratott zálogház</w:t>
      </w:r>
    </w:p>
    <w:p w:rsidR="00C32D98" w:rsidRPr="00773A88" w:rsidRDefault="00C32D98" w:rsidP="00694225">
      <w:pPr>
        <w:jc w:val="center"/>
        <w:rPr>
          <w:b/>
          <w:i/>
        </w:rPr>
      </w:pPr>
      <w:r>
        <w:rPr>
          <w:b/>
          <w:i/>
        </w:rPr>
        <w:t>mélázó</w:t>
      </w:r>
      <w:r w:rsidRPr="000C07FB">
        <w:rPr>
          <w:i/>
        </w:rPr>
        <w:t xml:space="preserve"> </w:t>
      </w:r>
      <w:r>
        <w:rPr>
          <w:b/>
          <w:i/>
        </w:rPr>
        <w:t>tetőcserép</w:t>
      </w:r>
      <w:r w:rsidRPr="000C07FB">
        <w:rPr>
          <w:i/>
        </w:rPr>
        <w:t xml:space="preserve"> </w:t>
      </w:r>
      <w:r>
        <w:rPr>
          <w:b/>
          <w:i/>
        </w:rPr>
        <w:t>korlátlanul</w:t>
      </w: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b/>
          <w:i/>
        </w:rPr>
      </w:pPr>
      <w:r w:rsidRPr="00773A88">
        <w:rPr>
          <w:b/>
          <w:i/>
        </w:rPr>
        <w:t xml:space="preserve">kimentett </w:t>
      </w:r>
      <w:r>
        <w:rPr>
          <w:b/>
          <w:i/>
        </w:rPr>
        <w:t>hitelezői</w:t>
      </w:r>
      <w:r w:rsidRPr="00773A88">
        <w:rPr>
          <w:b/>
          <w:i/>
        </w:rPr>
        <w:t xml:space="preserve"> </w:t>
      </w:r>
      <w:r>
        <w:rPr>
          <w:b/>
          <w:i/>
        </w:rPr>
        <w:t>cselvetés</w:t>
      </w:r>
    </w:p>
    <w:p w:rsidR="00C32D98" w:rsidRDefault="00C32D98" w:rsidP="00694225">
      <w:pPr>
        <w:jc w:val="center"/>
      </w:pPr>
      <w:r w:rsidRPr="00773A88">
        <w:rPr>
          <w:b/>
          <w:i/>
        </w:rPr>
        <w:t>menyasszony tejben mutatós</w:t>
      </w: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Pr="00773A88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módos tagbaszakadt</w:t>
      </w:r>
      <w:r w:rsidRPr="00773A88">
        <w:rPr>
          <w:b/>
          <w:i/>
        </w:rPr>
        <w:t xml:space="preserve"> sóbálvány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hiúzszemű kegyes forradalmár</w:t>
      </w:r>
    </w:p>
    <w:p w:rsidR="00C32D98" w:rsidRPr="00773A88" w:rsidRDefault="00C32D98" w:rsidP="00694225">
      <w:pPr>
        <w:jc w:val="center"/>
        <w:rPr>
          <w:b/>
          <w:i/>
        </w:rPr>
      </w:pPr>
      <w:r>
        <w:rPr>
          <w:b/>
          <w:i/>
        </w:rPr>
        <w:t>keresetlen hátr</w:t>
      </w:r>
      <w:r w:rsidRPr="00773A88">
        <w:rPr>
          <w:b/>
          <w:i/>
        </w:rPr>
        <w:t xml:space="preserve">ányokat </w:t>
      </w:r>
      <w:r>
        <w:rPr>
          <w:b/>
          <w:i/>
        </w:rPr>
        <w:t>huzagol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5E4CD3" w:rsidRDefault="00C32D98" w:rsidP="00694225">
      <w:pPr>
        <w:jc w:val="center"/>
      </w:pPr>
    </w:p>
    <w:p w:rsidR="00C32D98" w:rsidRPr="005E4CD3" w:rsidRDefault="00C32D98" w:rsidP="005E4CD3">
      <w:pPr>
        <w:spacing w:after="200" w:line="276" w:lineRule="auto"/>
        <w:jc w:val="center"/>
      </w:pPr>
    </w:p>
    <w:p w:rsidR="00C32D98" w:rsidRPr="001A5CFD" w:rsidRDefault="00C32D98" w:rsidP="00694225">
      <w:pPr>
        <w:jc w:val="center"/>
        <w:rPr>
          <w:b/>
          <w:sz w:val="36"/>
          <w:szCs w:val="36"/>
        </w:rPr>
      </w:pPr>
      <w:r w:rsidRPr="001A5CFD">
        <w:rPr>
          <w:b/>
          <w:sz w:val="36"/>
          <w:szCs w:val="36"/>
        </w:rPr>
        <w:t>VISSZHANG</w:t>
      </w:r>
    </w:p>
    <w:p w:rsidR="00C32D98" w:rsidRPr="001A5CFD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 w:rsidRPr="001A5CFD">
        <w:rPr>
          <w:sz w:val="18"/>
          <w:szCs w:val="18"/>
        </w:rPr>
        <w:t xml:space="preserve">(  </w:t>
      </w:r>
      <w:r w:rsidRPr="001A5CFD">
        <w:rPr>
          <w:b/>
          <w:sz w:val="18"/>
          <w:szCs w:val="18"/>
        </w:rPr>
        <w:t>10</w:t>
      </w:r>
      <w:r w:rsidRPr="001A5CFD">
        <w:rPr>
          <w:sz w:val="18"/>
          <w:szCs w:val="18"/>
        </w:rPr>
        <w:t xml:space="preserve">  )</w:t>
      </w:r>
    </w:p>
    <w:p w:rsidR="00C32D98" w:rsidRPr="001A5CFD" w:rsidRDefault="00C32D98" w:rsidP="00694225">
      <w:pPr>
        <w:jc w:val="center"/>
        <w:rPr>
          <w:sz w:val="18"/>
          <w:szCs w:val="18"/>
        </w:rPr>
      </w:pPr>
    </w:p>
    <w:p w:rsidR="00C32D98" w:rsidRPr="001A5CFD" w:rsidRDefault="00C32D98" w:rsidP="00694225">
      <w:pPr>
        <w:jc w:val="center"/>
        <w:rPr>
          <w:sz w:val="18"/>
          <w:szCs w:val="18"/>
        </w:rPr>
      </w:pPr>
    </w:p>
    <w:p w:rsidR="00C32D98" w:rsidRPr="001A5CFD" w:rsidRDefault="00C32D98" w:rsidP="00694225">
      <w:pPr>
        <w:jc w:val="center"/>
        <w:rPr>
          <w:sz w:val="18"/>
          <w:szCs w:val="18"/>
        </w:rPr>
      </w:pPr>
    </w:p>
    <w:p w:rsidR="00C32D98" w:rsidRPr="001A5CFD" w:rsidRDefault="00C32D98" w:rsidP="00694225">
      <w:pPr>
        <w:jc w:val="center"/>
        <w:rPr>
          <w:sz w:val="18"/>
          <w:szCs w:val="18"/>
        </w:rPr>
      </w:pPr>
    </w:p>
    <w:p w:rsidR="00C32D98" w:rsidRPr="001A5CFD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>középpontos visszavonulás fennáll</w:t>
      </w:r>
    </w:p>
    <w:p w:rsidR="00C32D98" w:rsidRDefault="00C32D98" w:rsidP="00694225">
      <w:pPr>
        <w:jc w:val="center"/>
      </w:pPr>
      <w:r>
        <w:t>bizonyíthatóan megvalósul közben</w:t>
      </w:r>
    </w:p>
    <w:p w:rsidR="00C32D98" w:rsidRPr="001A5CFD" w:rsidRDefault="00C32D98" w:rsidP="00694225">
      <w:pPr>
        <w:jc w:val="center"/>
        <w:rPr>
          <w:sz w:val="18"/>
          <w:szCs w:val="18"/>
        </w:rPr>
      </w:pPr>
    </w:p>
    <w:p w:rsidR="00C32D98" w:rsidRPr="001A5CFD" w:rsidRDefault="00C32D98" w:rsidP="00694225">
      <w:pPr>
        <w:jc w:val="center"/>
        <w:rPr>
          <w:sz w:val="18"/>
          <w:szCs w:val="18"/>
        </w:rPr>
      </w:pPr>
    </w:p>
    <w:p w:rsidR="00C32D98" w:rsidRPr="001A5CFD" w:rsidRDefault="00C32D98" w:rsidP="00694225">
      <w:pPr>
        <w:jc w:val="center"/>
        <w:rPr>
          <w:sz w:val="18"/>
          <w:szCs w:val="18"/>
        </w:rPr>
      </w:pPr>
    </w:p>
    <w:p w:rsidR="00C32D98" w:rsidRDefault="00C32D98" w:rsidP="00461540">
      <w:pPr>
        <w:jc w:val="center"/>
      </w:pPr>
      <w:r w:rsidRPr="001A5CFD">
        <w:rPr>
          <w:rFonts w:ascii="Wide Latin" w:hAnsi="Wide Latin"/>
        </w:rPr>
        <w:t>:</w:t>
      </w:r>
      <w:r>
        <w:t xml:space="preserve">  </w:t>
      </w:r>
      <w:r w:rsidRPr="001A5CFD">
        <w:rPr>
          <w:b/>
          <w:i/>
          <w:sz w:val="18"/>
          <w:szCs w:val="18"/>
        </w:rPr>
        <w:t>sejtmegfelelés</w:t>
      </w:r>
      <w:r w:rsidRPr="00404F97">
        <w:t xml:space="preserve"> </w:t>
      </w:r>
      <w:r>
        <w:rPr>
          <w:b/>
          <w:i/>
          <w:sz w:val="18"/>
          <w:szCs w:val="18"/>
        </w:rPr>
        <w:t>őrbástyája</w:t>
      </w:r>
      <w:r w:rsidRPr="00404F97">
        <w:t xml:space="preserve"> </w:t>
      </w:r>
      <w:r>
        <w:rPr>
          <w:b/>
          <w:i/>
          <w:sz w:val="18"/>
          <w:szCs w:val="18"/>
        </w:rPr>
        <w:t>tulajdonrészben</w:t>
      </w: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Default="00C32D98" w:rsidP="00461540">
      <w:pPr>
        <w:jc w:val="center"/>
      </w:pPr>
    </w:p>
    <w:p w:rsidR="00C32D98" w:rsidRPr="00E77338" w:rsidRDefault="00C32D98" w:rsidP="00461540">
      <w:pPr>
        <w:jc w:val="center"/>
      </w:pPr>
    </w:p>
    <w:p w:rsidR="00C32D98" w:rsidRPr="00F0154C" w:rsidRDefault="00C32D98" w:rsidP="00694225">
      <w:pPr>
        <w:jc w:val="center"/>
        <w:rPr>
          <w:b/>
          <w:sz w:val="36"/>
          <w:szCs w:val="36"/>
        </w:rPr>
      </w:pPr>
      <w:r w:rsidRPr="00F0154C">
        <w:rPr>
          <w:b/>
          <w:sz w:val="36"/>
          <w:szCs w:val="36"/>
        </w:rPr>
        <w:t>VISSZHANG</w:t>
      </w:r>
    </w:p>
    <w:p w:rsidR="00C32D98" w:rsidRPr="00F0154C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 w:rsidRPr="00F0154C">
        <w:rPr>
          <w:sz w:val="18"/>
          <w:szCs w:val="18"/>
        </w:rPr>
        <w:t xml:space="preserve">(  </w:t>
      </w:r>
      <w:r w:rsidRPr="00F0154C">
        <w:rPr>
          <w:b/>
          <w:sz w:val="18"/>
          <w:szCs w:val="18"/>
        </w:rPr>
        <w:t>11</w:t>
      </w:r>
      <w:r w:rsidRPr="00F0154C">
        <w:rPr>
          <w:sz w:val="18"/>
          <w:szCs w:val="18"/>
        </w:rPr>
        <w:t xml:space="preserve">  )</w:t>
      </w:r>
    </w:p>
    <w:p w:rsidR="00C32D98" w:rsidRPr="00F0154C" w:rsidRDefault="00C32D98" w:rsidP="00694225">
      <w:pPr>
        <w:jc w:val="center"/>
        <w:rPr>
          <w:sz w:val="18"/>
          <w:szCs w:val="18"/>
        </w:rPr>
      </w:pPr>
    </w:p>
    <w:p w:rsidR="00C32D98" w:rsidRPr="00F0154C" w:rsidRDefault="00C32D98" w:rsidP="00694225">
      <w:pPr>
        <w:jc w:val="center"/>
        <w:rPr>
          <w:sz w:val="18"/>
          <w:szCs w:val="18"/>
        </w:rPr>
      </w:pPr>
    </w:p>
    <w:p w:rsidR="00C32D98" w:rsidRPr="00F0154C" w:rsidRDefault="00C32D98" w:rsidP="00694225">
      <w:pPr>
        <w:jc w:val="center"/>
        <w:rPr>
          <w:sz w:val="18"/>
          <w:szCs w:val="18"/>
        </w:rPr>
      </w:pPr>
    </w:p>
    <w:p w:rsidR="00C32D98" w:rsidRPr="00F0154C" w:rsidRDefault="00C32D98" w:rsidP="00694225">
      <w:pPr>
        <w:jc w:val="center"/>
        <w:rPr>
          <w:sz w:val="18"/>
          <w:szCs w:val="18"/>
        </w:rPr>
      </w:pPr>
    </w:p>
    <w:p w:rsidR="00C32D98" w:rsidRPr="00F0154C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>korlátlan hozzáférés tűréshatáron</w:t>
      </w:r>
    </w:p>
    <w:p w:rsidR="00C32D98" w:rsidRDefault="00C32D98" w:rsidP="00694225">
      <w:pPr>
        <w:jc w:val="center"/>
      </w:pPr>
      <w:r>
        <w:t>szüneteltetett értelmes párbeszéd</w:t>
      </w:r>
    </w:p>
    <w:p w:rsidR="00C32D98" w:rsidRPr="00F0154C" w:rsidRDefault="00C32D98" w:rsidP="00694225">
      <w:pPr>
        <w:jc w:val="center"/>
        <w:rPr>
          <w:sz w:val="18"/>
          <w:szCs w:val="18"/>
        </w:rPr>
      </w:pPr>
    </w:p>
    <w:p w:rsidR="00C32D98" w:rsidRPr="00F0154C" w:rsidRDefault="00C32D98" w:rsidP="00694225">
      <w:pPr>
        <w:jc w:val="center"/>
        <w:rPr>
          <w:sz w:val="18"/>
          <w:szCs w:val="18"/>
        </w:rPr>
      </w:pPr>
    </w:p>
    <w:p w:rsidR="00C32D98" w:rsidRPr="00F0154C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 w:rsidRPr="00F0154C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helyrezökken</w:t>
      </w:r>
      <w:r w:rsidRPr="00F0154C">
        <w:t xml:space="preserve"> </w:t>
      </w:r>
      <w:r>
        <w:rPr>
          <w:b/>
          <w:i/>
          <w:sz w:val="18"/>
          <w:szCs w:val="18"/>
        </w:rPr>
        <w:t>p</w:t>
      </w:r>
      <w:r w:rsidRPr="00F0154C">
        <w:rPr>
          <w:b/>
          <w:i/>
          <w:sz w:val="18"/>
          <w:szCs w:val="18"/>
        </w:rPr>
        <w:t>róbaidős</w:t>
      </w:r>
      <w:r w:rsidRPr="00F0154C">
        <w:t xml:space="preserve"> </w:t>
      </w:r>
      <w:r>
        <w:rPr>
          <w:b/>
          <w:i/>
          <w:sz w:val="18"/>
          <w:szCs w:val="18"/>
        </w:rPr>
        <w:t>részt</w:t>
      </w:r>
      <w:r w:rsidRPr="00F0154C">
        <w:rPr>
          <w:b/>
          <w:i/>
          <w:sz w:val="18"/>
          <w:szCs w:val="18"/>
        </w:rPr>
        <w:t>apasztala</w:t>
      </w:r>
      <w:r>
        <w:rPr>
          <w:b/>
          <w:i/>
          <w:sz w:val="18"/>
          <w:szCs w:val="18"/>
        </w:rPr>
        <w:t>t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453CF2" w:rsidRDefault="00C32D98" w:rsidP="00694225">
      <w:pPr>
        <w:jc w:val="center"/>
        <w:rPr>
          <w:b/>
          <w:sz w:val="36"/>
          <w:szCs w:val="36"/>
        </w:rPr>
      </w:pPr>
      <w:r w:rsidRPr="00453CF2">
        <w:rPr>
          <w:b/>
          <w:sz w:val="36"/>
          <w:szCs w:val="36"/>
        </w:rPr>
        <w:t>VISSZHANG</w:t>
      </w:r>
    </w:p>
    <w:p w:rsidR="00C32D98" w:rsidRPr="00453CF2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 w:rsidRPr="00453CF2">
        <w:rPr>
          <w:sz w:val="18"/>
          <w:szCs w:val="18"/>
        </w:rPr>
        <w:t xml:space="preserve">(  </w:t>
      </w:r>
      <w:r w:rsidRPr="00453CF2">
        <w:rPr>
          <w:b/>
          <w:sz w:val="18"/>
          <w:szCs w:val="18"/>
        </w:rPr>
        <w:t>12</w:t>
      </w:r>
      <w:r w:rsidRPr="00453CF2">
        <w:rPr>
          <w:sz w:val="18"/>
          <w:szCs w:val="18"/>
        </w:rPr>
        <w:t xml:space="preserve">  </w:t>
      </w:r>
      <w:r>
        <w:rPr>
          <w:sz w:val="18"/>
          <w:szCs w:val="18"/>
        </w:rPr>
        <w:t>)</w:t>
      </w:r>
    </w:p>
    <w:p w:rsidR="00C32D98" w:rsidRPr="00AA40AC" w:rsidRDefault="00C32D98" w:rsidP="00694225">
      <w:pPr>
        <w:jc w:val="center"/>
        <w:rPr>
          <w:sz w:val="18"/>
          <w:szCs w:val="18"/>
        </w:rPr>
      </w:pPr>
    </w:p>
    <w:p w:rsidR="00C32D98" w:rsidRPr="00AA40AC" w:rsidRDefault="00C32D98" w:rsidP="00694225">
      <w:pPr>
        <w:jc w:val="center"/>
        <w:rPr>
          <w:sz w:val="18"/>
          <w:szCs w:val="18"/>
        </w:rPr>
      </w:pPr>
    </w:p>
    <w:p w:rsidR="00C32D98" w:rsidRPr="00AA40AC" w:rsidRDefault="00C32D98" w:rsidP="00694225">
      <w:pPr>
        <w:jc w:val="center"/>
        <w:rPr>
          <w:sz w:val="18"/>
          <w:szCs w:val="18"/>
        </w:rPr>
      </w:pPr>
    </w:p>
    <w:p w:rsidR="00C32D98" w:rsidRPr="00AA40AC" w:rsidRDefault="00C32D98" w:rsidP="00694225">
      <w:pPr>
        <w:jc w:val="center"/>
        <w:rPr>
          <w:sz w:val="18"/>
          <w:szCs w:val="18"/>
        </w:rPr>
      </w:pPr>
    </w:p>
    <w:p w:rsidR="00C32D98" w:rsidRPr="00AA40AC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>
        <w:t>sajátos teljesülésből visszacsatolás</w:t>
      </w:r>
    </w:p>
    <w:p w:rsidR="00C32D98" w:rsidRDefault="00C32D98" w:rsidP="00694225">
      <w:pPr>
        <w:jc w:val="center"/>
      </w:pPr>
      <w:r>
        <w:t>rugalmas záradéklehetőség világol</w:t>
      </w:r>
    </w:p>
    <w:p w:rsidR="00C32D98" w:rsidRPr="00AA40AC" w:rsidRDefault="00C32D98" w:rsidP="00694225">
      <w:pPr>
        <w:jc w:val="center"/>
        <w:rPr>
          <w:sz w:val="18"/>
          <w:szCs w:val="18"/>
        </w:rPr>
      </w:pPr>
    </w:p>
    <w:p w:rsidR="00C32D98" w:rsidRPr="00AA40AC" w:rsidRDefault="00C32D98" w:rsidP="00694225">
      <w:pPr>
        <w:jc w:val="center"/>
        <w:rPr>
          <w:sz w:val="18"/>
          <w:szCs w:val="18"/>
        </w:rPr>
      </w:pPr>
    </w:p>
    <w:p w:rsidR="00C32D98" w:rsidRPr="00AA40AC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</w:pPr>
      <w:r w:rsidRPr="00AA40AC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csillaghulláslátott</w:t>
      </w:r>
      <w:r w:rsidRPr="00184AF6">
        <w:t xml:space="preserve"> </w:t>
      </w:r>
      <w:r>
        <w:rPr>
          <w:b/>
          <w:i/>
          <w:sz w:val="18"/>
          <w:szCs w:val="18"/>
        </w:rPr>
        <w:t>életörökítő</w:t>
      </w:r>
      <w:r w:rsidRPr="009D35A6">
        <w:t xml:space="preserve"> </w:t>
      </w:r>
      <w:r>
        <w:rPr>
          <w:b/>
          <w:i/>
          <w:sz w:val="18"/>
          <w:szCs w:val="18"/>
        </w:rPr>
        <w:t>koldustövis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091CCD" w:rsidRDefault="00C32D98" w:rsidP="006942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(   </w:t>
      </w:r>
      <w:r w:rsidRPr="003F1536">
        <w:rPr>
          <w:b/>
          <w:i/>
          <w:sz w:val="36"/>
          <w:szCs w:val="36"/>
        </w:rPr>
        <w:t>gnahzssiv</w:t>
      </w:r>
      <w:r w:rsidRPr="00091CCD">
        <w:rPr>
          <w:b/>
          <w:sz w:val="36"/>
          <w:szCs w:val="36"/>
        </w:rPr>
        <w:t xml:space="preserve">   )</w:t>
      </w:r>
    </w:p>
    <w:p w:rsidR="00C32D98" w:rsidRPr="00D9436D" w:rsidRDefault="00C32D98" w:rsidP="00694225">
      <w:pPr>
        <w:jc w:val="center"/>
        <w:rPr>
          <w:sz w:val="18"/>
          <w:szCs w:val="18"/>
        </w:rPr>
      </w:pPr>
    </w:p>
    <w:p w:rsidR="00C32D98" w:rsidRPr="00D9436D" w:rsidRDefault="00C32D98" w:rsidP="00694225">
      <w:pPr>
        <w:jc w:val="center"/>
        <w:rPr>
          <w:sz w:val="18"/>
          <w:szCs w:val="18"/>
        </w:rPr>
      </w:pPr>
    </w:p>
    <w:p w:rsidR="00C32D98" w:rsidRPr="00D9436D" w:rsidRDefault="00C32D98" w:rsidP="00694225">
      <w:pPr>
        <w:jc w:val="center"/>
        <w:rPr>
          <w:sz w:val="18"/>
          <w:szCs w:val="18"/>
        </w:rPr>
      </w:pPr>
    </w:p>
    <w:p w:rsidR="00C32D98" w:rsidRPr="00D9436D" w:rsidRDefault="00C32D98" w:rsidP="00694225">
      <w:pPr>
        <w:jc w:val="center"/>
        <w:rPr>
          <w:sz w:val="18"/>
          <w:szCs w:val="18"/>
        </w:rPr>
      </w:pPr>
    </w:p>
    <w:p w:rsidR="00C32D98" w:rsidRPr="00D9436D" w:rsidRDefault="00C32D98" w:rsidP="00694225">
      <w:pPr>
        <w:jc w:val="center"/>
        <w:rPr>
          <w:sz w:val="18"/>
          <w:szCs w:val="18"/>
        </w:rPr>
      </w:pPr>
    </w:p>
    <w:p w:rsidR="00C32D98" w:rsidRPr="00D9436D" w:rsidRDefault="00C32D98" w:rsidP="00694225">
      <w:pPr>
        <w:jc w:val="center"/>
        <w:rPr>
          <w:b/>
          <w:i/>
        </w:rPr>
      </w:pPr>
      <w:r w:rsidRPr="008560B3">
        <w:rPr>
          <w:rFonts w:ascii="Wide Latin" w:hAnsi="Wide Latin"/>
        </w:rPr>
        <w:t>:</w:t>
      </w:r>
      <w:r>
        <w:t xml:space="preserve">  </w:t>
      </w:r>
      <w:r w:rsidRPr="008560B3">
        <w:t>csillaghullá</w:t>
      </w:r>
      <w:r>
        <w:t>slátott életörökítő koldustövis</w:t>
      </w:r>
    </w:p>
    <w:p w:rsidR="00C32D98" w:rsidRPr="00D9436D" w:rsidRDefault="00C32D98" w:rsidP="00694225">
      <w:pPr>
        <w:jc w:val="center"/>
        <w:rPr>
          <w:b/>
          <w:i/>
        </w:rPr>
      </w:pPr>
      <w:r w:rsidRPr="00D9436D">
        <w:rPr>
          <w:b/>
          <w:i/>
        </w:rPr>
        <w:t>rugalmas záradéklehetőség világol</w:t>
      </w:r>
    </w:p>
    <w:p w:rsidR="00C32D98" w:rsidRPr="00D9436D" w:rsidRDefault="00C32D98" w:rsidP="00694225">
      <w:pPr>
        <w:jc w:val="center"/>
        <w:rPr>
          <w:b/>
          <w:i/>
        </w:rPr>
      </w:pPr>
      <w:r w:rsidRPr="00D9436D">
        <w:rPr>
          <w:b/>
          <w:i/>
        </w:rPr>
        <w:t>sajátos teljesülésből visszacsatolás</w:t>
      </w:r>
    </w:p>
    <w:p w:rsidR="00C32D98" w:rsidRPr="008560B3" w:rsidRDefault="00C32D98" w:rsidP="00694225">
      <w:pPr>
        <w:jc w:val="center"/>
      </w:pPr>
      <w:r w:rsidRPr="008560B3">
        <w:rPr>
          <w:rFonts w:ascii="Wide Latin" w:hAnsi="Wide Latin"/>
        </w:rPr>
        <w:t>:</w:t>
      </w:r>
      <w:r>
        <w:t xml:space="preserve">  </w:t>
      </w:r>
      <w:r w:rsidRPr="008560B3">
        <w:t>helyrezökken próbaidős résztapasztalat</w:t>
      </w:r>
    </w:p>
    <w:p w:rsidR="00C32D98" w:rsidRPr="00D9436D" w:rsidRDefault="00C32D98" w:rsidP="00694225">
      <w:pPr>
        <w:jc w:val="center"/>
        <w:rPr>
          <w:b/>
          <w:i/>
        </w:rPr>
      </w:pPr>
      <w:r w:rsidRPr="00D9436D">
        <w:rPr>
          <w:b/>
          <w:i/>
        </w:rPr>
        <w:t>szüneteltetett értelmes párbeszéd</w:t>
      </w:r>
    </w:p>
    <w:p w:rsidR="00C32D98" w:rsidRPr="00D9436D" w:rsidRDefault="00C32D98" w:rsidP="00694225">
      <w:pPr>
        <w:jc w:val="center"/>
        <w:rPr>
          <w:b/>
          <w:i/>
        </w:rPr>
      </w:pPr>
      <w:r w:rsidRPr="00D9436D">
        <w:rPr>
          <w:b/>
          <w:i/>
        </w:rPr>
        <w:t>korlátlan hozzáférés tűréshatáron</w:t>
      </w:r>
    </w:p>
    <w:p w:rsidR="00C32D98" w:rsidRPr="00D9436D" w:rsidRDefault="00C32D98" w:rsidP="00694225">
      <w:pPr>
        <w:jc w:val="center"/>
        <w:rPr>
          <w:b/>
          <w:i/>
        </w:rPr>
      </w:pPr>
      <w:r w:rsidRPr="008560B3">
        <w:rPr>
          <w:rFonts w:ascii="Wide Latin" w:hAnsi="Wide Latin"/>
        </w:rPr>
        <w:t>:</w:t>
      </w:r>
      <w:r>
        <w:t xml:space="preserve">  </w:t>
      </w:r>
      <w:r w:rsidRPr="008560B3">
        <w:t>sejtmegfelelés ősbástyája tulajdonrész</w:t>
      </w:r>
    </w:p>
    <w:p w:rsidR="00C32D98" w:rsidRPr="00D9436D" w:rsidRDefault="00C32D98" w:rsidP="00694225">
      <w:pPr>
        <w:jc w:val="center"/>
        <w:rPr>
          <w:b/>
          <w:i/>
        </w:rPr>
      </w:pPr>
      <w:r w:rsidRPr="00D9436D">
        <w:rPr>
          <w:b/>
          <w:i/>
        </w:rPr>
        <w:t>bizonyíthatóan megvalósul közben</w:t>
      </w:r>
    </w:p>
    <w:p w:rsidR="00C32D98" w:rsidRDefault="00C32D98" w:rsidP="00694225">
      <w:pPr>
        <w:jc w:val="center"/>
      </w:pPr>
      <w:r w:rsidRPr="00D9436D">
        <w:rPr>
          <w:b/>
          <w:i/>
        </w:rPr>
        <w:t>középpontos visszavonulás fennáll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Pr="00596D5D" w:rsidRDefault="00C32D98" w:rsidP="00694225">
      <w:pPr>
        <w:jc w:val="center"/>
      </w:pPr>
      <w:r>
        <w:rPr>
          <w:b/>
          <w:sz w:val="36"/>
          <w:szCs w:val="36"/>
        </w:rPr>
        <w:t xml:space="preserve">(   visszhangváltás   </w:t>
      </w:r>
      <w:r w:rsidRPr="00093ACD">
        <w:rPr>
          <w:b/>
          <w:sz w:val="36"/>
          <w:szCs w:val="36"/>
        </w:rPr>
        <w:t>)</w:t>
      </w: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C61996" w:rsidRDefault="00C32D98" w:rsidP="00694225">
      <w:pPr>
        <w:jc w:val="center"/>
        <w:rPr>
          <w:sz w:val="18"/>
          <w:szCs w:val="18"/>
        </w:rPr>
      </w:pPr>
    </w:p>
    <w:p w:rsidR="00C32D98" w:rsidRPr="004E1BA3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>jövőképből szétbeszélt vészkijárat</w:t>
      </w:r>
    </w:p>
    <w:p w:rsidR="00C32D98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 xml:space="preserve">formálódó boncasztal </w:t>
      </w:r>
      <w:r>
        <w:rPr>
          <w:b/>
          <w:i/>
        </w:rPr>
        <w:t>gazdátlanul</w:t>
      </w: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4E1BA3" w:rsidRDefault="00C32D98" w:rsidP="00694225">
      <w:pPr>
        <w:jc w:val="center"/>
        <w:rPr>
          <w:b/>
          <w:i/>
        </w:rPr>
      </w:pPr>
      <w:r>
        <w:rPr>
          <w:b/>
          <w:i/>
        </w:rPr>
        <w:t>módosult</w:t>
      </w:r>
      <w:r w:rsidRPr="004E1BA3">
        <w:rPr>
          <w:b/>
          <w:i/>
        </w:rPr>
        <w:t xml:space="preserve"> kémszolgálati hidegrázás</w:t>
      </w:r>
    </w:p>
    <w:p w:rsidR="00C32D98" w:rsidRDefault="00C32D98" w:rsidP="00694225">
      <w:pPr>
        <w:jc w:val="center"/>
        <w:rPr>
          <w:b/>
          <w:i/>
        </w:rPr>
      </w:pPr>
      <w:r>
        <w:rPr>
          <w:b/>
          <w:i/>
        </w:rPr>
        <w:t>nercbunda</w:t>
      </w:r>
      <w:r w:rsidRPr="004E1BA3">
        <w:rPr>
          <w:b/>
          <w:i/>
        </w:rPr>
        <w:t xml:space="preserve"> baltacsendben</w:t>
      </w:r>
      <w:r>
        <w:rPr>
          <w:b/>
          <w:i/>
        </w:rPr>
        <w:t xml:space="preserve"> kívánatos</w:t>
      </w: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Pr="007E56BD" w:rsidRDefault="00C32D98" w:rsidP="00694225">
      <w:pPr>
        <w:jc w:val="center"/>
        <w:rPr>
          <w:sz w:val="18"/>
          <w:szCs w:val="18"/>
        </w:rPr>
      </w:pPr>
    </w:p>
    <w:p w:rsidR="00C32D98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 xml:space="preserve"> súlyos veremberobbantott menedék</w:t>
      </w:r>
    </w:p>
    <w:p w:rsidR="00C32D98" w:rsidRPr="004E1BA3" w:rsidRDefault="00C32D98" w:rsidP="00694225">
      <w:pPr>
        <w:jc w:val="center"/>
        <w:rPr>
          <w:b/>
          <w:i/>
        </w:rPr>
      </w:pPr>
      <w:r>
        <w:rPr>
          <w:b/>
          <w:i/>
        </w:rPr>
        <w:t>szenvedélyes nomád mesterszakács</w:t>
      </w:r>
    </w:p>
    <w:p w:rsidR="00C32D98" w:rsidRDefault="00C32D98" w:rsidP="00694225">
      <w:pPr>
        <w:jc w:val="center"/>
        <w:rPr>
          <w:b/>
          <w:i/>
        </w:rPr>
      </w:pPr>
      <w:r w:rsidRPr="004E1BA3">
        <w:rPr>
          <w:b/>
          <w:i/>
        </w:rPr>
        <w:t>magyarázhatatlan tünet</w:t>
      </w:r>
      <w:r>
        <w:rPr>
          <w:b/>
          <w:i/>
        </w:rPr>
        <w:t>eket tartósít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B660E"/>
    <w:p w:rsidR="00C32D98" w:rsidRPr="006B660E" w:rsidRDefault="00C32D98" w:rsidP="006B660E">
      <w:pPr>
        <w:jc w:val="center"/>
        <w:rPr>
          <w:i/>
          <w:sz w:val="18"/>
          <w:szCs w:val="18"/>
        </w:rPr>
      </w:pPr>
      <w:r w:rsidRPr="006B660E">
        <w:rPr>
          <w:i/>
          <w:sz w:val="18"/>
          <w:szCs w:val="18"/>
        </w:rPr>
        <w:t xml:space="preserve">Milano  </w:t>
      </w:r>
      <w:r>
        <w:rPr>
          <w:i/>
          <w:sz w:val="18"/>
          <w:szCs w:val="18"/>
        </w:rPr>
        <w:t>–  Napoli  –  Monza</w:t>
      </w: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694225">
      <w:pPr>
        <w:jc w:val="center"/>
      </w:pPr>
    </w:p>
    <w:p w:rsidR="00C32D98" w:rsidRDefault="00C32D98" w:rsidP="003F7640">
      <w:pPr>
        <w:jc w:val="center"/>
      </w:pPr>
    </w:p>
    <w:sectPr w:rsidR="00C32D98" w:rsidSect="006832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2D98" w:rsidRDefault="00C32D98" w:rsidP="00221DA3">
      <w:r>
        <w:separator/>
      </w:r>
    </w:p>
  </w:endnote>
  <w:endnote w:type="continuationSeparator" w:id="0">
    <w:p w:rsidR="00C32D98" w:rsidRDefault="00C32D98" w:rsidP="00221D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2D98" w:rsidRDefault="00C32D98" w:rsidP="00221DA3">
      <w:r>
        <w:separator/>
      </w:r>
    </w:p>
  </w:footnote>
  <w:footnote w:type="continuationSeparator" w:id="0">
    <w:p w:rsidR="00C32D98" w:rsidRDefault="00C32D98" w:rsidP="00221D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1DA3"/>
    <w:rsid w:val="00001CD7"/>
    <w:rsid w:val="0001037E"/>
    <w:rsid w:val="00014A09"/>
    <w:rsid w:val="00037C41"/>
    <w:rsid w:val="0004658C"/>
    <w:rsid w:val="0005517D"/>
    <w:rsid w:val="00060CC2"/>
    <w:rsid w:val="0009024E"/>
    <w:rsid w:val="00091B56"/>
    <w:rsid w:val="00091CCD"/>
    <w:rsid w:val="000924CB"/>
    <w:rsid w:val="00093ACD"/>
    <w:rsid w:val="00095D26"/>
    <w:rsid w:val="000A29FE"/>
    <w:rsid w:val="000C07FB"/>
    <w:rsid w:val="000C4864"/>
    <w:rsid w:val="000D7773"/>
    <w:rsid w:val="000E1BA7"/>
    <w:rsid w:val="000F28FF"/>
    <w:rsid w:val="000F3958"/>
    <w:rsid w:val="00111CE8"/>
    <w:rsid w:val="00121727"/>
    <w:rsid w:val="0012319F"/>
    <w:rsid w:val="00126334"/>
    <w:rsid w:val="00127917"/>
    <w:rsid w:val="0013035A"/>
    <w:rsid w:val="0013279B"/>
    <w:rsid w:val="001407D1"/>
    <w:rsid w:val="001620F2"/>
    <w:rsid w:val="00162FF2"/>
    <w:rsid w:val="00175A35"/>
    <w:rsid w:val="00176728"/>
    <w:rsid w:val="00180497"/>
    <w:rsid w:val="00184AF6"/>
    <w:rsid w:val="001859B5"/>
    <w:rsid w:val="00190BC0"/>
    <w:rsid w:val="001A2F48"/>
    <w:rsid w:val="001A3EA8"/>
    <w:rsid w:val="001A5CFD"/>
    <w:rsid w:val="001A5FE9"/>
    <w:rsid w:val="001B02D0"/>
    <w:rsid w:val="001B5BF7"/>
    <w:rsid w:val="001C1D7F"/>
    <w:rsid w:val="001C3B1A"/>
    <w:rsid w:val="001C6E0B"/>
    <w:rsid w:val="001F4670"/>
    <w:rsid w:val="00205CD5"/>
    <w:rsid w:val="00210C67"/>
    <w:rsid w:val="002162FB"/>
    <w:rsid w:val="00221DA3"/>
    <w:rsid w:val="002265F5"/>
    <w:rsid w:val="00227103"/>
    <w:rsid w:val="00235C17"/>
    <w:rsid w:val="00236753"/>
    <w:rsid w:val="002413B1"/>
    <w:rsid w:val="00243FA6"/>
    <w:rsid w:val="00264BC1"/>
    <w:rsid w:val="0029100A"/>
    <w:rsid w:val="0029192D"/>
    <w:rsid w:val="002A65AB"/>
    <w:rsid w:val="002A7101"/>
    <w:rsid w:val="002C1E90"/>
    <w:rsid w:val="002D1615"/>
    <w:rsid w:val="002D2D76"/>
    <w:rsid w:val="002D78AD"/>
    <w:rsid w:val="002E2328"/>
    <w:rsid w:val="002F0B85"/>
    <w:rsid w:val="002F1157"/>
    <w:rsid w:val="002F6A48"/>
    <w:rsid w:val="0030596B"/>
    <w:rsid w:val="00311138"/>
    <w:rsid w:val="00320C3E"/>
    <w:rsid w:val="00324A9E"/>
    <w:rsid w:val="0032581C"/>
    <w:rsid w:val="003502EF"/>
    <w:rsid w:val="00352572"/>
    <w:rsid w:val="00353AC5"/>
    <w:rsid w:val="003645F2"/>
    <w:rsid w:val="00365DAC"/>
    <w:rsid w:val="00372EF3"/>
    <w:rsid w:val="00385FCC"/>
    <w:rsid w:val="00397B5E"/>
    <w:rsid w:val="003A7CC4"/>
    <w:rsid w:val="003C0A48"/>
    <w:rsid w:val="003C7413"/>
    <w:rsid w:val="003D0DCB"/>
    <w:rsid w:val="003D1691"/>
    <w:rsid w:val="003F1536"/>
    <w:rsid w:val="003F2456"/>
    <w:rsid w:val="003F7640"/>
    <w:rsid w:val="00401723"/>
    <w:rsid w:val="00403A99"/>
    <w:rsid w:val="00404F97"/>
    <w:rsid w:val="00411562"/>
    <w:rsid w:val="004160EF"/>
    <w:rsid w:val="00431BA2"/>
    <w:rsid w:val="00434B12"/>
    <w:rsid w:val="00440EAE"/>
    <w:rsid w:val="00441290"/>
    <w:rsid w:val="00441AE0"/>
    <w:rsid w:val="00453CF2"/>
    <w:rsid w:val="00461540"/>
    <w:rsid w:val="0046335D"/>
    <w:rsid w:val="00464FC5"/>
    <w:rsid w:val="004C0C2D"/>
    <w:rsid w:val="004C484E"/>
    <w:rsid w:val="004D3A76"/>
    <w:rsid w:val="004E1BA3"/>
    <w:rsid w:val="004F6653"/>
    <w:rsid w:val="00500B02"/>
    <w:rsid w:val="00503B9B"/>
    <w:rsid w:val="00505A0C"/>
    <w:rsid w:val="00516285"/>
    <w:rsid w:val="00531131"/>
    <w:rsid w:val="00531257"/>
    <w:rsid w:val="00544E15"/>
    <w:rsid w:val="00567E2B"/>
    <w:rsid w:val="0057045D"/>
    <w:rsid w:val="00572A8A"/>
    <w:rsid w:val="00574D71"/>
    <w:rsid w:val="00582B6F"/>
    <w:rsid w:val="00582B8B"/>
    <w:rsid w:val="0059632C"/>
    <w:rsid w:val="00596D5D"/>
    <w:rsid w:val="005A7AC3"/>
    <w:rsid w:val="005B2835"/>
    <w:rsid w:val="005B3A47"/>
    <w:rsid w:val="005B53FC"/>
    <w:rsid w:val="005B5F7B"/>
    <w:rsid w:val="005C1B6F"/>
    <w:rsid w:val="005D10A5"/>
    <w:rsid w:val="005D1E73"/>
    <w:rsid w:val="005D417E"/>
    <w:rsid w:val="005D6F5F"/>
    <w:rsid w:val="005E1A23"/>
    <w:rsid w:val="005E267E"/>
    <w:rsid w:val="005E4CD3"/>
    <w:rsid w:val="005E598F"/>
    <w:rsid w:val="005F38FE"/>
    <w:rsid w:val="005F4127"/>
    <w:rsid w:val="00604430"/>
    <w:rsid w:val="006061B7"/>
    <w:rsid w:val="0061116D"/>
    <w:rsid w:val="00621A6C"/>
    <w:rsid w:val="006333B5"/>
    <w:rsid w:val="00636156"/>
    <w:rsid w:val="0064598D"/>
    <w:rsid w:val="00656934"/>
    <w:rsid w:val="00664926"/>
    <w:rsid w:val="0068324D"/>
    <w:rsid w:val="00694225"/>
    <w:rsid w:val="00696AE2"/>
    <w:rsid w:val="006A0060"/>
    <w:rsid w:val="006A1F59"/>
    <w:rsid w:val="006B660E"/>
    <w:rsid w:val="006B7A77"/>
    <w:rsid w:val="006C0605"/>
    <w:rsid w:val="006C3CBE"/>
    <w:rsid w:val="006C4112"/>
    <w:rsid w:val="006C59D7"/>
    <w:rsid w:val="006C73D7"/>
    <w:rsid w:val="006D0054"/>
    <w:rsid w:val="006E3AB5"/>
    <w:rsid w:val="00716357"/>
    <w:rsid w:val="00727FDF"/>
    <w:rsid w:val="00743ACD"/>
    <w:rsid w:val="00743BBD"/>
    <w:rsid w:val="0077285D"/>
    <w:rsid w:val="00773A88"/>
    <w:rsid w:val="00774C3E"/>
    <w:rsid w:val="00774FCB"/>
    <w:rsid w:val="00775DC3"/>
    <w:rsid w:val="00780867"/>
    <w:rsid w:val="0078086E"/>
    <w:rsid w:val="00786A58"/>
    <w:rsid w:val="007B4D64"/>
    <w:rsid w:val="007B4F0B"/>
    <w:rsid w:val="007C5202"/>
    <w:rsid w:val="007D0E46"/>
    <w:rsid w:val="007D207E"/>
    <w:rsid w:val="007D2743"/>
    <w:rsid w:val="007D4AF1"/>
    <w:rsid w:val="007E56BD"/>
    <w:rsid w:val="007F095F"/>
    <w:rsid w:val="00815C80"/>
    <w:rsid w:val="0085585E"/>
    <w:rsid w:val="008560B3"/>
    <w:rsid w:val="008809E6"/>
    <w:rsid w:val="0089479F"/>
    <w:rsid w:val="00895FDA"/>
    <w:rsid w:val="008A0F07"/>
    <w:rsid w:val="008A3039"/>
    <w:rsid w:val="008A7C73"/>
    <w:rsid w:val="008D0103"/>
    <w:rsid w:val="008D0CCE"/>
    <w:rsid w:val="008D32D5"/>
    <w:rsid w:val="008D7E8F"/>
    <w:rsid w:val="008E52F7"/>
    <w:rsid w:val="008E62AC"/>
    <w:rsid w:val="008F1180"/>
    <w:rsid w:val="008F3FD9"/>
    <w:rsid w:val="008F5992"/>
    <w:rsid w:val="0090110B"/>
    <w:rsid w:val="00905049"/>
    <w:rsid w:val="00920C1C"/>
    <w:rsid w:val="00926975"/>
    <w:rsid w:val="0093471E"/>
    <w:rsid w:val="00951AA5"/>
    <w:rsid w:val="009709E7"/>
    <w:rsid w:val="00974B4D"/>
    <w:rsid w:val="0098310B"/>
    <w:rsid w:val="00985701"/>
    <w:rsid w:val="00992008"/>
    <w:rsid w:val="00993A34"/>
    <w:rsid w:val="009A0A4F"/>
    <w:rsid w:val="009B0884"/>
    <w:rsid w:val="009B63EC"/>
    <w:rsid w:val="009D0546"/>
    <w:rsid w:val="009D35A6"/>
    <w:rsid w:val="009D7972"/>
    <w:rsid w:val="00A00020"/>
    <w:rsid w:val="00A02210"/>
    <w:rsid w:val="00A05734"/>
    <w:rsid w:val="00A1718C"/>
    <w:rsid w:val="00A436F8"/>
    <w:rsid w:val="00A83793"/>
    <w:rsid w:val="00A856D9"/>
    <w:rsid w:val="00A86842"/>
    <w:rsid w:val="00A9092F"/>
    <w:rsid w:val="00A90D70"/>
    <w:rsid w:val="00A9694C"/>
    <w:rsid w:val="00AA001D"/>
    <w:rsid w:val="00AA3C83"/>
    <w:rsid w:val="00AA40AC"/>
    <w:rsid w:val="00AA5A9C"/>
    <w:rsid w:val="00AA6F63"/>
    <w:rsid w:val="00AA7FD6"/>
    <w:rsid w:val="00AB1B7F"/>
    <w:rsid w:val="00AB38E6"/>
    <w:rsid w:val="00AB682A"/>
    <w:rsid w:val="00AE1B78"/>
    <w:rsid w:val="00AF70BA"/>
    <w:rsid w:val="00B20ECD"/>
    <w:rsid w:val="00B21630"/>
    <w:rsid w:val="00B21732"/>
    <w:rsid w:val="00B21FB8"/>
    <w:rsid w:val="00B23585"/>
    <w:rsid w:val="00B42106"/>
    <w:rsid w:val="00B53B44"/>
    <w:rsid w:val="00B54387"/>
    <w:rsid w:val="00B55ECA"/>
    <w:rsid w:val="00B8697C"/>
    <w:rsid w:val="00B94489"/>
    <w:rsid w:val="00B95F82"/>
    <w:rsid w:val="00BA13E8"/>
    <w:rsid w:val="00BB0E51"/>
    <w:rsid w:val="00BC014B"/>
    <w:rsid w:val="00BC339A"/>
    <w:rsid w:val="00BD2DFB"/>
    <w:rsid w:val="00BD4479"/>
    <w:rsid w:val="00BD5F53"/>
    <w:rsid w:val="00BE3638"/>
    <w:rsid w:val="00BE742D"/>
    <w:rsid w:val="00C10D8C"/>
    <w:rsid w:val="00C12802"/>
    <w:rsid w:val="00C32D98"/>
    <w:rsid w:val="00C37E14"/>
    <w:rsid w:val="00C46CA7"/>
    <w:rsid w:val="00C61996"/>
    <w:rsid w:val="00C61D73"/>
    <w:rsid w:val="00C85DBA"/>
    <w:rsid w:val="00C92D33"/>
    <w:rsid w:val="00D05DD0"/>
    <w:rsid w:val="00D06D9F"/>
    <w:rsid w:val="00D15345"/>
    <w:rsid w:val="00D16C91"/>
    <w:rsid w:val="00D317CD"/>
    <w:rsid w:val="00D47BF0"/>
    <w:rsid w:val="00D52153"/>
    <w:rsid w:val="00D72A36"/>
    <w:rsid w:val="00D9436D"/>
    <w:rsid w:val="00DA03F4"/>
    <w:rsid w:val="00DA7A8F"/>
    <w:rsid w:val="00DB01B8"/>
    <w:rsid w:val="00DB402D"/>
    <w:rsid w:val="00DB74BF"/>
    <w:rsid w:val="00DC1835"/>
    <w:rsid w:val="00DC3B3E"/>
    <w:rsid w:val="00DC3D92"/>
    <w:rsid w:val="00DC589C"/>
    <w:rsid w:val="00E10FC7"/>
    <w:rsid w:val="00E17E2C"/>
    <w:rsid w:val="00E20A5F"/>
    <w:rsid w:val="00E24F53"/>
    <w:rsid w:val="00E2724F"/>
    <w:rsid w:val="00E31F58"/>
    <w:rsid w:val="00E3342D"/>
    <w:rsid w:val="00E45452"/>
    <w:rsid w:val="00E51B67"/>
    <w:rsid w:val="00E564D0"/>
    <w:rsid w:val="00E638C6"/>
    <w:rsid w:val="00E77338"/>
    <w:rsid w:val="00E807E6"/>
    <w:rsid w:val="00E86CD0"/>
    <w:rsid w:val="00E97A1F"/>
    <w:rsid w:val="00EA06A4"/>
    <w:rsid w:val="00EC6F30"/>
    <w:rsid w:val="00ED19B9"/>
    <w:rsid w:val="00ED22DA"/>
    <w:rsid w:val="00ED34AC"/>
    <w:rsid w:val="00EF0DBB"/>
    <w:rsid w:val="00EF1205"/>
    <w:rsid w:val="00F0154C"/>
    <w:rsid w:val="00F11122"/>
    <w:rsid w:val="00F1121D"/>
    <w:rsid w:val="00F31C38"/>
    <w:rsid w:val="00F42190"/>
    <w:rsid w:val="00F521CC"/>
    <w:rsid w:val="00F52F1C"/>
    <w:rsid w:val="00F657B8"/>
    <w:rsid w:val="00F65976"/>
    <w:rsid w:val="00F810C5"/>
    <w:rsid w:val="00F81993"/>
    <w:rsid w:val="00F82D33"/>
    <w:rsid w:val="00F936E8"/>
    <w:rsid w:val="00F9652E"/>
    <w:rsid w:val="00FA11E7"/>
    <w:rsid w:val="00FA7105"/>
    <w:rsid w:val="00FC1EC2"/>
    <w:rsid w:val="00FC3070"/>
    <w:rsid w:val="00FE6165"/>
    <w:rsid w:val="00FF19F2"/>
    <w:rsid w:val="00FF1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DA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21DA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21DA3"/>
    <w:rPr>
      <w:rFonts w:ascii="Times New Roman" w:hAnsi="Times New Roman" w:cs="Times New Roman"/>
      <w:sz w:val="24"/>
      <w:szCs w:val="24"/>
      <w:lang w:eastAsia="hu-HU"/>
    </w:rPr>
  </w:style>
  <w:style w:type="paragraph" w:styleId="Footer">
    <w:name w:val="footer"/>
    <w:basedOn w:val="Normal"/>
    <w:link w:val="FooterChar"/>
    <w:uiPriority w:val="99"/>
    <w:rsid w:val="00221DA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21DA3"/>
    <w:rPr>
      <w:rFonts w:ascii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920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20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20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54</Pages>
  <Words>2084</Words>
  <Characters>14382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MINDENKI NAPLEMENTÉRŐL BESZÉL</dc:title>
  <dc:subject/>
  <dc:creator>PC</dc:creator>
  <cp:keywords/>
  <dc:description/>
  <cp:lastModifiedBy>User</cp:lastModifiedBy>
  <cp:revision>8</cp:revision>
  <dcterms:created xsi:type="dcterms:W3CDTF">2017-09-17T07:31:00Z</dcterms:created>
  <dcterms:modified xsi:type="dcterms:W3CDTF">2019-06-03T23:40:00Z</dcterms:modified>
</cp:coreProperties>
</file>