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1530C" w:rsidRDefault="0091530C" w:rsidP="00CC7458">
      <w:pPr>
        <w:jc w:val="center"/>
      </w:pPr>
    </w:p>
    <w:p w:rsidR="0091530C" w:rsidRPr="009D064A" w:rsidRDefault="0091530C" w:rsidP="00CC7458">
      <w:pPr>
        <w:jc w:val="center"/>
      </w:pPr>
    </w:p>
    <w:p w:rsidR="0091530C" w:rsidRPr="009D51A9" w:rsidRDefault="0091530C" w:rsidP="00CC7458">
      <w:pPr>
        <w:jc w:val="center"/>
        <w:rPr>
          <w:b/>
          <w:sz w:val="36"/>
          <w:szCs w:val="36"/>
        </w:rPr>
      </w:pPr>
      <w:r w:rsidRPr="009D51A9">
        <w:rPr>
          <w:b/>
          <w:sz w:val="36"/>
          <w:szCs w:val="36"/>
        </w:rPr>
        <w:t>JÓZSEF</w:t>
      </w:r>
      <w:r w:rsidRPr="009D51A9">
        <w:t xml:space="preserve"> </w:t>
      </w:r>
      <w:r w:rsidRPr="009D51A9">
        <w:rPr>
          <w:b/>
          <w:sz w:val="36"/>
          <w:szCs w:val="36"/>
        </w:rPr>
        <w:t>BÍRÓ</w:t>
      </w:r>
    </w:p>
    <w:p w:rsidR="0091530C" w:rsidRPr="007E7646" w:rsidRDefault="0091530C" w:rsidP="00CC7458">
      <w:pPr>
        <w:jc w:val="center"/>
      </w:pPr>
    </w:p>
    <w:p w:rsidR="0091530C" w:rsidRPr="007E7646" w:rsidRDefault="0091530C" w:rsidP="00CC7458">
      <w:pPr>
        <w:jc w:val="center"/>
        <w:rPr>
          <w:b/>
          <w:sz w:val="72"/>
          <w:szCs w:val="72"/>
        </w:rPr>
      </w:pPr>
      <w:r>
        <w:rPr>
          <w:b/>
          <w:sz w:val="72"/>
          <w:szCs w:val="72"/>
        </w:rPr>
        <w:t>MINAMOSOGNO</w:t>
      </w:r>
    </w:p>
    <w:p w:rsidR="0091530C" w:rsidRPr="007E7646" w:rsidRDefault="0091530C" w:rsidP="00CC7458">
      <w:pPr>
        <w:jc w:val="center"/>
        <w:rPr>
          <w:sz w:val="18"/>
          <w:szCs w:val="18"/>
        </w:rPr>
      </w:pPr>
    </w:p>
    <w:p w:rsidR="0091530C" w:rsidRPr="007E7646" w:rsidRDefault="0091530C" w:rsidP="00CC7458">
      <w:pPr>
        <w:jc w:val="center"/>
        <w:rPr>
          <w:b/>
        </w:rPr>
      </w:pPr>
      <w:r w:rsidRPr="007E7646">
        <w:rPr>
          <w:b/>
        </w:rPr>
        <w:t>an irregular mini – opera in three acts / movements</w:t>
      </w:r>
    </w:p>
    <w:p w:rsidR="0091530C" w:rsidRPr="009D064A" w:rsidRDefault="0091530C" w:rsidP="009D064A">
      <w:pPr>
        <w:jc w:val="center"/>
        <w:rPr>
          <w:sz w:val="18"/>
          <w:szCs w:val="18"/>
        </w:rPr>
      </w:pPr>
    </w:p>
    <w:p w:rsidR="0091530C" w:rsidRPr="007E7646" w:rsidRDefault="0091530C" w:rsidP="00CC7458">
      <w:pPr>
        <w:jc w:val="center"/>
      </w:pPr>
      <w:r w:rsidRPr="007E7646">
        <w:t xml:space="preserve">(  </w:t>
      </w:r>
      <w:r w:rsidRPr="007E7646">
        <w:rPr>
          <w:b/>
          <w:sz w:val="18"/>
          <w:szCs w:val="18"/>
        </w:rPr>
        <w:t>-</w:t>
      </w:r>
      <w:r w:rsidRPr="007E7646">
        <w:t xml:space="preserve"> </w:t>
      </w:r>
      <w:r w:rsidRPr="007E7646">
        <w:rPr>
          <w:i/>
          <w:sz w:val="18"/>
          <w:szCs w:val="18"/>
        </w:rPr>
        <w:t>in memory of János Pilinszky</w:t>
      </w:r>
      <w:r>
        <w:rPr>
          <w:i/>
          <w:sz w:val="18"/>
          <w:szCs w:val="18"/>
        </w:rPr>
        <w:t xml:space="preserve"> </w:t>
      </w:r>
      <w:r w:rsidRPr="007E7646">
        <w:rPr>
          <w:sz w:val="18"/>
          <w:szCs w:val="18"/>
        </w:rPr>
        <w:t xml:space="preserve"> </w:t>
      </w:r>
      <w:r w:rsidRPr="007E7646">
        <w:rPr>
          <w:b/>
          <w:sz w:val="18"/>
          <w:szCs w:val="18"/>
        </w:rPr>
        <w:t>-</w:t>
      </w:r>
      <w:r w:rsidRPr="007E7646">
        <w:t xml:space="preserve">  )</w:t>
      </w:r>
    </w:p>
    <w:p w:rsidR="0091530C" w:rsidRDefault="0091530C" w:rsidP="00A6259A">
      <w:pPr>
        <w:jc w:val="center"/>
      </w:pPr>
      <w:r>
        <w:br w:type="page"/>
      </w:r>
    </w:p>
    <w:p w:rsidR="0091530C" w:rsidRPr="009136B9" w:rsidRDefault="0091530C" w:rsidP="00C40C3B">
      <w:pPr>
        <w:jc w:val="center"/>
      </w:pPr>
    </w:p>
    <w:p w:rsidR="0091530C" w:rsidRDefault="0091530C" w:rsidP="00C40C3B">
      <w:pPr>
        <w:jc w:val="center"/>
      </w:pPr>
    </w:p>
    <w:p w:rsidR="0091530C" w:rsidRDefault="0091530C" w:rsidP="00C40C3B">
      <w:pPr>
        <w:jc w:val="center"/>
      </w:pPr>
    </w:p>
    <w:p w:rsidR="0091530C" w:rsidRDefault="0091530C" w:rsidP="00C40C3B">
      <w:pPr>
        <w:jc w:val="center"/>
      </w:pPr>
    </w:p>
    <w:p w:rsidR="0091530C" w:rsidRDefault="0091530C" w:rsidP="00C40C3B">
      <w:pPr>
        <w:jc w:val="center"/>
      </w:pPr>
    </w:p>
    <w:p w:rsidR="0091530C" w:rsidRDefault="0091530C" w:rsidP="00C40C3B">
      <w:pPr>
        <w:jc w:val="center"/>
      </w:pPr>
    </w:p>
    <w:p w:rsidR="0091530C" w:rsidRDefault="0091530C" w:rsidP="00C40C3B">
      <w:pPr>
        <w:jc w:val="center"/>
      </w:pPr>
    </w:p>
    <w:p w:rsidR="0091530C" w:rsidRDefault="0091530C" w:rsidP="00C40C3B">
      <w:pPr>
        <w:jc w:val="center"/>
      </w:pPr>
    </w:p>
    <w:p w:rsidR="0091530C" w:rsidRDefault="0091530C" w:rsidP="00C40C3B">
      <w:pPr>
        <w:jc w:val="center"/>
      </w:pPr>
    </w:p>
    <w:p w:rsidR="0091530C" w:rsidRDefault="0091530C" w:rsidP="00C40C3B">
      <w:pPr>
        <w:jc w:val="center"/>
      </w:pPr>
    </w:p>
    <w:p w:rsidR="0091530C" w:rsidRDefault="0091530C" w:rsidP="00C40C3B">
      <w:pPr>
        <w:jc w:val="center"/>
      </w:pPr>
    </w:p>
    <w:p w:rsidR="0091530C" w:rsidRDefault="0091530C" w:rsidP="00C40C3B">
      <w:pPr>
        <w:jc w:val="center"/>
      </w:pPr>
    </w:p>
    <w:p w:rsidR="0091530C" w:rsidRDefault="0091530C" w:rsidP="00C40C3B">
      <w:pPr>
        <w:jc w:val="center"/>
      </w:pPr>
    </w:p>
    <w:p w:rsidR="0091530C" w:rsidRDefault="0091530C" w:rsidP="00C40C3B">
      <w:pPr>
        <w:jc w:val="center"/>
      </w:pPr>
    </w:p>
    <w:p w:rsidR="0091530C" w:rsidRDefault="0091530C" w:rsidP="00C40C3B">
      <w:pPr>
        <w:jc w:val="center"/>
      </w:pPr>
    </w:p>
    <w:p w:rsidR="0091530C" w:rsidRDefault="0091530C" w:rsidP="00C40C3B">
      <w:pPr>
        <w:jc w:val="center"/>
      </w:pPr>
    </w:p>
    <w:p w:rsidR="0091530C" w:rsidRDefault="0091530C" w:rsidP="00C40C3B">
      <w:pPr>
        <w:jc w:val="center"/>
      </w:pPr>
    </w:p>
    <w:p w:rsidR="0091530C" w:rsidRDefault="0091530C" w:rsidP="00C40C3B">
      <w:pPr>
        <w:jc w:val="center"/>
      </w:pPr>
    </w:p>
    <w:p w:rsidR="0091530C" w:rsidRDefault="0091530C" w:rsidP="00C40C3B">
      <w:pPr>
        <w:jc w:val="center"/>
      </w:pPr>
    </w:p>
    <w:p w:rsidR="0091530C" w:rsidRDefault="0091530C" w:rsidP="00C40C3B">
      <w:pPr>
        <w:jc w:val="center"/>
      </w:pPr>
    </w:p>
    <w:p w:rsidR="0091530C" w:rsidRDefault="0091530C" w:rsidP="00C40C3B">
      <w:pPr>
        <w:jc w:val="center"/>
      </w:pPr>
    </w:p>
    <w:p w:rsidR="0091530C" w:rsidRDefault="0091530C" w:rsidP="00C40C3B">
      <w:pPr>
        <w:jc w:val="center"/>
      </w:pPr>
    </w:p>
    <w:p w:rsidR="0091530C" w:rsidRDefault="0091530C" w:rsidP="00C40C3B">
      <w:pPr>
        <w:jc w:val="center"/>
      </w:pPr>
    </w:p>
    <w:p w:rsidR="0091530C" w:rsidRDefault="0091530C" w:rsidP="00C40C3B">
      <w:pPr>
        <w:jc w:val="center"/>
      </w:pPr>
    </w:p>
    <w:p w:rsidR="0091530C" w:rsidRDefault="0091530C" w:rsidP="00C40C3B">
      <w:pPr>
        <w:jc w:val="center"/>
      </w:pPr>
    </w:p>
    <w:p w:rsidR="0091530C" w:rsidRDefault="0091530C" w:rsidP="00C40C3B">
      <w:pPr>
        <w:jc w:val="center"/>
      </w:pPr>
    </w:p>
    <w:p w:rsidR="0091530C" w:rsidRDefault="0091530C" w:rsidP="00C40C3B">
      <w:pPr>
        <w:jc w:val="center"/>
      </w:pPr>
    </w:p>
    <w:p w:rsidR="0091530C" w:rsidRDefault="0091530C" w:rsidP="00C40C3B">
      <w:pPr>
        <w:jc w:val="center"/>
      </w:pPr>
    </w:p>
    <w:p w:rsidR="0091530C" w:rsidRDefault="0091530C" w:rsidP="00C40C3B">
      <w:pPr>
        <w:jc w:val="center"/>
      </w:pPr>
    </w:p>
    <w:p w:rsidR="0091530C" w:rsidRDefault="0091530C" w:rsidP="00C40C3B">
      <w:pPr>
        <w:jc w:val="center"/>
      </w:pPr>
    </w:p>
    <w:p w:rsidR="0091530C" w:rsidRDefault="0091530C" w:rsidP="00C40C3B">
      <w:pPr>
        <w:jc w:val="center"/>
      </w:pPr>
    </w:p>
    <w:p w:rsidR="0091530C" w:rsidRDefault="0091530C" w:rsidP="00C40C3B">
      <w:pPr>
        <w:jc w:val="center"/>
      </w:pPr>
    </w:p>
    <w:p w:rsidR="0091530C" w:rsidRDefault="0091530C" w:rsidP="00C40C3B">
      <w:pPr>
        <w:jc w:val="center"/>
      </w:pPr>
    </w:p>
    <w:p w:rsidR="0091530C" w:rsidRDefault="0091530C" w:rsidP="00C40C3B">
      <w:pPr>
        <w:jc w:val="center"/>
      </w:pPr>
    </w:p>
    <w:p w:rsidR="0091530C" w:rsidRDefault="0091530C" w:rsidP="00C40C3B">
      <w:pPr>
        <w:jc w:val="center"/>
      </w:pPr>
    </w:p>
    <w:p w:rsidR="0091530C" w:rsidRDefault="0091530C" w:rsidP="00C40C3B">
      <w:pPr>
        <w:jc w:val="center"/>
      </w:pPr>
    </w:p>
    <w:p w:rsidR="0091530C" w:rsidRDefault="0091530C" w:rsidP="00C40C3B">
      <w:pPr>
        <w:jc w:val="center"/>
      </w:pPr>
    </w:p>
    <w:p w:rsidR="0091530C" w:rsidRDefault="0091530C" w:rsidP="00C40C3B">
      <w:pPr>
        <w:jc w:val="center"/>
      </w:pPr>
    </w:p>
    <w:p w:rsidR="0091530C" w:rsidRDefault="0091530C" w:rsidP="00C40C3B">
      <w:pPr>
        <w:jc w:val="center"/>
      </w:pPr>
    </w:p>
    <w:p w:rsidR="0091530C" w:rsidRDefault="0091530C" w:rsidP="00C40C3B">
      <w:pPr>
        <w:jc w:val="center"/>
      </w:pPr>
    </w:p>
    <w:p w:rsidR="0091530C" w:rsidRDefault="0091530C" w:rsidP="00C40C3B">
      <w:pPr>
        <w:jc w:val="center"/>
      </w:pPr>
    </w:p>
    <w:p w:rsidR="0091530C" w:rsidRDefault="0091530C" w:rsidP="00C40C3B">
      <w:pPr>
        <w:jc w:val="center"/>
      </w:pPr>
    </w:p>
    <w:p w:rsidR="0091530C" w:rsidRDefault="0091530C" w:rsidP="00C40C3B">
      <w:pPr>
        <w:jc w:val="center"/>
      </w:pPr>
    </w:p>
    <w:p w:rsidR="0091530C" w:rsidRDefault="0091530C" w:rsidP="00C40C3B">
      <w:pPr>
        <w:jc w:val="center"/>
      </w:pPr>
    </w:p>
    <w:p w:rsidR="0091530C" w:rsidRDefault="0091530C" w:rsidP="00C40C3B">
      <w:pPr>
        <w:jc w:val="center"/>
      </w:pPr>
    </w:p>
    <w:p w:rsidR="0091530C" w:rsidRDefault="0091530C" w:rsidP="00C40C3B">
      <w:pPr>
        <w:jc w:val="center"/>
      </w:pPr>
    </w:p>
    <w:p w:rsidR="0091530C" w:rsidRDefault="0091530C" w:rsidP="00C40C3B">
      <w:pPr>
        <w:jc w:val="center"/>
      </w:pPr>
    </w:p>
    <w:p w:rsidR="0091530C" w:rsidRDefault="0091530C" w:rsidP="00C40C3B">
      <w:pPr>
        <w:jc w:val="center"/>
      </w:pPr>
    </w:p>
    <w:p w:rsidR="0091530C" w:rsidRDefault="0091530C" w:rsidP="00C40C3B">
      <w:pPr>
        <w:jc w:val="center"/>
      </w:pPr>
    </w:p>
    <w:p w:rsidR="0091530C" w:rsidRDefault="0091530C" w:rsidP="00C40C3B">
      <w:pPr>
        <w:jc w:val="center"/>
      </w:pPr>
    </w:p>
    <w:p w:rsidR="0091530C" w:rsidRDefault="0091530C" w:rsidP="00C40C3B">
      <w:pPr>
        <w:jc w:val="center"/>
      </w:pPr>
    </w:p>
    <w:p w:rsidR="0091530C" w:rsidRPr="009136B9" w:rsidRDefault="0091530C" w:rsidP="00C40C3B">
      <w:pPr>
        <w:jc w:val="center"/>
      </w:pPr>
    </w:p>
    <w:p w:rsidR="0091530C" w:rsidRPr="009136B9" w:rsidRDefault="0091530C" w:rsidP="00C40C3B">
      <w:pPr>
        <w:jc w:val="center"/>
      </w:pPr>
      <w:r w:rsidRPr="009136B9">
        <w:rPr>
          <w:b/>
          <w:sz w:val="36"/>
          <w:szCs w:val="36"/>
        </w:rPr>
        <w:t>(   prologue   )</w:t>
      </w:r>
    </w:p>
    <w:p w:rsidR="0091530C" w:rsidRPr="009136B9" w:rsidRDefault="0091530C" w:rsidP="00C40C3B">
      <w:pPr>
        <w:jc w:val="center"/>
        <w:rPr>
          <w:sz w:val="18"/>
          <w:szCs w:val="18"/>
        </w:rPr>
      </w:pPr>
    </w:p>
    <w:p w:rsidR="0091530C" w:rsidRPr="009136B9" w:rsidRDefault="0091530C" w:rsidP="00C40C3B">
      <w:pPr>
        <w:jc w:val="center"/>
        <w:rPr>
          <w:sz w:val="18"/>
          <w:szCs w:val="18"/>
        </w:rPr>
      </w:pPr>
    </w:p>
    <w:p w:rsidR="0091530C" w:rsidRPr="009136B9" w:rsidRDefault="0091530C" w:rsidP="00C40C3B">
      <w:pPr>
        <w:jc w:val="center"/>
        <w:rPr>
          <w:sz w:val="18"/>
          <w:szCs w:val="18"/>
        </w:rPr>
      </w:pPr>
    </w:p>
    <w:p w:rsidR="0091530C" w:rsidRPr="009136B9" w:rsidRDefault="0091530C" w:rsidP="00C40C3B">
      <w:pPr>
        <w:jc w:val="center"/>
        <w:rPr>
          <w:sz w:val="18"/>
          <w:szCs w:val="18"/>
        </w:rPr>
      </w:pPr>
    </w:p>
    <w:p w:rsidR="0091530C" w:rsidRPr="009136B9" w:rsidRDefault="0091530C" w:rsidP="00C40C3B">
      <w:pPr>
        <w:jc w:val="center"/>
        <w:rPr>
          <w:sz w:val="18"/>
          <w:szCs w:val="18"/>
        </w:rPr>
      </w:pPr>
    </w:p>
    <w:p w:rsidR="0091530C" w:rsidRPr="009136B9" w:rsidRDefault="0091530C" w:rsidP="00C40C3B">
      <w:pPr>
        <w:jc w:val="center"/>
        <w:rPr>
          <w:b/>
          <w:i/>
        </w:rPr>
      </w:pPr>
      <w:r w:rsidRPr="009136B9">
        <w:rPr>
          <w:b/>
          <w:i/>
        </w:rPr>
        <w:t xml:space="preserve">luggage lamented </w:t>
      </w:r>
      <w:r>
        <w:rPr>
          <w:b/>
          <w:i/>
        </w:rPr>
        <w:t>pawnshop</w:t>
      </w:r>
    </w:p>
    <w:p w:rsidR="0091530C" w:rsidRPr="009136B9" w:rsidRDefault="0091530C" w:rsidP="00C40C3B">
      <w:pPr>
        <w:jc w:val="center"/>
        <w:rPr>
          <w:b/>
          <w:i/>
        </w:rPr>
      </w:pPr>
      <w:r>
        <w:rPr>
          <w:b/>
          <w:i/>
        </w:rPr>
        <w:t>wondering tile unlimited</w:t>
      </w:r>
    </w:p>
    <w:p w:rsidR="0091530C" w:rsidRPr="009136B9" w:rsidRDefault="0091530C" w:rsidP="00C40C3B">
      <w:pPr>
        <w:jc w:val="center"/>
        <w:rPr>
          <w:sz w:val="18"/>
          <w:szCs w:val="18"/>
        </w:rPr>
      </w:pPr>
    </w:p>
    <w:p w:rsidR="0091530C" w:rsidRPr="009136B9" w:rsidRDefault="0091530C" w:rsidP="00C40C3B">
      <w:pPr>
        <w:jc w:val="center"/>
        <w:rPr>
          <w:sz w:val="18"/>
          <w:szCs w:val="18"/>
        </w:rPr>
      </w:pPr>
    </w:p>
    <w:p w:rsidR="0091530C" w:rsidRPr="009136B9" w:rsidRDefault="0091530C" w:rsidP="00C40C3B">
      <w:pPr>
        <w:jc w:val="center"/>
        <w:rPr>
          <w:sz w:val="18"/>
          <w:szCs w:val="18"/>
        </w:rPr>
      </w:pPr>
    </w:p>
    <w:p w:rsidR="0091530C" w:rsidRPr="009136B9" w:rsidRDefault="0091530C" w:rsidP="00C40C3B">
      <w:pPr>
        <w:jc w:val="center"/>
        <w:rPr>
          <w:b/>
          <w:i/>
        </w:rPr>
      </w:pPr>
      <w:r>
        <w:rPr>
          <w:b/>
          <w:i/>
        </w:rPr>
        <w:t>saved obligee’s plotting</w:t>
      </w:r>
    </w:p>
    <w:p w:rsidR="0091530C" w:rsidRPr="009136B9" w:rsidRDefault="0091530C" w:rsidP="00C40C3B">
      <w:pPr>
        <w:jc w:val="center"/>
      </w:pPr>
      <w:r>
        <w:rPr>
          <w:b/>
          <w:i/>
        </w:rPr>
        <w:t>mutates bride in-milk specious</w:t>
      </w:r>
    </w:p>
    <w:p w:rsidR="0091530C" w:rsidRPr="009136B9" w:rsidRDefault="0091530C" w:rsidP="00C40C3B">
      <w:pPr>
        <w:jc w:val="center"/>
        <w:rPr>
          <w:sz w:val="18"/>
          <w:szCs w:val="18"/>
        </w:rPr>
      </w:pPr>
    </w:p>
    <w:p w:rsidR="0091530C" w:rsidRPr="009136B9" w:rsidRDefault="0091530C" w:rsidP="00C40C3B">
      <w:pPr>
        <w:jc w:val="center"/>
        <w:rPr>
          <w:sz w:val="18"/>
          <w:szCs w:val="18"/>
        </w:rPr>
      </w:pPr>
    </w:p>
    <w:p w:rsidR="0091530C" w:rsidRPr="009136B9" w:rsidRDefault="0091530C" w:rsidP="00C40C3B">
      <w:pPr>
        <w:jc w:val="center"/>
        <w:rPr>
          <w:sz w:val="18"/>
          <w:szCs w:val="18"/>
        </w:rPr>
      </w:pPr>
    </w:p>
    <w:p w:rsidR="0091530C" w:rsidRPr="009136B9" w:rsidRDefault="0091530C" w:rsidP="00C40C3B">
      <w:pPr>
        <w:jc w:val="center"/>
        <w:rPr>
          <w:b/>
          <w:i/>
        </w:rPr>
      </w:pPr>
      <w:r>
        <w:rPr>
          <w:b/>
          <w:i/>
        </w:rPr>
        <w:t>wealthy square-built salt-idol</w:t>
      </w:r>
    </w:p>
    <w:p w:rsidR="0091530C" w:rsidRPr="009136B9" w:rsidRDefault="0091530C" w:rsidP="00C40C3B">
      <w:pPr>
        <w:jc w:val="center"/>
        <w:rPr>
          <w:b/>
          <w:i/>
        </w:rPr>
      </w:pPr>
      <w:r>
        <w:rPr>
          <w:b/>
          <w:i/>
        </w:rPr>
        <w:t>lynx-eyed merciful revolutionary</w:t>
      </w:r>
    </w:p>
    <w:p w:rsidR="0091530C" w:rsidRPr="009136B9" w:rsidRDefault="0091530C" w:rsidP="00C40C3B">
      <w:pPr>
        <w:jc w:val="center"/>
        <w:rPr>
          <w:b/>
          <w:i/>
        </w:rPr>
      </w:pPr>
      <w:r>
        <w:rPr>
          <w:b/>
          <w:i/>
        </w:rPr>
        <w:t>informal disadvantages rifle</w:t>
      </w:r>
    </w:p>
    <w:p w:rsidR="0091530C" w:rsidRPr="009136B9" w:rsidRDefault="0091530C" w:rsidP="00C40C3B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835288">
      <w:pPr>
        <w:jc w:val="center"/>
      </w:pPr>
    </w:p>
    <w:p w:rsidR="0091530C" w:rsidRDefault="0091530C" w:rsidP="00835288">
      <w:pPr>
        <w:jc w:val="center"/>
      </w:pPr>
    </w:p>
    <w:p w:rsidR="0091530C" w:rsidRDefault="0091530C" w:rsidP="00A6259A">
      <w:pPr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ECHO</w:t>
      </w:r>
    </w:p>
    <w:p w:rsidR="0091530C" w:rsidRDefault="0091530C" w:rsidP="00A6259A">
      <w:pPr>
        <w:jc w:val="center"/>
        <w:rPr>
          <w:sz w:val="18"/>
          <w:szCs w:val="18"/>
        </w:rPr>
      </w:pPr>
    </w:p>
    <w:p w:rsidR="0091530C" w:rsidRDefault="0091530C" w:rsidP="00A6259A">
      <w:pPr>
        <w:jc w:val="center"/>
      </w:pPr>
      <w:r>
        <w:rPr>
          <w:sz w:val="18"/>
          <w:szCs w:val="18"/>
        </w:rPr>
        <w:t>(</w:t>
      </w:r>
      <w:r>
        <w:t xml:space="preserve">  </w:t>
      </w:r>
      <w:r>
        <w:rPr>
          <w:b/>
          <w:sz w:val="18"/>
          <w:szCs w:val="18"/>
        </w:rPr>
        <w:t>1</w:t>
      </w:r>
      <w:r>
        <w:t xml:space="preserve">  </w:t>
      </w:r>
      <w:r>
        <w:rPr>
          <w:sz w:val="18"/>
          <w:szCs w:val="18"/>
        </w:rPr>
        <w:t>)</w:t>
      </w:r>
    </w:p>
    <w:p w:rsidR="0091530C" w:rsidRDefault="0091530C" w:rsidP="00A6259A">
      <w:pPr>
        <w:jc w:val="center"/>
        <w:rPr>
          <w:sz w:val="18"/>
          <w:szCs w:val="18"/>
        </w:rPr>
      </w:pPr>
    </w:p>
    <w:p w:rsidR="0091530C" w:rsidRDefault="0091530C" w:rsidP="00A6259A">
      <w:pPr>
        <w:jc w:val="center"/>
        <w:rPr>
          <w:sz w:val="18"/>
          <w:szCs w:val="18"/>
        </w:rPr>
      </w:pPr>
    </w:p>
    <w:p w:rsidR="0091530C" w:rsidRDefault="0091530C" w:rsidP="00A6259A">
      <w:pPr>
        <w:jc w:val="center"/>
        <w:rPr>
          <w:sz w:val="18"/>
          <w:szCs w:val="18"/>
        </w:rPr>
      </w:pPr>
    </w:p>
    <w:p w:rsidR="0091530C" w:rsidRDefault="0091530C" w:rsidP="00A6259A">
      <w:pPr>
        <w:jc w:val="center"/>
        <w:rPr>
          <w:sz w:val="18"/>
          <w:szCs w:val="18"/>
        </w:rPr>
      </w:pPr>
    </w:p>
    <w:p w:rsidR="0091530C" w:rsidRDefault="0091530C" w:rsidP="00A6259A">
      <w:pPr>
        <w:jc w:val="center"/>
        <w:rPr>
          <w:sz w:val="18"/>
          <w:szCs w:val="18"/>
        </w:rPr>
      </w:pPr>
    </w:p>
    <w:p w:rsidR="0091530C" w:rsidRPr="009136B9" w:rsidRDefault="0091530C" w:rsidP="00C40C3B">
      <w:pPr>
        <w:jc w:val="center"/>
      </w:pPr>
      <w:r>
        <w:t>meanwhile all sullen</w:t>
      </w:r>
    </w:p>
    <w:p w:rsidR="0091530C" w:rsidRPr="009136B9" w:rsidRDefault="0091530C" w:rsidP="00C40C3B">
      <w:pPr>
        <w:jc w:val="center"/>
      </w:pPr>
      <w:r>
        <w:t>tiny carefull los</w:t>
      </w:r>
    </w:p>
    <w:p w:rsidR="0091530C" w:rsidRPr="009136B9" w:rsidRDefault="0091530C" w:rsidP="00C40C3B">
      <w:pPr>
        <w:jc w:val="center"/>
        <w:rPr>
          <w:i/>
        </w:rPr>
      </w:pPr>
      <w:r w:rsidRPr="009136B9">
        <w:rPr>
          <w:rFonts w:ascii="Wide Latin" w:hAnsi="Wide Latin"/>
        </w:rPr>
        <w:t>:</w:t>
      </w:r>
      <w:r w:rsidRPr="009136B9">
        <w:t xml:space="preserve">  </w:t>
      </w:r>
      <w:r>
        <w:rPr>
          <w:b/>
          <w:i/>
          <w:sz w:val="18"/>
          <w:szCs w:val="18"/>
        </w:rPr>
        <w:t>dream over-flourish again</w:t>
      </w:r>
    </w:p>
    <w:p w:rsidR="0091530C" w:rsidRDefault="0091530C" w:rsidP="00A6259A">
      <w:pPr>
        <w:jc w:val="center"/>
      </w:pPr>
      <w:r>
        <w:t>body over sways</w:t>
      </w:r>
    </w:p>
    <w:p w:rsidR="0091530C" w:rsidRDefault="0091530C" w:rsidP="00A6259A">
      <w:pPr>
        <w:jc w:val="center"/>
      </w:pPr>
      <w:r>
        <w:t>never looks sun-cauldron</w:t>
      </w:r>
    </w:p>
    <w:p w:rsidR="0091530C" w:rsidRDefault="0091530C" w:rsidP="00A6259A">
      <w:pPr>
        <w:jc w:val="center"/>
      </w:pPr>
      <w:r>
        <w:rPr>
          <w:rFonts w:ascii="Wide Latin" w:hAnsi="Wide Latin"/>
        </w:rPr>
        <w:t>:</w:t>
      </w:r>
      <w:r>
        <w:t xml:space="preserve">  </w:t>
      </w:r>
      <w:r>
        <w:rPr>
          <w:b/>
          <w:i/>
          <w:sz w:val="18"/>
          <w:szCs w:val="18"/>
        </w:rPr>
        <w:t>waits destroying fire</w:t>
      </w:r>
    </w:p>
    <w:p w:rsidR="0091530C" w:rsidRDefault="0091530C" w:rsidP="00A6259A">
      <w:pPr>
        <w:jc w:val="center"/>
      </w:pPr>
      <w:r>
        <w:t>thinks old apple-garden</w:t>
      </w:r>
    </w:p>
    <w:p w:rsidR="0091530C" w:rsidRDefault="0091530C" w:rsidP="00A6259A">
      <w:pPr>
        <w:jc w:val="center"/>
      </w:pPr>
      <w:r>
        <w:t xml:space="preserve">already unable orient </w:t>
      </w:r>
    </w:p>
    <w:p w:rsidR="0091530C" w:rsidRDefault="0091530C" w:rsidP="00A6259A">
      <w:pPr>
        <w:jc w:val="center"/>
      </w:pPr>
      <w:r>
        <w:rPr>
          <w:rFonts w:ascii="Wide Latin" w:hAnsi="Wide Latin"/>
        </w:rPr>
        <w:t>:</w:t>
      </w:r>
      <w:r>
        <w:t xml:space="preserve">  </w:t>
      </w:r>
      <w:r>
        <w:rPr>
          <w:b/>
          <w:i/>
          <w:sz w:val="18"/>
          <w:szCs w:val="18"/>
        </w:rPr>
        <w:t>knowing knows fate</w:t>
      </w:r>
    </w:p>
    <w:p w:rsidR="0091530C" w:rsidRDefault="0091530C" w:rsidP="00A6259A">
      <w:pPr>
        <w:jc w:val="center"/>
      </w:pPr>
      <w:r>
        <w:t>no place return</w:t>
      </w:r>
    </w:p>
    <w:p w:rsidR="0091530C" w:rsidRDefault="0091530C" w:rsidP="00A6259A">
      <w:pPr>
        <w:jc w:val="center"/>
      </w:pPr>
      <w:r>
        <w:t>draws eyelid razor</w:t>
      </w:r>
    </w:p>
    <w:p w:rsidR="0091530C" w:rsidRDefault="0091530C" w:rsidP="00A6259A">
      <w:pPr>
        <w:jc w:val="center"/>
      </w:pPr>
      <w:r>
        <w:rPr>
          <w:rFonts w:ascii="Wide Latin" w:hAnsi="Wide Latin"/>
        </w:rPr>
        <w:t>:</w:t>
      </w:r>
      <w:r>
        <w:t xml:space="preserve">  </w:t>
      </w:r>
      <w:r>
        <w:rPr>
          <w:b/>
          <w:i/>
          <w:sz w:val="18"/>
          <w:szCs w:val="18"/>
        </w:rPr>
        <w:t>warmly vibrating early-afternoon</w:t>
      </w:r>
    </w:p>
    <w:p w:rsidR="0091530C" w:rsidRDefault="0091530C" w:rsidP="00A6259A">
      <w:pPr>
        <w:jc w:val="center"/>
      </w:pPr>
      <w:r>
        <w:t>somewhere must go</w:t>
      </w:r>
    </w:p>
    <w:p w:rsidR="0091530C" w:rsidRDefault="0091530C" w:rsidP="00A6259A">
      <w:pPr>
        <w:jc w:val="center"/>
      </w:pPr>
      <w:r>
        <w:t>butterfly caress wings</w:t>
      </w:r>
    </w:p>
    <w:p w:rsidR="0091530C" w:rsidRDefault="0091530C" w:rsidP="00A6259A">
      <w:pPr>
        <w:jc w:val="center"/>
        <w:rPr>
          <w:i/>
        </w:rPr>
      </w:pPr>
      <w:r>
        <w:rPr>
          <w:rFonts w:ascii="Wide Latin" w:hAnsi="Wide Latin"/>
        </w:rPr>
        <w:t>:</w:t>
      </w:r>
      <w:r>
        <w:t xml:space="preserve">  </w:t>
      </w:r>
      <w:r>
        <w:rPr>
          <w:b/>
          <w:i/>
          <w:sz w:val="18"/>
          <w:szCs w:val="18"/>
        </w:rPr>
        <w:t xml:space="preserve">pocket finger-long wick </w:t>
      </w:r>
    </w:p>
    <w:p w:rsidR="0091530C" w:rsidRDefault="0091530C" w:rsidP="00A6259A">
      <w:pPr>
        <w:jc w:val="center"/>
      </w:pPr>
      <w:r>
        <w:t>rugged offshoot</w:t>
      </w:r>
    </w:p>
    <w:p w:rsidR="0091530C" w:rsidRDefault="0091530C" w:rsidP="00A6259A">
      <w:pPr>
        <w:jc w:val="center"/>
      </w:pPr>
      <w:r>
        <w:t>pains yet volatilize</w:t>
      </w:r>
    </w:p>
    <w:p w:rsidR="0091530C" w:rsidRDefault="0091530C" w:rsidP="00A6259A">
      <w:pPr>
        <w:jc w:val="center"/>
      </w:pPr>
      <w:r>
        <w:rPr>
          <w:rFonts w:ascii="Wide Latin" w:hAnsi="Wide Latin"/>
        </w:rPr>
        <w:t>:</w:t>
      </w:r>
      <w:r>
        <w:t xml:space="preserve">  </w:t>
      </w:r>
      <w:r>
        <w:rPr>
          <w:b/>
          <w:i/>
          <w:sz w:val="18"/>
          <w:szCs w:val="18"/>
        </w:rPr>
        <w:t>soldier-song croons grass</w:t>
      </w:r>
    </w:p>
    <w:p w:rsidR="0091530C" w:rsidRDefault="0091530C" w:rsidP="00A6259A">
      <w:pPr>
        <w:jc w:val="center"/>
      </w:pPr>
      <w:r>
        <w:t>makes nest rocks</w:t>
      </w:r>
    </w:p>
    <w:p w:rsidR="0091530C" w:rsidRDefault="0091530C" w:rsidP="00A6259A">
      <w:pPr>
        <w:jc w:val="center"/>
      </w:pPr>
      <w:r>
        <w:t>imponderable orphanage refines</w:t>
      </w:r>
    </w:p>
    <w:p w:rsidR="0091530C" w:rsidRDefault="0091530C" w:rsidP="00A6259A">
      <w:pPr>
        <w:jc w:val="center"/>
      </w:pPr>
      <w:r>
        <w:rPr>
          <w:rFonts w:ascii="Wide Latin" w:hAnsi="Wide Latin"/>
        </w:rPr>
        <w:t>:</w:t>
      </w:r>
      <w:r>
        <w:t xml:space="preserve">  </w:t>
      </w:r>
      <w:r>
        <w:rPr>
          <w:b/>
          <w:i/>
          <w:sz w:val="18"/>
          <w:szCs w:val="18"/>
        </w:rPr>
        <w:t>beside scrip bass-clamp</w:t>
      </w:r>
    </w:p>
    <w:p w:rsidR="0091530C" w:rsidRDefault="0091530C" w:rsidP="00A6259A">
      <w:pPr>
        <w:jc w:val="center"/>
      </w:pPr>
      <w:r>
        <w:t>plumps blood-puddle praying</w:t>
      </w:r>
    </w:p>
    <w:p w:rsidR="0091530C" w:rsidRDefault="0091530C" w:rsidP="00A6259A">
      <w:pPr>
        <w:jc w:val="center"/>
      </w:pPr>
      <w:r>
        <w:t>future scarcely plans</w:t>
      </w:r>
    </w:p>
    <w:p w:rsidR="0091530C" w:rsidRDefault="0091530C" w:rsidP="00A6259A">
      <w:pPr>
        <w:jc w:val="center"/>
      </w:pPr>
      <w:r>
        <w:rPr>
          <w:rFonts w:ascii="Wide Latin" w:hAnsi="Wide Latin"/>
        </w:rPr>
        <w:t>:</w:t>
      </w:r>
      <w:r>
        <w:t xml:space="preserve">  </w:t>
      </w:r>
      <w:r>
        <w:rPr>
          <w:b/>
          <w:i/>
          <w:sz w:val="18"/>
          <w:szCs w:val="18"/>
        </w:rPr>
        <w:t>banned out-of misteries</w:t>
      </w:r>
    </w:p>
    <w:p w:rsidR="0091530C" w:rsidRDefault="0091530C" w:rsidP="00A6259A">
      <w:pPr>
        <w:jc w:val="center"/>
      </w:pPr>
      <w:r>
        <w:t>roaring sea imagines</w:t>
      </w:r>
    </w:p>
    <w:p w:rsidR="0091530C" w:rsidRDefault="0091530C" w:rsidP="00A6259A">
      <w:pPr>
        <w:jc w:val="center"/>
      </w:pPr>
      <w:r>
        <w:t>obligatory love desires</w:t>
      </w:r>
    </w:p>
    <w:p w:rsidR="0091530C" w:rsidRDefault="0091530C" w:rsidP="00A6259A">
      <w:pPr>
        <w:jc w:val="center"/>
        <w:rPr>
          <w:i/>
        </w:rPr>
      </w:pPr>
      <w:r>
        <w:rPr>
          <w:rFonts w:ascii="Wide Latin" w:hAnsi="Wide Latin"/>
        </w:rPr>
        <w:t>:</w:t>
      </w:r>
      <w:r>
        <w:t xml:space="preserve">  </w:t>
      </w:r>
      <w:r>
        <w:rPr>
          <w:b/>
          <w:i/>
          <w:sz w:val="18"/>
          <w:szCs w:val="18"/>
        </w:rPr>
        <w:t>secretly partial anxiety</w:t>
      </w:r>
    </w:p>
    <w:p w:rsidR="0091530C" w:rsidRDefault="0091530C" w:rsidP="00A6259A">
      <w:pPr>
        <w:jc w:val="center"/>
        <w:rPr>
          <w:i/>
        </w:rPr>
      </w:pPr>
      <w:r>
        <w:t>flawless suggestion searches</w:t>
      </w:r>
    </w:p>
    <w:p w:rsidR="0091530C" w:rsidRDefault="0091530C" w:rsidP="00A6259A">
      <w:pPr>
        <w:jc w:val="center"/>
        <w:rPr>
          <w:i/>
        </w:rPr>
      </w:pPr>
      <w:r>
        <w:t>marked daily wisdom</w:t>
      </w:r>
    </w:p>
    <w:p w:rsidR="0091530C" w:rsidRDefault="0091530C" w:rsidP="00A6259A">
      <w:pPr>
        <w:tabs>
          <w:tab w:val="left" w:pos="8640"/>
        </w:tabs>
        <w:jc w:val="center"/>
      </w:pPr>
      <w:r>
        <w:rPr>
          <w:rFonts w:ascii="Wide Latin" w:hAnsi="Wide Latin"/>
        </w:rPr>
        <w:t>:</w:t>
      </w:r>
      <w:r>
        <w:t xml:space="preserve">  </w:t>
      </w:r>
      <w:r>
        <w:rPr>
          <w:b/>
          <w:i/>
          <w:sz w:val="18"/>
          <w:szCs w:val="18"/>
        </w:rPr>
        <w:t>not found trenche-edge</w:t>
      </w:r>
    </w:p>
    <w:p w:rsidR="0091530C" w:rsidRDefault="0091530C" w:rsidP="00A6259A">
      <w:pPr>
        <w:jc w:val="center"/>
      </w:pPr>
      <w:r>
        <w:t>numbered faces feather</w:t>
      </w:r>
    </w:p>
    <w:p w:rsidR="0091530C" w:rsidRDefault="0091530C" w:rsidP="00A6259A">
      <w:pPr>
        <w:jc w:val="center"/>
      </w:pPr>
      <w:r>
        <w:t>remembers following life</w:t>
      </w:r>
    </w:p>
    <w:p w:rsidR="0091530C" w:rsidRDefault="0091530C" w:rsidP="00A6259A">
      <w:pPr>
        <w:jc w:val="center"/>
      </w:pPr>
      <w:r>
        <w:rPr>
          <w:rFonts w:ascii="Wide Latin" w:hAnsi="Wide Latin"/>
        </w:rPr>
        <w:t>:</w:t>
      </w:r>
      <w:r>
        <w:t xml:space="preserve">  </w:t>
      </w:r>
      <w:r>
        <w:rPr>
          <w:b/>
          <w:i/>
          <w:sz w:val="18"/>
          <w:szCs w:val="18"/>
        </w:rPr>
        <w:t>draught crying mine-shaft</w:t>
      </w:r>
    </w:p>
    <w:p w:rsidR="0091530C" w:rsidRDefault="0091530C" w:rsidP="00A6259A">
      <w:pPr>
        <w:jc w:val="center"/>
      </w:pPr>
      <w:r>
        <w:t>stakeless trust annihilates</w:t>
      </w:r>
    </w:p>
    <w:p w:rsidR="0091530C" w:rsidRDefault="0091530C" w:rsidP="00A6259A">
      <w:pPr>
        <w:jc w:val="center"/>
      </w:pPr>
      <w:r>
        <w:t>caresses fading petals</w:t>
      </w:r>
    </w:p>
    <w:p w:rsidR="0091530C" w:rsidRDefault="0091530C" w:rsidP="00A6259A">
      <w:pPr>
        <w:jc w:val="center"/>
      </w:pPr>
      <w:r>
        <w:rPr>
          <w:rFonts w:ascii="Wide Latin" w:hAnsi="Wide Latin"/>
        </w:rPr>
        <w:t>:</w:t>
      </w:r>
      <w:r>
        <w:t xml:space="preserve">  </w:t>
      </w:r>
      <w:r>
        <w:rPr>
          <w:b/>
          <w:i/>
          <w:sz w:val="18"/>
          <w:szCs w:val="18"/>
        </w:rPr>
        <w:t>lest rots ruins</w:t>
      </w: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Pr="00E45452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Pr="00DC1835" w:rsidRDefault="0091530C" w:rsidP="00A6259A">
      <w:pPr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ECHO</w:t>
      </w:r>
    </w:p>
    <w:p w:rsidR="0091530C" w:rsidRPr="0004658C" w:rsidRDefault="0091530C" w:rsidP="00A6259A">
      <w:pPr>
        <w:jc w:val="center"/>
        <w:rPr>
          <w:sz w:val="18"/>
          <w:szCs w:val="18"/>
        </w:rPr>
      </w:pPr>
    </w:p>
    <w:p w:rsidR="0091530C" w:rsidRPr="0004658C" w:rsidRDefault="0091530C" w:rsidP="00A6259A">
      <w:pPr>
        <w:jc w:val="center"/>
      </w:pPr>
      <w:r w:rsidRPr="0004658C">
        <w:rPr>
          <w:sz w:val="18"/>
          <w:szCs w:val="18"/>
        </w:rPr>
        <w:t>(</w:t>
      </w:r>
      <w:r>
        <w:t xml:space="preserve">  </w:t>
      </w:r>
      <w:r w:rsidRPr="0004658C">
        <w:rPr>
          <w:b/>
          <w:sz w:val="18"/>
          <w:szCs w:val="18"/>
        </w:rPr>
        <w:t>2</w:t>
      </w:r>
      <w:r>
        <w:t xml:space="preserve">  </w:t>
      </w:r>
      <w:r>
        <w:rPr>
          <w:sz w:val="18"/>
          <w:szCs w:val="18"/>
        </w:rPr>
        <w:t>)</w:t>
      </w:r>
    </w:p>
    <w:p w:rsidR="0091530C" w:rsidRPr="0004658C" w:rsidRDefault="0091530C" w:rsidP="00A6259A">
      <w:pPr>
        <w:jc w:val="center"/>
        <w:rPr>
          <w:sz w:val="18"/>
          <w:szCs w:val="18"/>
        </w:rPr>
      </w:pPr>
    </w:p>
    <w:p w:rsidR="0091530C" w:rsidRPr="0004658C" w:rsidRDefault="0091530C" w:rsidP="00A6259A">
      <w:pPr>
        <w:jc w:val="center"/>
        <w:rPr>
          <w:sz w:val="18"/>
          <w:szCs w:val="18"/>
        </w:rPr>
      </w:pPr>
    </w:p>
    <w:p w:rsidR="0091530C" w:rsidRPr="0004658C" w:rsidRDefault="0091530C" w:rsidP="00A6259A">
      <w:pPr>
        <w:jc w:val="center"/>
        <w:rPr>
          <w:sz w:val="18"/>
          <w:szCs w:val="18"/>
        </w:rPr>
      </w:pPr>
    </w:p>
    <w:p w:rsidR="0091530C" w:rsidRPr="0004658C" w:rsidRDefault="0091530C" w:rsidP="00A6259A">
      <w:pPr>
        <w:jc w:val="center"/>
        <w:rPr>
          <w:sz w:val="18"/>
          <w:szCs w:val="18"/>
        </w:rPr>
      </w:pPr>
    </w:p>
    <w:p w:rsidR="0091530C" w:rsidRPr="0004658C" w:rsidRDefault="0091530C" w:rsidP="00A6259A">
      <w:pPr>
        <w:jc w:val="center"/>
        <w:rPr>
          <w:sz w:val="18"/>
          <w:szCs w:val="18"/>
        </w:rPr>
      </w:pPr>
    </w:p>
    <w:p w:rsidR="0091530C" w:rsidRDefault="0091530C" w:rsidP="00A6259A">
      <w:pPr>
        <w:jc w:val="center"/>
      </w:pPr>
      <w:r>
        <w:t>towering intoxicated supporting-wall</w:t>
      </w:r>
    </w:p>
    <w:p w:rsidR="0091530C" w:rsidRDefault="0091530C" w:rsidP="00A6259A">
      <w:pPr>
        <w:jc w:val="center"/>
      </w:pPr>
      <w:r>
        <w:t>sprinkles seizure zero-flour</w:t>
      </w:r>
    </w:p>
    <w:p w:rsidR="0091530C" w:rsidRDefault="0091530C" w:rsidP="00A6259A">
      <w:pPr>
        <w:jc w:val="center"/>
      </w:pPr>
      <w:r w:rsidRPr="00DC1835">
        <w:rPr>
          <w:rFonts w:ascii="Wide Latin" w:hAnsi="Wide Latin"/>
        </w:rPr>
        <w:t>:</w:t>
      </w:r>
      <w:r>
        <w:t xml:space="preserve">  </w:t>
      </w:r>
      <w:r>
        <w:rPr>
          <w:b/>
          <w:i/>
          <w:sz w:val="18"/>
          <w:szCs w:val="18"/>
        </w:rPr>
        <w:t>honey farewell intimacy</w:t>
      </w:r>
    </w:p>
    <w:p w:rsidR="0091530C" w:rsidRDefault="0091530C" w:rsidP="00A6259A">
      <w:pPr>
        <w:jc w:val="center"/>
      </w:pPr>
      <w:r>
        <w:t>sad conductor plunges</w:t>
      </w:r>
    </w:p>
    <w:p w:rsidR="0091530C" w:rsidRDefault="0091530C" w:rsidP="00A6259A">
      <w:pPr>
        <w:jc w:val="center"/>
      </w:pPr>
      <w:r>
        <w:t>points intercepting ship-board</w:t>
      </w:r>
    </w:p>
    <w:p w:rsidR="0091530C" w:rsidRDefault="0091530C" w:rsidP="00A6259A">
      <w:pPr>
        <w:jc w:val="center"/>
      </w:pPr>
      <w:r w:rsidRPr="00A1718C">
        <w:rPr>
          <w:rFonts w:ascii="Wide Latin" w:hAnsi="Wide Latin"/>
        </w:rPr>
        <w:t>:</w:t>
      </w:r>
      <w:r>
        <w:t xml:space="preserve">  </w:t>
      </w:r>
      <w:r>
        <w:rPr>
          <w:b/>
          <w:i/>
          <w:sz w:val="18"/>
          <w:szCs w:val="18"/>
        </w:rPr>
        <w:t>web bubble squirming</w:t>
      </w:r>
    </w:p>
    <w:p w:rsidR="0091530C" w:rsidRDefault="0091530C" w:rsidP="00A6259A">
      <w:pPr>
        <w:jc w:val="center"/>
      </w:pPr>
      <w:r>
        <w:t>strolling sordid kid</w:t>
      </w:r>
    </w:p>
    <w:p w:rsidR="0091530C" w:rsidRDefault="0091530C" w:rsidP="00A6259A">
      <w:pPr>
        <w:jc w:val="center"/>
      </w:pPr>
      <w:r>
        <w:t>murdering storm whirling</w:t>
      </w:r>
    </w:p>
    <w:p w:rsidR="0091530C" w:rsidRDefault="0091530C" w:rsidP="00A6259A">
      <w:pPr>
        <w:jc w:val="center"/>
      </w:pPr>
      <w:r w:rsidRPr="00531131">
        <w:rPr>
          <w:rFonts w:ascii="Wide Latin" w:hAnsi="Wide Latin"/>
        </w:rPr>
        <w:t>:</w:t>
      </w:r>
      <w:r>
        <w:t xml:space="preserve">  </w:t>
      </w:r>
      <w:r>
        <w:rPr>
          <w:b/>
          <w:i/>
          <w:sz w:val="18"/>
          <w:szCs w:val="18"/>
        </w:rPr>
        <w:t>deprivation lacks shortage</w:t>
      </w:r>
    </w:p>
    <w:p w:rsidR="0091530C" w:rsidRDefault="0091530C" w:rsidP="00A6259A">
      <w:pPr>
        <w:jc w:val="center"/>
      </w:pPr>
      <w:r>
        <w:t>baby tunes parents</w:t>
      </w:r>
    </w:p>
    <w:p w:rsidR="0091530C" w:rsidRDefault="0091530C" w:rsidP="00A6259A">
      <w:pPr>
        <w:jc w:val="center"/>
      </w:pPr>
      <w:r>
        <w:t>obliges vulpine course</w:t>
      </w:r>
    </w:p>
    <w:p w:rsidR="0091530C" w:rsidRDefault="0091530C" w:rsidP="00A6259A">
      <w:pPr>
        <w:jc w:val="center"/>
        <w:rPr>
          <w:b/>
          <w:i/>
          <w:sz w:val="18"/>
          <w:szCs w:val="18"/>
        </w:rPr>
      </w:pPr>
      <w:r w:rsidRPr="00AA3C83">
        <w:rPr>
          <w:rFonts w:ascii="Wide Latin" w:hAnsi="Wide Latin"/>
        </w:rPr>
        <w:t>:</w:t>
      </w:r>
      <w:r>
        <w:t xml:space="preserve">  </w:t>
      </w:r>
      <w:r>
        <w:rPr>
          <w:b/>
          <w:i/>
          <w:sz w:val="18"/>
          <w:szCs w:val="18"/>
        </w:rPr>
        <w:t>laureate lattice silences</w:t>
      </w:r>
    </w:p>
    <w:p w:rsidR="0091530C" w:rsidRDefault="0091530C" w:rsidP="00A6259A">
      <w:pPr>
        <w:jc w:val="center"/>
      </w:pPr>
      <w:r>
        <w:t>painting raving corpuscle</w:t>
      </w:r>
    </w:p>
    <w:p w:rsidR="0091530C" w:rsidRDefault="0091530C" w:rsidP="00A6259A">
      <w:pPr>
        <w:jc w:val="center"/>
      </w:pPr>
      <w:r>
        <w:t>room moves wine-foam</w:t>
      </w:r>
    </w:p>
    <w:p w:rsidR="0091530C" w:rsidRDefault="0091530C" w:rsidP="00A6259A">
      <w:pPr>
        <w:jc w:val="center"/>
      </w:pPr>
      <w:r w:rsidRPr="00227103">
        <w:rPr>
          <w:rFonts w:ascii="Wide Latin" w:hAnsi="Wide Latin"/>
        </w:rPr>
        <w:t>:</w:t>
      </w:r>
      <w:r>
        <w:t xml:space="preserve">  </w:t>
      </w:r>
      <w:r>
        <w:rPr>
          <w:b/>
          <w:i/>
          <w:sz w:val="18"/>
          <w:szCs w:val="18"/>
        </w:rPr>
        <w:t>marmalade loaf garlic</w:t>
      </w:r>
      <w:r w:rsidRPr="00227103">
        <w:t xml:space="preserve"> </w:t>
      </w:r>
    </w:p>
    <w:p w:rsidR="0091530C" w:rsidRDefault="0091530C" w:rsidP="00A6259A">
      <w:pPr>
        <w:jc w:val="center"/>
      </w:pPr>
      <w:r>
        <w:t>wheat-field golden hope</w:t>
      </w:r>
    </w:p>
    <w:p w:rsidR="0091530C" w:rsidRDefault="0091530C" w:rsidP="00A6259A">
      <w:pPr>
        <w:jc w:val="center"/>
      </w:pPr>
      <w:r>
        <w:t>weed-killer sprayed shirt</w:t>
      </w:r>
    </w:p>
    <w:p w:rsidR="0091530C" w:rsidRDefault="0091530C" w:rsidP="00A6259A">
      <w:pPr>
        <w:jc w:val="center"/>
        <w:rPr>
          <w:b/>
          <w:i/>
          <w:sz w:val="18"/>
          <w:szCs w:val="18"/>
        </w:rPr>
      </w:pPr>
      <w:r w:rsidRPr="005B53FC">
        <w:rPr>
          <w:rFonts w:ascii="Wide Latin" w:hAnsi="Wide Latin"/>
        </w:rPr>
        <w:t>:</w:t>
      </w:r>
      <w:r>
        <w:t xml:space="preserve">  </w:t>
      </w:r>
      <w:r>
        <w:rPr>
          <w:b/>
          <w:i/>
          <w:sz w:val="18"/>
          <w:szCs w:val="18"/>
        </w:rPr>
        <w:t>organized instigation classifies</w:t>
      </w:r>
    </w:p>
    <w:p w:rsidR="0091530C" w:rsidRDefault="0091530C" w:rsidP="00A6259A">
      <w:pPr>
        <w:jc w:val="center"/>
      </w:pPr>
      <w:r>
        <w:t>dog-barking forget jar</w:t>
      </w:r>
    </w:p>
    <w:p w:rsidR="0091530C" w:rsidRDefault="0091530C" w:rsidP="00A6259A">
      <w:pPr>
        <w:jc w:val="center"/>
      </w:pPr>
      <w:r>
        <w:t>mop-of-hair airs harbour</w:t>
      </w:r>
    </w:p>
    <w:p w:rsidR="0091530C" w:rsidRDefault="0091530C" w:rsidP="00A6259A">
      <w:pPr>
        <w:jc w:val="center"/>
        <w:rPr>
          <w:b/>
          <w:i/>
          <w:sz w:val="18"/>
          <w:szCs w:val="18"/>
        </w:rPr>
      </w:pPr>
      <w:r w:rsidRPr="00D05DD0">
        <w:rPr>
          <w:rFonts w:ascii="Wide Latin" w:hAnsi="Wide Latin"/>
        </w:rPr>
        <w:t>:</w:t>
      </w:r>
      <w:r>
        <w:t xml:space="preserve"> </w:t>
      </w:r>
      <w:r>
        <w:rPr>
          <w:b/>
          <w:i/>
          <w:sz w:val="18"/>
          <w:szCs w:val="18"/>
        </w:rPr>
        <w:t xml:space="preserve"> violin-playing diligent aggregation</w:t>
      </w:r>
    </w:p>
    <w:p w:rsidR="0091530C" w:rsidRDefault="0091530C" w:rsidP="00A6259A">
      <w:pPr>
        <w:jc w:val="center"/>
      </w:pPr>
      <w:r>
        <w:t>traffic-growing during work</w:t>
      </w:r>
    </w:p>
    <w:p w:rsidR="0091530C" w:rsidRDefault="0091530C" w:rsidP="00A6259A">
      <w:pPr>
        <w:jc w:val="center"/>
      </w:pPr>
      <w:r>
        <w:t>hire-cloud washes sail-linen</w:t>
      </w:r>
    </w:p>
    <w:p w:rsidR="0091530C" w:rsidRDefault="0091530C" w:rsidP="00A6259A">
      <w:pPr>
        <w:jc w:val="center"/>
      </w:pPr>
      <w:r w:rsidRPr="00F42190">
        <w:rPr>
          <w:rFonts w:ascii="Wide Latin" w:hAnsi="Wide Latin"/>
        </w:rPr>
        <w:t>:</w:t>
      </w:r>
      <w:r>
        <w:t xml:space="preserve">  </w:t>
      </w:r>
      <w:r>
        <w:rPr>
          <w:b/>
          <w:i/>
          <w:sz w:val="18"/>
          <w:szCs w:val="18"/>
        </w:rPr>
        <w:t>jealousy generates</w:t>
      </w:r>
      <w:r w:rsidRPr="005F38FE">
        <w:t xml:space="preserve"> </w:t>
      </w:r>
      <w:r>
        <w:rPr>
          <w:b/>
          <w:i/>
          <w:sz w:val="18"/>
          <w:szCs w:val="18"/>
        </w:rPr>
        <w:t>revulsion</w:t>
      </w:r>
    </w:p>
    <w:p w:rsidR="0091530C" w:rsidRDefault="0091530C" w:rsidP="00A6259A">
      <w:pPr>
        <w:jc w:val="center"/>
      </w:pPr>
      <w:r>
        <w:t>appropriate partial order</w:t>
      </w:r>
    </w:p>
    <w:p w:rsidR="0091530C" w:rsidRDefault="0091530C" w:rsidP="00A6259A">
      <w:pPr>
        <w:jc w:val="center"/>
      </w:pPr>
      <w:r>
        <w:t>estimation crosses criticism</w:t>
      </w:r>
    </w:p>
    <w:p w:rsidR="0091530C" w:rsidRDefault="0091530C" w:rsidP="00A6259A">
      <w:pPr>
        <w:jc w:val="center"/>
      </w:pPr>
      <w:r w:rsidRPr="00F42190">
        <w:rPr>
          <w:rFonts w:ascii="Wide Latin" w:hAnsi="Wide Latin"/>
        </w:rPr>
        <w:t>:</w:t>
      </w:r>
      <w:r>
        <w:t xml:space="preserve">  </w:t>
      </w:r>
      <w:r>
        <w:rPr>
          <w:b/>
          <w:i/>
          <w:sz w:val="18"/>
          <w:szCs w:val="18"/>
        </w:rPr>
        <w:t>deeply projected insistence</w:t>
      </w:r>
    </w:p>
    <w:p w:rsidR="0091530C" w:rsidRDefault="0091530C" w:rsidP="00A6259A">
      <w:pPr>
        <w:jc w:val="center"/>
      </w:pPr>
      <w:r>
        <w:t>modifies periodic bath-house</w:t>
      </w:r>
    </w:p>
    <w:p w:rsidR="0091530C" w:rsidRDefault="0091530C" w:rsidP="00A6259A">
      <w:pPr>
        <w:jc w:val="center"/>
      </w:pPr>
      <w:r>
        <w:t>win before secession</w:t>
      </w:r>
    </w:p>
    <w:p w:rsidR="0091530C" w:rsidRDefault="0091530C" w:rsidP="00A6259A">
      <w:pPr>
        <w:jc w:val="center"/>
      </w:pPr>
      <w:r w:rsidRPr="00A02210">
        <w:rPr>
          <w:rFonts w:ascii="Wide Latin" w:hAnsi="Wide Latin"/>
        </w:rPr>
        <w:t>:</w:t>
      </w:r>
      <w:r>
        <w:t xml:space="preserve">  </w:t>
      </w:r>
      <w:r>
        <w:rPr>
          <w:b/>
          <w:i/>
          <w:sz w:val="18"/>
          <w:szCs w:val="18"/>
        </w:rPr>
        <w:t xml:space="preserve">numbered gun grease-proof-paper </w:t>
      </w:r>
    </w:p>
    <w:p w:rsidR="0091530C" w:rsidRDefault="0091530C" w:rsidP="00A6259A">
      <w:pPr>
        <w:jc w:val="center"/>
      </w:pPr>
      <w:r>
        <w:t>freckled unshaven role-face</w:t>
      </w:r>
    </w:p>
    <w:p w:rsidR="0091530C" w:rsidRDefault="0091530C" w:rsidP="00A6259A">
      <w:pPr>
        <w:jc w:val="center"/>
      </w:pPr>
      <w:r>
        <w:t>track lopes track</w:t>
      </w:r>
    </w:p>
    <w:p w:rsidR="0091530C" w:rsidRDefault="0091530C" w:rsidP="00A6259A">
      <w:pPr>
        <w:jc w:val="center"/>
      </w:pPr>
      <w:r w:rsidRPr="0057045D">
        <w:rPr>
          <w:rFonts w:ascii="Wide Latin" w:hAnsi="Wide Latin"/>
        </w:rPr>
        <w:t>:</w:t>
      </w:r>
      <w:r>
        <w:t xml:space="preserve">  </w:t>
      </w:r>
      <w:r>
        <w:rPr>
          <w:b/>
          <w:i/>
          <w:sz w:val="18"/>
          <w:szCs w:val="18"/>
        </w:rPr>
        <w:t>falling cover confronts</w:t>
      </w:r>
    </w:p>
    <w:p w:rsidR="0091530C" w:rsidRDefault="0091530C" w:rsidP="00A6259A">
      <w:pPr>
        <w:jc w:val="center"/>
      </w:pPr>
      <w:r>
        <w:t>forgery countering protests</w:t>
      </w:r>
    </w:p>
    <w:p w:rsidR="0091530C" w:rsidRDefault="0091530C" w:rsidP="00A6259A">
      <w:pPr>
        <w:jc w:val="center"/>
      </w:pPr>
      <w:r>
        <w:t>ruined life compares</w:t>
      </w:r>
    </w:p>
    <w:p w:rsidR="0091530C" w:rsidRDefault="0091530C" w:rsidP="00A6259A">
      <w:pPr>
        <w:jc w:val="center"/>
        <w:rPr>
          <w:b/>
          <w:i/>
          <w:sz w:val="18"/>
          <w:szCs w:val="18"/>
        </w:rPr>
      </w:pPr>
      <w:r w:rsidRPr="0057045D">
        <w:rPr>
          <w:rFonts w:ascii="Wide Latin" w:hAnsi="Wide Latin"/>
        </w:rPr>
        <w:t>:</w:t>
      </w:r>
      <w:r>
        <w:t xml:space="preserve">  </w:t>
      </w:r>
      <w:r>
        <w:rPr>
          <w:b/>
          <w:i/>
          <w:sz w:val="18"/>
          <w:szCs w:val="18"/>
        </w:rPr>
        <w:t>shame out-revolving mock-material</w:t>
      </w: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Pr="00320C3E" w:rsidRDefault="0091530C" w:rsidP="00A6259A">
      <w:pPr>
        <w:jc w:val="center"/>
      </w:pPr>
    </w:p>
    <w:p w:rsidR="0091530C" w:rsidRPr="00401723" w:rsidRDefault="0091530C" w:rsidP="00A6259A">
      <w:pPr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ECHO</w:t>
      </w:r>
    </w:p>
    <w:p w:rsidR="0091530C" w:rsidRPr="00775DC3" w:rsidRDefault="0091530C" w:rsidP="00A6259A">
      <w:pPr>
        <w:jc w:val="center"/>
        <w:rPr>
          <w:sz w:val="18"/>
          <w:szCs w:val="18"/>
        </w:rPr>
      </w:pPr>
    </w:p>
    <w:p w:rsidR="0091530C" w:rsidRPr="00775DC3" w:rsidRDefault="0091530C" w:rsidP="00A6259A">
      <w:pPr>
        <w:jc w:val="center"/>
      </w:pPr>
      <w:r w:rsidRPr="00775DC3">
        <w:rPr>
          <w:sz w:val="18"/>
          <w:szCs w:val="18"/>
        </w:rPr>
        <w:t>(</w:t>
      </w:r>
      <w:r>
        <w:t xml:space="preserve">  </w:t>
      </w:r>
      <w:r w:rsidRPr="00775DC3">
        <w:rPr>
          <w:b/>
          <w:sz w:val="18"/>
          <w:szCs w:val="18"/>
        </w:rPr>
        <w:t>3</w:t>
      </w:r>
      <w:r>
        <w:t xml:space="preserve">  </w:t>
      </w:r>
      <w:r w:rsidRPr="00775DC3">
        <w:rPr>
          <w:sz w:val="18"/>
          <w:szCs w:val="18"/>
        </w:rPr>
        <w:t>)</w:t>
      </w:r>
    </w:p>
    <w:p w:rsidR="0091530C" w:rsidRPr="00775DC3" w:rsidRDefault="0091530C" w:rsidP="00A6259A">
      <w:pPr>
        <w:jc w:val="center"/>
        <w:rPr>
          <w:sz w:val="18"/>
          <w:szCs w:val="18"/>
        </w:rPr>
      </w:pPr>
    </w:p>
    <w:p w:rsidR="0091530C" w:rsidRPr="00775DC3" w:rsidRDefault="0091530C" w:rsidP="00A6259A">
      <w:pPr>
        <w:jc w:val="center"/>
        <w:rPr>
          <w:sz w:val="18"/>
          <w:szCs w:val="18"/>
        </w:rPr>
      </w:pPr>
    </w:p>
    <w:p w:rsidR="0091530C" w:rsidRPr="00775DC3" w:rsidRDefault="0091530C" w:rsidP="00A6259A">
      <w:pPr>
        <w:jc w:val="center"/>
        <w:rPr>
          <w:sz w:val="18"/>
          <w:szCs w:val="18"/>
        </w:rPr>
      </w:pPr>
    </w:p>
    <w:p w:rsidR="0091530C" w:rsidRPr="00775DC3" w:rsidRDefault="0091530C" w:rsidP="00A6259A">
      <w:pPr>
        <w:jc w:val="center"/>
        <w:rPr>
          <w:sz w:val="18"/>
          <w:szCs w:val="18"/>
        </w:rPr>
      </w:pPr>
    </w:p>
    <w:p w:rsidR="0091530C" w:rsidRPr="00775DC3" w:rsidRDefault="0091530C" w:rsidP="00A6259A">
      <w:pPr>
        <w:jc w:val="center"/>
        <w:rPr>
          <w:sz w:val="18"/>
          <w:szCs w:val="18"/>
        </w:rPr>
      </w:pPr>
    </w:p>
    <w:p w:rsidR="0091530C" w:rsidRDefault="0091530C" w:rsidP="00A6259A">
      <w:pPr>
        <w:jc w:val="center"/>
      </w:pPr>
      <w:r>
        <w:t>intimidated short-list blank</w:t>
      </w:r>
    </w:p>
    <w:p w:rsidR="0091530C" w:rsidRDefault="0091530C" w:rsidP="00A6259A">
      <w:pPr>
        <w:jc w:val="center"/>
      </w:pPr>
      <w:r>
        <w:t>sound-grenade smoke virgin-sickle</w:t>
      </w:r>
    </w:p>
    <w:p w:rsidR="0091530C" w:rsidRDefault="0091530C" w:rsidP="00A6259A">
      <w:pPr>
        <w:jc w:val="center"/>
      </w:pPr>
      <w:r w:rsidRPr="00210C67">
        <w:rPr>
          <w:rFonts w:ascii="Wide Latin" w:hAnsi="Wide Latin"/>
        </w:rPr>
        <w:t>:</w:t>
      </w:r>
      <w:r>
        <w:t xml:space="preserve">  </w:t>
      </w:r>
      <w:r>
        <w:rPr>
          <w:b/>
          <w:i/>
          <w:sz w:val="18"/>
          <w:szCs w:val="18"/>
        </w:rPr>
        <w:t>toned silent rearing</w:t>
      </w:r>
    </w:p>
    <w:p w:rsidR="0091530C" w:rsidRDefault="0091530C" w:rsidP="00A6259A">
      <w:pPr>
        <w:jc w:val="center"/>
      </w:pPr>
      <w:r>
        <w:t xml:space="preserve">so-many armoured vehicles </w:t>
      </w:r>
    </w:p>
    <w:p w:rsidR="0091530C" w:rsidRDefault="0091530C" w:rsidP="00A6259A">
      <w:pPr>
        <w:jc w:val="center"/>
      </w:pPr>
      <w:r>
        <w:t xml:space="preserve">innumerable forbidden itineraries </w:t>
      </w:r>
    </w:p>
    <w:p w:rsidR="0091530C" w:rsidRDefault="0091530C" w:rsidP="00A6259A">
      <w:pPr>
        <w:jc w:val="center"/>
      </w:pPr>
      <w:r w:rsidRPr="00210C67">
        <w:rPr>
          <w:rFonts w:ascii="Wide Latin" w:hAnsi="Wide Latin"/>
        </w:rPr>
        <w:t>:</w:t>
      </w:r>
      <w:r>
        <w:t xml:space="preserve">  </w:t>
      </w:r>
      <w:r>
        <w:rPr>
          <w:b/>
          <w:i/>
          <w:sz w:val="18"/>
          <w:szCs w:val="18"/>
        </w:rPr>
        <w:t>second-hand clandestine maidenhair</w:t>
      </w:r>
    </w:p>
    <w:p w:rsidR="0091530C" w:rsidRDefault="0091530C" w:rsidP="00A6259A">
      <w:pPr>
        <w:jc w:val="center"/>
      </w:pPr>
      <w:r>
        <w:t xml:space="preserve">important defence drawback </w:t>
      </w:r>
    </w:p>
    <w:p w:rsidR="0091530C" w:rsidRDefault="0091530C" w:rsidP="00A6259A">
      <w:pPr>
        <w:jc w:val="center"/>
      </w:pPr>
      <w:r>
        <w:t xml:space="preserve"> lunging-rein obligatory shot</w:t>
      </w:r>
    </w:p>
    <w:p w:rsidR="0091530C" w:rsidRDefault="0091530C" w:rsidP="00A6259A">
      <w:pPr>
        <w:jc w:val="center"/>
      </w:pPr>
      <w:r w:rsidRPr="00210C67">
        <w:rPr>
          <w:rFonts w:ascii="Wide Latin" w:hAnsi="Wide Latin"/>
        </w:rPr>
        <w:t>:</w:t>
      </w:r>
      <w:r>
        <w:t xml:space="preserve">  </w:t>
      </w:r>
      <w:r>
        <w:rPr>
          <w:b/>
          <w:i/>
          <w:sz w:val="18"/>
          <w:szCs w:val="18"/>
        </w:rPr>
        <w:t>all night shortstop</w:t>
      </w:r>
    </w:p>
    <w:p w:rsidR="0091530C" w:rsidRDefault="0091530C" w:rsidP="00A6259A">
      <w:pPr>
        <w:jc w:val="center"/>
      </w:pPr>
      <w:r>
        <w:t>it seems transfiguration</w:t>
      </w:r>
    </w:p>
    <w:p w:rsidR="0091530C" w:rsidRDefault="0091530C" w:rsidP="00A6259A">
      <w:pPr>
        <w:jc w:val="center"/>
      </w:pPr>
      <w:r>
        <w:t>superfluously open life</w:t>
      </w:r>
    </w:p>
    <w:p w:rsidR="0091530C" w:rsidRDefault="0091530C" w:rsidP="00A6259A">
      <w:pPr>
        <w:jc w:val="center"/>
      </w:pPr>
      <w:r w:rsidRPr="006333B5">
        <w:rPr>
          <w:rFonts w:ascii="Wide Latin" w:hAnsi="Wide Latin"/>
        </w:rPr>
        <w:t>:</w:t>
      </w:r>
      <w:r>
        <w:t xml:space="preserve">  </w:t>
      </w:r>
      <w:r>
        <w:rPr>
          <w:b/>
          <w:i/>
          <w:sz w:val="18"/>
          <w:szCs w:val="18"/>
        </w:rPr>
        <w:t>finally marked map</w:t>
      </w:r>
    </w:p>
    <w:p w:rsidR="0091530C" w:rsidRDefault="0091530C" w:rsidP="00A6259A">
      <w:pPr>
        <w:jc w:val="center"/>
      </w:pPr>
      <w:r>
        <w:t xml:space="preserve">drought valley obstacle </w:t>
      </w:r>
    </w:p>
    <w:p w:rsidR="0091530C" w:rsidRDefault="0091530C" w:rsidP="00A6259A">
      <w:pPr>
        <w:jc w:val="center"/>
      </w:pPr>
      <w:r>
        <w:t>landslide without depth</w:t>
      </w:r>
    </w:p>
    <w:p w:rsidR="0091530C" w:rsidRDefault="0091530C" w:rsidP="00A6259A">
      <w:pPr>
        <w:jc w:val="center"/>
      </w:pPr>
      <w:r w:rsidRPr="00210C67">
        <w:rPr>
          <w:rFonts w:ascii="Wide Latin" w:hAnsi="Wide Latin"/>
        </w:rPr>
        <w:t>:</w:t>
      </w:r>
      <w:r>
        <w:t xml:space="preserve"> </w:t>
      </w:r>
      <w:r>
        <w:rPr>
          <w:b/>
          <w:i/>
          <w:sz w:val="18"/>
          <w:szCs w:val="18"/>
        </w:rPr>
        <w:t>flask full-of light</w:t>
      </w:r>
    </w:p>
    <w:p w:rsidR="0091530C" w:rsidRDefault="0091530C" w:rsidP="00A6259A">
      <w:pPr>
        <w:jc w:val="center"/>
      </w:pPr>
      <w:r>
        <w:t>disappeared complete irradiation</w:t>
      </w:r>
    </w:p>
    <w:p w:rsidR="0091530C" w:rsidRDefault="0091530C" w:rsidP="00A6259A">
      <w:pPr>
        <w:jc w:val="center"/>
      </w:pPr>
      <w:r>
        <w:t>allusion closed eyes</w:t>
      </w:r>
    </w:p>
    <w:p w:rsidR="0091530C" w:rsidRDefault="0091530C" w:rsidP="00A6259A">
      <w:pPr>
        <w:jc w:val="center"/>
      </w:pPr>
      <w:r w:rsidRPr="00210C67">
        <w:rPr>
          <w:rFonts w:ascii="Wide Latin" w:hAnsi="Wide Latin"/>
        </w:rPr>
        <w:t>:</w:t>
      </w:r>
      <w:r>
        <w:t xml:space="preserve">  </w:t>
      </w:r>
      <w:r>
        <w:rPr>
          <w:b/>
          <w:i/>
          <w:sz w:val="18"/>
          <w:szCs w:val="18"/>
        </w:rPr>
        <w:t>elsewhere bowing winner</w:t>
      </w:r>
    </w:p>
    <w:p w:rsidR="0091530C" w:rsidRDefault="0091530C" w:rsidP="00A6259A">
      <w:pPr>
        <w:jc w:val="center"/>
      </w:pPr>
      <w:r>
        <w:t>quick featherless swear-word</w:t>
      </w:r>
    </w:p>
    <w:p w:rsidR="0091530C" w:rsidRDefault="0091530C" w:rsidP="00A6259A">
      <w:pPr>
        <w:jc w:val="center"/>
      </w:pPr>
      <w:r>
        <w:t xml:space="preserve">hovel anxious tranquillity </w:t>
      </w:r>
    </w:p>
    <w:p w:rsidR="0091530C" w:rsidRDefault="0091530C" w:rsidP="00A6259A">
      <w:pPr>
        <w:jc w:val="center"/>
      </w:pPr>
      <w:r w:rsidRPr="00210C67">
        <w:rPr>
          <w:rFonts w:ascii="Wide Latin" w:hAnsi="Wide Latin"/>
        </w:rPr>
        <w:t>:</w:t>
      </w:r>
      <w:r>
        <w:t xml:space="preserve"> </w:t>
      </w:r>
      <w:r>
        <w:rPr>
          <w:b/>
          <w:i/>
          <w:sz w:val="18"/>
          <w:szCs w:val="18"/>
        </w:rPr>
        <w:t>drunken planet staggers</w:t>
      </w:r>
    </w:p>
    <w:p w:rsidR="0091530C" w:rsidRDefault="0091530C" w:rsidP="00A6259A">
      <w:pPr>
        <w:jc w:val="center"/>
      </w:pPr>
      <w:r>
        <w:t>no sad thumbtack</w:t>
      </w:r>
    </w:p>
    <w:p w:rsidR="0091530C" w:rsidRDefault="0091530C" w:rsidP="00A6259A">
      <w:pPr>
        <w:jc w:val="center"/>
      </w:pPr>
      <w:r>
        <w:t>invisible hail bale</w:t>
      </w:r>
    </w:p>
    <w:p w:rsidR="0091530C" w:rsidRDefault="0091530C" w:rsidP="00A6259A">
      <w:pPr>
        <w:jc w:val="center"/>
      </w:pPr>
      <w:r w:rsidRPr="00210C67">
        <w:rPr>
          <w:rFonts w:ascii="Wide Latin" w:hAnsi="Wide Latin"/>
        </w:rPr>
        <w:t>:</w:t>
      </w:r>
      <w:r>
        <w:t xml:space="preserve">  </w:t>
      </w:r>
      <w:r>
        <w:rPr>
          <w:b/>
          <w:i/>
          <w:sz w:val="18"/>
          <w:szCs w:val="18"/>
        </w:rPr>
        <w:t>withdrawing progressing phenomenon</w:t>
      </w:r>
    </w:p>
    <w:p w:rsidR="0091530C" w:rsidRDefault="0091530C" w:rsidP="00A6259A">
      <w:pPr>
        <w:jc w:val="center"/>
      </w:pPr>
      <w:r>
        <w:t>surely there-will-be miracle</w:t>
      </w:r>
    </w:p>
    <w:p w:rsidR="0091530C" w:rsidRDefault="0091530C" w:rsidP="00A6259A">
      <w:pPr>
        <w:jc w:val="center"/>
      </w:pPr>
      <w:r>
        <w:t xml:space="preserve">divided without force </w:t>
      </w:r>
    </w:p>
    <w:p w:rsidR="0091530C" w:rsidRDefault="0091530C" w:rsidP="00A6259A">
      <w:pPr>
        <w:jc w:val="center"/>
      </w:pPr>
      <w:r w:rsidRPr="00210C67">
        <w:rPr>
          <w:rFonts w:ascii="Wide Latin" w:hAnsi="Wide Latin"/>
        </w:rPr>
        <w:t>:</w:t>
      </w:r>
      <w:r>
        <w:t xml:space="preserve">  </w:t>
      </w:r>
      <w:r>
        <w:rPr>
          <w:b/>
          <w:i/>
          <w:sz w:val="18"/>
          <w:szCs w:val="18"/>
        </w:rPr>
        <w:t>pitiful copied gondola</w:t>
      </w:r>
    </w:p>
    <w:p w:rsidR="0091530C" w:rsidRDefault="0091530C" w:rsidP="00A6259A">
      <w:pPr>
        <w:jc w:val="center"/>
      </w:pPr>
      <w:r>
        <w:t>usual thirst daily</w:t>
      </w:r>
    </w:p>
    <w:p w:rsidR="0091530C" w:rsidRDefault="0091530C" w:rsidP="00A6259A">
      <w:pPr>
        <w:jc w:val="center"/>
      </w:pPr>
      <w:r>
        <w:t xml:space="preserve">deserved received punishment </w:t>
      </w:r>
    </w:p>
    <w:p w:rsidR="0091530C" w:rsidRDefault="0091530C" w:rsidP="00A6259A">
      <w:pPr>
        <w:jc w:val="center"/>
      </w:pPr>
      <w:r w:rsidRPr="00503B9B">
        <w:rPr>
          <w:rFonts w:ascii="Wide Latin" w:hAnsi="Wide Latin"/>
        </w:rPr>
        <w:t>:</w:t>
      </w:r>
      <w:r>
        <w:t xml:space="preserve">  </w:t>
      </w:r>
      <w:r>
        <w:rPr>
          <w:b/>
          <w:i/>
          <w:sz w:val="18"/>
          <w:szCs w:val="18"/>
        </w:rPr>
        <w:t xml:space="preserve">sand fear fades </w:t>
      </w:r>
    </w:p>
    <w:p w:rsidR="0091530C" w:rsidRDefault="0091530C" w:rsidP="00A6259A">
      <w:pPr>
        <w:jc w:val="center"/>
      </w:pPr>
      <w:r>
        <w:t>actively accommodating anchor</w:t>
      </w:r>
    </w:p>
    <w:p w:rsidR="0091530C" w:rsidRDefault="0091530C" w:rsidP="00A6259A">
      <w:pPr>
        <w:jc w:val="center"/>
      </w:pPr>
      <w:r>
        <w:t>lonely blunt hanger</w:t>
      </w:r>
    </w:p>
    <w:p w:rsidR="0091530C" w:rsidRDefault="0091530C" w:rsidP="00A6259A">
      <w:pPr>
        <w:jc w:val="center"/>
      </w:pPr>
      <w:r w:rsidRPr="00C37E14">
        <w:rPr>
          <w:rFonts w:ascii="Wide Latin" w:hAnsi="Wide Latin"/>
        </w:rPr>
        <w:t>:</w:t>
      </w:r>
      <w:r>
        <w:t xml:space="preserve">  </w:t>
      </w:r>
      <w:r>
        <w:rPr>
          <w:b/>
          <w:i/>
          <w:sz w:val="18"/>
          <w:szCs w:val="18"/>
        </w:rPr>
        <w:t>paid caretaker nowhere</w:t>
      </w:r>
    </w:p>
    <w:p w:rsidR="0091530C" w:rsidRDefault="0091530C" w:rsidP="00A6259A">
      <w:pPr>
        <w:jc w:val="center"/>
      </w:pPr>
      <w:r>
        <w:t>singing-voice changes bodice</w:t>
      </w:r>
    </w:p>
    <w:p w:rsidR="0091530C" w:rsidRDefault="0091530C" w:rsidP="00A6259A">
      <w:pPr>
        <w:jc w:val="center"/>
      </w:pPr>
      <w:r>
        <w:t>in-vain swishes dawn-power</w:t>
      </w:r>
    </w:p>
    <w:p w:rsidR="0091530C" w:rsidRDefault="0091530C" w:rsidP="00C7477D">
      <w:pPr>
        <w:ind w:left="708" w:hanging="708"/>
        <w:jc w:val="center"/>
      </w:pPr>
      <w:r w:rsidRPr="008F5992">
        <w:rPr>
          <w:rFonts w:ascii="Wide Latin" w:hAnsi="Wide Latin"/>
        </w:rPr>
        <w:t>:</w:t>
      </w:r>
      <w:r>
        <w:t xml:space="preserve">  </w:t>
      </w:r>
      <w:r>
        <w:rPr>
          <w:b/>
          <w:i/>
          <w:sz w:val="18"/>
          <w:szCs w:val="18"/>
        </w:rPr>
        <w:t>timeless in-time timeless</w:t>
      </w: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Pr="00B42106" w:rsidRDefault="0091530C" w:rsidP="00A6259A">
      <w:pPr>
        <w:jc w:val="center"/>
      </w:pPr>
    </w:p>
    <w:p w:rsidR="0091530C" w:rsidRPr="00B42106" w:rsidRDefault="0091530C" w:rsidP="00A6259A">
      <w:pPr>
        <w:jc w:val="center"/>
      </w:pPr>
    </w:p>
    <w:p w:rsidR="0091530C" w:rsidRPr="00B42106" w:rsidRDefault="0091530C" w:rsidP="00A6259A">
      <w:pPr>
        <w:jc w:val="center"/>
      </w:pPr>
    </w:p>
    <w:p w:rsidR="0091530C" w:rsidRPr="00434B12" w:rsidRDefault="0091530C" w:rsidP="00A6259A">
      <w:pPr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 xml:space="preserve">(   </w:t>
      </w:r>
      <w:r>
        <w:rPr>
          <w:b/>
          <w:i/>
          <w:sz w:val="36"/>
          <w:szCs w:val="36"/>
        </w:rPr>
        <w:t>ohce</w:t>
      </w:r>
      <w:r>
        <w:rPr>
          <w:b/>
          <w:sz w:val="36"/>
          <w:szCs w:val="36"/>
        </w:rPr>
        <w:t xml:space="preserve">   )</w:t>
      </w:r>
    </w:p>
    <w:p w:rsidR="0091530C" w:rsidRPr="007C5202" w:rsidRDefault="0091530C" w:rsidP="00A6259A">
      <w:pPr>
        <w:jc w:val="center"/>
        <w:rPr>
          <w:sz w:val="18"/>
          <w:szCs w:val="18"/>
        </w:rPr>
      </w:pPr>
    </w:p>
    <w:p w:rsidR="0091530C" w:rsidRPr="007C5202" w:rsidRDefault="0091530C" w:rsidP="00A6259A">
      <w:pPr>
        <w:jc w:val="center"/>
        <w:rPr>
          <w:sz w:val="18"/>
          <w:szCs w:val="18"/>
        </w:rPr>
      </w:pPr>
    </w:p>
    <w:p w:rsidR="0091530C" w:rsidRPr="007C5202" w:rsidRDefault="0091530C" w:rsidP="00A6259A">
      <w:pPr>
        <w:jc w:val="center"/>
        <w:rPr>
          <w:sz w:val="18"/>
          <w:szCs w:val="18"/>
        </w:rPr>
      </w:pPr>
    </w:p>
    <w:p w:rsidR="0091530C" w:rsidRPr="007C5202" w:rsidRDefault="0091530C" w:rsidP="00A6259A">
      <w:pPr>
        <w:jc w:val="center"/>
        <w:rPr>
          <w:sz w:val="18"/>
          <w:szCs w:val="18"/>
        </w:rPr>
      </w:pPr>
    </w:p>
    <w:p w:rsidR="0091530C" w:rsidRPr="007C5202" w:rsidRDefault="0091530C" w:rsidP="00A6259A">
      <w:pPr>
        <w:jc w:val="center"/>
        <w:rPr>
          <w:sz w:val="18"/>
          <w:szCs w:val="18"/>
        </w:rPr>
      </w:pPr>
    </w:p>
    <w:p w:rsidR="0091530C" w:rsidRDefault="0091530C" w:rsidP="00A6259A">
      <w:pPr>
        <w:jc w:val="center"/>
        <w:rPr>
          <w:b/>
          <w:i/>
        </w:rPr>
      </w:pPr>
      <w:r w:rsidRPr="00AB38E6">
        <w:rPr>
          <w:rFonts w:ascii="Wide Latin" w:hAnsi="Wide Latin"/>
        </w:rPr>
        <w:t>:</w:t>
      </w:r>
      <w:r w:rsidRPr="00AB38E6">
        <w:t xml:space="preserve">  </w:t>
      </w:r>
      <w:r>
        <w:t>timeless in-time timeless</w:t>
      </w:r>
    </w:p>
    <w:p w:rsidR="0091530C" w:rsidRPr="007C5202" w:rsidRDefault="0091530C" w:rsidP="00A6259A">
      <w:pPr>
        <w:jc w:val="center"/>
        <w:rPr>
          <w:b/>
          <w:i/>
        </w:rPr>
      </w:pPr>
      <w:r>
        <w:rPr>
          <w:b/>
          <w:i/>
        </w:rPr>
        <w:t>in-vain swishes dawn-power</w:t>
      </w:r>
    </w:p>
    <w:p w:rsidR="0091530C" w:rsidRPr="007C5202" w:rsidRDefault="0091530C" w:rsidP="00A6259A">
      <w:pPr>
        <w:jc w:val="center"/>
        <w:rPr>
          <w:b/>
          <w:i/>
        </w:rPr>
      </w:pPr>
      <w:r>
        <w:rPr>
          <w:b/>
          <w:i/>
        </w:rPr>
        <w:t xml:space="preserve">singing-voice changes bodice </w:t>
      </w:r>
    </w:p>
    <w:p w:rsidR="0091530C" w:rsidRDefault="0091530C" w:rsidP="00A6259A">
      <w:pPr>
        <w:jc w:val="center"/>
        <w:rPr>
          <w:b/>
          <w:i/>
        </w:rPr>
      </w:pPr>
      <w:r w:rsidRPr="00AB38E6">
        <w:rPr>
          <w:rFonts w:ascii="Wide Latin" w:hAnsi="Wide Latin"/>
        </w:rPr>
        <w:t>:</w:t>
      </w:r>
      <w:r w:rsidRPr="00AB38E6">
        <w:t xml:space="preserve">  </w:t>
      </w:r>
      <w:r>
        <w:t>paid caretaker nowhere</w:t>
      </w:r>
    </w:p>
    <w:p w:rsidR="0091530C" w:rsidRDefault="0091530C" w:rsidP="00A6259A">
      <w:pPr>
        <w:jc w:val="center"/>
        <w:rPr>
          <w:b/>
          <w:i/>
        </w:rPr>
      </w:pPr>
      <w:r>
        <w:rPr>
          <w:b/>
          <w:i/>
        </w:rPr>
        <w:t>lonely blunt hanger</w:t>
      </w:r>
    </w:p>
    <w:p w:rsidR="0091530C" w:rsidRDefault="0091530C" w:rsidP="00A6259A">
      <w:pPr>
        <w:jc w:val="center"/>
        <w:rPr>
          <w:b/>
          <w:i/>
        </w:rPr>
      </w:pPr>
      <w:r>
        <w:rPr>
          <w:b/>
          <w:i/>
        </w:rPr>
        <w:t>actively accommodating anchor</w:t>
      </w:r>
    </w:p>
    <w:p w:rsidR="0091530C" w:rsidRDefault="0091530C" w:rsidP="00A6259A">
      <w:pPr>
        <w:jc w:val="center"/>
        <w:rPr>
          <w:b/>
          <w:i/>
        </w:rPr>
      </w:pPr>
      <w:r w:rsidRPr="00AB38E6">
        <w:rPr>
          <w:rFonts w:ascii="Wide Latin" w:hAnsi="Wide Latin"/>
        </w:rPr>
        <w:t>:</w:t>
      </w:r>
      <w:r w:rsidRPr="00AB38E6">
        <w:t xml:space="preserve">  </w:t>
      </w:r>
      <w:r>
        <w:t>sand fear fades</w:t>
      </w:r>
    </w:p>
    <w:p w:rsidR="0091530C" w:rsidRDefault="0091530C" w:rsidP="00A6259A">
      <w:pPr>
        <w:jc w:val="center"/>
        <w:rPr>
          <w:b/>
          <w:i/>
        </w:rPr>
      </w:pPr>
      <w:r>
        <w:rPr>
          <w:b/>
          <w:i/>
        </w:rPr>
        <w:t>deserved received punished</w:t>
      </w:r>
    </w:p>
    <w:p w:rsidR="0091530C" w:rsidRDefault="0091530C" w:rsidP="00A6259A">
      <w:pPr>
        <w:jc w:val="center"/>
        <w:rPr>
          <w:b/>
          <w:i/>
        </w:rPr>
      </w:pPr>
      <w:r>
        <w:rPr>
          <w:b/>
          <w:i/>
        </w:rPr>
        <w:t>usual thirst daily</w:t>
      </w:r>
    </w:p>
    <w:p w:rsidR="0091530C" w:rsidRDefault="0091530C" w:rsidP="00A6259A">
      <w:pPr>
        <w:jc w:val="center"/>
        <w:rPr>
          <w:b/>
          <w:i/>
        </w:rPr>
      </w:pPr>
      <w:r w:rsidRPr="00AB38E6">
        <w:rPr>
          <w:rFonts w:ascii="Wide Latin" w:hAnsi="Wide Latin"/>
        </w:rPr>
        <w:t>:</w:t>
      </w:r>
      <w:r w:rsidRPr="00AB38E6">
        <w:t xml:space="preserve">  </w:t>
      </w:r>
      <w:r>
        <w:t>pitiful copied gondola</w:t>
      </w:r>
    </w:p>
    <w:p w:rsidR="0091530C" w:rsidRDefault="0091530C" w:rsidP="00A6259A">
      <w:pPr>
        <w:jc w:val="center"/>
        <w:rPr>
          <w:b/>
          <w:i/>
        </w:rPr>
      </w:pPr>
      <w:r>
        <w:rPr>
          <w:b/>
          <w:i/>
        </w:rPr>
        <w:t>divided without force</w:t>
      </w:r>
    </w:p>
    <w:p w:rsidR="0091530C" w:rsidRDefault="0091530C" w:rsidP="00A6259A">
      <w:pPr>
        <w:jc w:val="center"/>
        <w:rPr>
          <w:b/>
          <w:i/>
        </w:rPr>
      </w:pPr>
      <w:r>
        <w:rPr>
          <w:b/>
          <w:i/>
        </w:rPr>
        <w:t>surely there-will-be miracle</w:t>
      </w:r>
    </w:p>
    <w:p w:rsidR="0091530C" w:rsidRDefault="0091530C" w:rsidP="00A6259A">
      <w:pPr>
        <w:jc w:val="center"/>
        <w:rPr>
          <w:b/>
          <w:i/>
        </w:rPr>
      </w:pPr>
      <w:r w:rsidRPr="00AB38E6">
        <w:rPr>
          <w:rFonts w:ascii="Wide Latin" w:hAnsi="Wide Latin"/>
        </w:rPr>
        <w:t>:</w:t>
      </w:r>
      <w:r w:rsidRPr="00AB38E6">
        <w:t xml:space="preserve">  </w:t>
      </w:r>
      <w:r>
        <w:t>withdrawing progressing phenomenon</w:t>
      </w:r>
    </w:p>
    <w:p w:rsidR="0091530C" w:rsidRDefault="0091530C" w:rsidP="00A6259A">
      <w:pPr>
        <w:jc w:val="center"/>
        <w:rPr>
          <w:b/>
          <w:i/>
        </w:rPr>
      </w:pPr>
      <w:r>
        <w:rPr>
          <w:b/>
          <w:i/>
        </w:rPr>
        <w:t>invisible hail bail</w:t>
      </w:r>
    </w:p>
    <w:p w:rsidR="0091530C" w:rsidRDefault="0091530C" w:rsidP="00A6259A">
      <w:pPr>
        <w:jc w:val="center"/>
        <w:rPr>
          <w:b/>
          <w:i/>
        </w:rPr>
      </w:pPr>
      <w:r>
        <w:rPr>
          <w:b/>
          <w:i/>
        </w:rPr>
        <w:t>no sad thumbtack</w:t>
      </w:r>
    </w:p>
    <w:p w:rsidR="0091530C" w:rsidRDefault="0091530C" w:rsidP="00A6259A">
      <w:pPr>
        <w:jc w:val="center"/>
        <w:rPr>
          <w:b/>
          <w:i/>
        </w:rPr>
      </w:pPr>
      <w:r w:rsidRPr="00AB38E6">
        <w:rPr>
          <w:rFonts w:ascii="Wide Latin" w:hAnsi="Wide Latin"/>
        </w:rPr>
        <w:t>:</w:t>
      </w:r>
      <w:r w:rsidRPr="00AB38E6">
        <w:t xml:space="preserve">  </w:t>
      </w:r>
      <w:r>
        <w:t>drunken planet staggers</w:t>
      </w:r>
    </w:p>
    <w:p w:rsidR="0091530C" w:rsidRDefault="0091530C" w:rsidP="00A6259A">
      <w:pPr>
        <w:jc w:val="center"/>
        <w:rPr>
          <w:b/>
          <w:i/>
        </w:rPr>
      </w:pPr>
      <w:r>
        <w:rPr>
          <w:b/>
          <w:i/>
        </w:rPr>
        <w:t>hovel anxious tranquility</w:t>
      </w:r>
    </w:p>
    <w:p w:rsidR="0091530C" w:rsidRDefault="0091530C" w:rsidP="00A6259A">
      <w:pPr>
        <w:jc w:val="center"/>
        <w:rPr>
          <w:b/>
          <w:i/>
        </w:rPr>
      </w:pPr>
      <w:r>
        <w:rPr>
          <w:b/>
          <w:i/>
        </w:rPr>
        <w:t>quick featherless swear-word</w:t>
      </w:r>
    </w:p>
    <w:p w:rsidR="0091530C" w:rsidRDefault="0091530C" w:rsidP="00A6259A">
      <w:pPr>
        <w:jc w:val="center"/>
        <w:rPr>
          <w:b/>
          <w:i/>
        </w:rPr>
      </w:pPr>
      <w:r w:rsidRPr="00AB38E6">
        <w:rPr>
          <w:rFonts w:ascii="Wide Latin" w:hAnsi="Wide Latin"/>
        </w:rPr>
        <w:t>:</w:t>
      </w:r>
      <w:r w:rsidRPr="00AB38E6">
        <w:t xml:space="preserve">  </w:t>
      </w:r>
      <w:r>
        <w:t>elsewhere bowing winner</w:t>
      </w:r>
    </w:p>
    <w:p w:rsidR="0091530C" w:rsidRDefault="0091530C" w:rsidP="00A6259A">
      <w:pPr>
        <w:jc w:val="center"/>
        <w:rPr>
          <w:b/>
          <w:i/>
        </w:rPr>
      </w:pPr>
      <w:r>
        <w:rPr>
          <w:b/>
          <w:i/>
        </w:rPr>
        <w:t>allusion closed eyes</w:t>
      </w:r>
    </w:p>
    <w:p w:rsidR="0091530C" w:rsidRDefault="0091530C" w:rsidP="00A6259A">
      <w:pPr>
        <w:jc w:val="center"/>
        <w:rPr>
          <w:b/>
          <w:i/>
        </w:rPr>
      </w:pPr>
      <w:r>
        <w:rPr>
          <w:b/>
          <w:i/>
        </w:rPr>
        <w:t>disappeared complete irradiation</w:t>
      </w: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Pr="00AB38E6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Pr="00D317CD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Pr="00596D5D" w:rsidRDefault="0091530C" w:rsidP="00144702">
      <w:pPr>
        <w:jc w:val="center"/>
      </w:pPr>
      <w:r>
        <w:rPr>
          <w:b/>
          <w:sz w:val="36"/>
          <w:szCs w:val="36"/>
        </w:rPr>
        <w:t xml:space="preserve">(   echo-change   </w:t>
      </w:r>
      <w:r w:rsidRPr="00093ACD">
        <w:rPr>
          <w:b/>
          <w:sz w:val="36"/>
          <w:szCs w:val="36"/>
        </w:rPr>
        <w:t>)</w:t>
      </w:r>
    </w:p>
    <w:p w:rsidR="0091530C" w:rsidRPr="00C61996" w:rsidRDefault="0091530C" w:rsidP="00144702">
      <w:pPr>
        <w:jc w:val="center"/>
        <w:rPr>
          <w:sz w:val="18"/>
          <w:szCs w:val="18"/>
        </w:rPr>
      </w:pPr>
    </w:p>
    <w:p w:rsidR="0091530C" w:rsidRPr="00C61996" w:rsidRDefault="0091530C" w:rsidP="00144702">
      <w:pPr>
        <w:jc w:val="center"/>
        <w:rPr>
          <w:sz w:val="18"/>
          <w:szCs w:val="18"/>
        </w:rPr>
      </w:pPr>
    </w:p>
    <w:p w:rsidR="0091530C" w:rsidRPr="00C61996" w:rsidRDefault="0091530C" w:rsidP="00144702">
      <w:pPr>
        <w:jc w:val="center"/>
        <w:rPr>
          <w:sz w:val="18"/>
          <w:szCs w:val="18"/>
        </w:rPr>
      </w:pPr>
    </w:p>
    <w:p w:rsidR="0091530C" w:rsidRPr="00C61996" w:rsidRDefault="0091530C" w:rsidP="00144702">
      <w:pPr>
        <w:jc w:val="center"/>
        <w:rPr>
          <w:sz w:val="18"/>
          <w:szCs w:val="18"/>
        </w:rPr>
      </w:pPr>
    </w:p>
    <w:p w:rsidR="0091530C" w:rsidRPr="00C61996" w:rsidRDefault="0091530C" w:rsidP="00144702">
      <w:pPr>
        <w:jc w:val="center"/>
        <w:rPr>
          <w:sz w:val="18"/>
          <w:szCs w:val="18"/>
        </w:rPr>
      </w:pPr>
    </w:p>
    <w:p w:rsidR="0091530C" w:rsidRDefault="0091530C" w:rsidP="00144702">
      <w:pPr>
        <w:jc w:val="center"/>
        <w:rPr>
          <w:b/>
          <w:i/>
        </w:rPr>
      </w:pPr>
      <w:r>
        <w:rPr>
          <w:b/>
          <w:i/>
        </w:rPr>
        <w:t>future-image outspoken escape</w:t>
      </w:r>
    </w:p>
    <w:p w:rsidR="0091530C" w:rsidRDefault="0091530C" w:rsidP="00144702">
      <w:pPr>
        <w:jc w:val="center"/>
        <w:rPr>
          <w:b/>
          <w:i/>
        </w:rPr>
      </w:pPr>
      <w:r>
        <w:rPr>
          <w:b/>
          <w:i/>
        </w:rPr>
        <w:t>forming dissection-table unowned</w:t>
      </w:r>
    </w:p>
    <w:p w:rsidR="0091530C" w:rsidRPr="007E56BD" w:rsidRDefault="0091530C" w:rsidP="00144702">
      <w:pPr>
        <w:jc w:val="center"/>
        <w:rPr>
          <w:sz w:val="18"/>
          <w:szCs w:val="18"/>
        </w:rPr>
      </w:pPr>
    </w:p>
    <w:p w:rsidR="0091530C" w:rsidRPr="007E56BD" w:rsidRDefault="0091530C" w:rsidP="00144702">
      <w:pPr>
        <w:jc w:val="center"/>
        <w:rPr>
          <w:sz w:val="18"/>
          <w:szCs w:val="18"/>
        </w:rPr>
      </w:pPr>
    </w:p>
    <w:p w:rsidR="0091530C" w:rsidRPr="007E56BD" w:rsidRDefault="0091530C" w:rsidP="00144702">
      <w:pPr>
        <w:jc w:val="center"/>
        <w:rPr>
          <w:sz w:val="18"/>
          <w:szCs w:val="18"/>
        </w:rPr>
      </w:pPr>
    </w:p>
    <w:p w:rsidR="0091530C" w:rsidRDefault="0091530C" w:rsidP="00144702">
      <w:pPr>
        <w:jc w:val="center"/>
        <w:rPr>
          <w:b/>
          <w:i/>
        </w:rPr>
      </w:pPr>
      <w:r>
        <w:rPr>
          <w:b/>
          <w:i/>
        </w:rPr>
        <w:t>modified secret-service shivering-fit</w:t>
      </w:r>
    </w:p>
    <w:p w:rsidR="0091530C" w:rsidRDefault="0091530C" w:rsidP="00144702">
      <w:pPr>
        <w:jc w:val="center"/>
        <w:rPr>
          <w:b/>
          <w:i/>
        </w:rPr>
      </w:pPr>
      <w:r>
        <w:rPr>
          <w:b/>
          <w:i/>
        </w:rPr>
        <w:t>mink-coat axe-silent desirable</w:t>
      </w:r>
    </w:p>
    <w:p w:rsidR="0091530C" w:rsidRDefault="0091530C" w:rsidP="00144702">
      <w:pPr>
        <w:jc w:val="center"/>
        <w:rPr>
          <w:sz w:val="18"/>
          <w:szCs w:val="18"/>
        </w:rPr>
      </w:pPr>
    </w:p>
    <w:p w:rsidR="0091530C" w:rsidRPr="007E56BD" w:rsidRDefault="0091530C" w:rsidP="00144702">
      <w:pPr>
        <w:jc w:val="center"/>
        <w:rPr>
          <w:sz w:val="18"/>
          <w:szCs w:val="18"/>
        </w:rPr>
      </w:pPr>
    </w:p>
    <w:p w:rsidR="0091530C" w:rsidRPr="007E56BD" w:rsidRDefault="0091530C" w:rsidP="00144702">
      <w:pPr>
        <w:jc w:val="center"/>
        <w:rPr>
          <w:sz w:val="18"/>
          <w:szCs w:val="18"/>
        </w:rPr>
      </w:pPr>
    </w:p>
    <w:p w:rsidR="0091530C" w:rsidRDefault="0091530C" w:rsidP="00144702">
      <w:pPr>
        <w:jc w:val="center"/>
        <w:rPr>
          <w:b/>
          <w:i/>
        </w:rPr>
      </w:pPr>
      <w:r>
        <w:rPr>
          <w:b/>
          <w:i/>
        </w:rPr>
        <w:t>heavy pitfall-exploded sanctuary</w:t>
      </w:r>
    </w:p>
    <w:p w:rsidR="0091530C" w:rsidRDefault="0091530C" w:rsidP="00144702">
      <w:pPr>
        <w:jc w:val="center"/>
        <w:rPr>
          <w:b/>
          <w:i/>
        </w:rPr>
      </w:pPr>
      <w:r>
        <w:rPr>
          <w:b/>
          <w:i/>
        </w:rPr>
        <w:t>passionate nomadic master-char</w:t>
      </w:r>
      <w:r w:rsidRPr="004E1BA3">
        <w:rPr>
          <w:b/>
          <w:i/>
        </w:rPr>
        <w:t xml:space="preserve"> </w:t>
      </w:r>
    </w:p>
    <w:p w:rsidR="0091530C" w:rsidRDefault="0091530C" w:rsidP="00144702">
      <w:pPr>
        <w:jc w:val="center"/>
        <w:rPr>
          <w:b/>
          <w:i/>
        </w:rPr>
      </w:pPr>
      <w:r>
        <w:rPr>
          <w:b/>
          <w:i/>
        </w:rPr>
        <w:t>conserves unexplainable symptoms</w:t>
      </w:r>
    </w:p>
    <w:p w:rsidR="0091530C" w:rsidRDefault="0091530C" w:rsidP="001612BF">
      <w:pPr>
        <w:jc w:val="center"/>
      </w:pPr>
    </w:p>
    <w:p w:rsidR="0091530C" w:rsidRDefault="0091530C" w:rsidP="001612BF">
      <w:pPr>
        <w:jc w:val="center"/>
      </w:pPr>
    </w:p>
    <w:p w:rsidR="0091530C" w:rsidRDefault="0091530C" w:rsidP="001612BF">
      <w:pPr>
        <w:jc w:val="center"/>
      </w:pPr>
    </w:p>
    <w:p w:rsidR="0091530C" w:rsidRDefault="0091530C" w:rsidP="001612BF">
      <w:pPr>
        <w:jc w:val="center"/>
      </w:pPr>
    </w:p>
    <w:p w:rsidR="0091530C" w:rsidRDefault="0091530C" w:rsidP="001612BF">
      <w:pPr>
        <w:jc w:val="center"/>
      </w:pPr>
    </w:p>
    <w:p w:rsidR="0091530C" w:rsidRDefault="0091530C" w:rsidP="001612BF">
      <w:pPr>
        <w:jc w:val="center"/>
      </w:pPr>
    </w:p>
    <w:p w:rsidR="0091530C" w:rsidRDefault="0091530C" w:rsidP="001612BF">
      <w:pPr>
        <w:jc w:val="center"/>
      </w:pPr>
    </w:p>
    <w:p w:rsidR="0091530C" w:rsidRDefault="0091530C" w:rsidP="001612BF">
      <w:pPr>
        <w:jc w:val="center"/>
      </w:pPr>
    </w:p>
    <w:p w:rsidR="0091530C" w:rsidRDefault="0091530C" w:rsidP="001612BF">
      <w:pPr>
        <w:jc w:val="center"/>
      </w:pPr>
    </w:p>
    <w:p w:rsidR="0091530C" w:rsidRDefault="0091530C" w:rsidP="001612BF">
      <w:pPr>
        <w:jc w:val="center"/>
      </w:pPr>
    </w:p>
    <w:p w:rsidR="0091530C" w:rsidRDefault="0091530C" w:rsidP="001612BF">
      <w:pPr>
        <w:jc w:val="center"/>
      </w:pPr>
    </w:p>
    <w:p w:rsidR="0091530C" w:rsidRDefault="0091530C" w:rsidP="001612BF">
      <w:pPr>
        <w:jc w:val="center"/>
      </w:pPr>
    </w:p>
    <w:p w:rsidR="0091530C" w:rsidRDefault="0091530C" w:rsidP="001612BF">
      <w:pPr>
        <w:jc w:val="center"/>
      </w:pPr>
    </w:p>
    <w:p w:rsidR="0091530C" w:rsidRDefault="0091530C" w:rsidP="001612BF">
      <w:pPr>
        <w:jc w:val="center"/>
      </w:pPr>
    </w:p>
    <w:p w:rsidR="0091530C" w:rsidRDefault="0091530C" w:rsidP="001612BF">
      <w:pPr>
        <w:jc w:val="center"/>
      </w:pPr>
    </w:p>
    <w:p w:rsidR="0091530C" w:rsidRDefault="0091530C" w:rsidP="001612BF">
      <w:pPr>
        <w:jc w:val="center"/>
      </w:pPr>
    </w:p>
    <w:p w:rsidR="0091530C" w:rsidRDefault="0091530C" w:rsidP="001612BF">
      <w:pPr>
        <w:jc w:val="center"/>
      </w:pPr>
    </w:p>
    <w:p w:rsidR="0091530C" w:rsidRDefault="0091530C" w:rsidP="001612BF">
      <w:pPr>
        <w:jc w:val="center"/>
      </w:pPr>
    </w:p>
    <w:p w:rsidR="0091530C" w:rsidRDefault="0091530C" w:rsidP="001612BF">
      <w:pPr>
        <w:jc w:val="center"/>
      </w:pPr>
    </w:p>
    <w:p w:rsidR="0091530C" w:rsidRDefault="0091530C" w:rsidP="001612BF">
      <w:pPr>
        <w:jc w:val="center"/>
      </w:pPr>
    </w:p>
    <w:p w:rsidR="0091530C" w:rsidRDefault="0091530C" w:rsidP="001612BF">
      <w:pPr>
        <w:jc w:val="center"/>
      </w:pPr>
    </w:p>
    <w:p w:rsidR="0091530C" w:rsidRDefault="0091530C" w:rsidP="001612BF">
      <w:pPr>
        <w:jc w:val="center"/>
      </w:pPr>
    </w:p>
    <w:p w:rsidR="0091530C" w:rsidRDefault="0091530C" w:rsidP="001612BF">
      <w:pPr>
        <w:jc w:val="center"/>
      </w:pPr>
    </w:p>
    <w:p w:rsidR="0091530C" w:rsidRDefault="0091530C" w:rsidP="001612BF">
      <w:pPr>
        <w:jc w:val="center"/>
      </w:pPr>
    </w:p>
    <w:p w:rsidR="0091530C" w:rsidRDefault="0091530C" w:rsidP="001612BF">
      <w:pPr>
        <w:jc w:val="center"/>
      </w:pPr>
    </w:p>
    <w:p w:rsidR="0091530C" w:rsidRDefault="0091530C" w:rsidP="001612BF">
      <w:pPr>
        <w:jc w:val="center"/>
      </w:pPr>
    </w:p>
    <w:p w:rsidR="0091530C" w:rsidRDefault="0091530C" w:rsidP="001612BF">
      <w:pPr>
        <w:jc w:val="center"/>
      </w:pPr>
    </w:p>
    <w:p w:rsidR="0091530C" w:rsidRDefault="0091530C" w:rsidP="001612BF">
      <w:pPr>
        <w:jc w:val="center"/>
      </w:pPr>
    </w:p>
    <w:p w:rsidR="0091530C" w:rsidRDefault="0091530C" w:rsidP="001612BF">
      <w:pPr>
        <w:jc w:val="center"/>
      </w:pPr>
    </w:p>
    <w:p w:rsidR="0091530C" w:rsidRDefault="0091530C" w:rsidP="001612BF">
      <w:pPr>
        <w:jc w:val="center"/>
      </w:pPr>
    </w:p>
    <w:p w:rsidR="0091530C" w:rsidRDefault="0091530C" w:rsidP="001612BF">
      <w:pPr>
        <w:jc w:val="center"/>
      </w:pPr>
    </w:p>
    <w:p w:rsidR="0091530C" w:rsidRDefault="0091530C" w:rsidP="001612BF">
      <w:pPr>
        <w:jc w:val="center"/>
      </w:pPr>
    </w:p>
    <w:p w:rsidR="0091530C" w:rsidRPr="001612BF" w:rsidRDefault="0091530C" w:rsidP="001612BF">
      <w:pPr>
        <w:jc w:val="center"/>
      </w:pPr>
    </w:p>
    <w:p w:rsidR="0091530C" w:rsidRPr="007E7646" w:rsidRDefault="0091530C" w:rsidP="0093715C">
      <w:pPr>
        <w:spacing w:after="200" w:line="276" w:lineRule="auto"/>
        <w:jc w:val="center"/>
        <w:rPr>
          <w:b/>
          <w:sz w:val="36"/>
          <w:szCs w:val="36"/>
        </w:rPr>
      </w:pPr>
      <w:r w:rsidRPr="007E7646">
        <w:rPr>
          <w:b/>
          <w:sz w:val="56"/>
          <w:szCs w:val="56"/>
        </w:rPr>
        <w:t>MOVEMENT</w:t>
      </w:r>
      <w:r w:rsidRPr="009D064A">
        <w:rPr>
          <w:sz w:val="32"/>
          <w:szCs w:val="32"/>
        </w:rPr>
        <w:t xml:space="preserve"> </w:t>
      </w:r>
      <w:r w:rsidRPr="007E7646">
        <w:rPr>
          <w:b/>
          <w:sz w:val="56"/>
          <w:szCs w:val="56"/>
        </w:rPr>
        <w:t>ONE</w:t>
      </w:r>
    </w:p>
    <w:p w:rsidR="0091530C" w:rsidRDefault="0091530C" w:rsidP="004370B1">
      <w:pPr>
        <w:spacing w:after="200" w:line="276" w:lineRule="auto"/>
        <w:jc w:val="center"/>
      </w:pPr>
    </w:p>
    <w:p w:rsidR="0091530C" w:rsidRDefault="0091530C" w:rsidP="004370B1">
      <w:pPr>
        <w:spacing w:after="200" w:line="276" w:lineRule="auto"/>
        <w:jc w:val="center"/>
      </w:pPr>
    </w:p>
    <w:p w:rsidR="0091530C" w:rsidRDefault="0091530C" w:rsidP="004370B1">
      <w:pPr>
        <w:spacing w:after="200" w:line="276" w:lineRule="auto"/>
        <w:jc w:val="center"/>
      </w:pPr>
    </w:p>
    <w:p w:rsidR="0091530C" w:rsidRDefault="0091530C" w:rsidP="004370B1">
      <w:pPr>
        <w:spacing w:after="200" w:line="276" w:lineRule="auto"/>
        <w:jc w:val="center"/>
      </w:pPr>
    </w:p>
    <w:p w:rsidR="0091530C" w:rsidRDefault="0091530C" w:rsidP="004370B1">
      <w:pPr>
        <w:spacing w:after="200" w:line="276" w:lineRule="auto"/>
        <w:jc w:val="center"/>
      </w:pPr>
    </w:p>
    <w:p w:rsidR="0091530C" w:rsidRDefault="0091530C" w:rsidP="004370B1">
      <w:pPr>
        <w:spacing w:after="200" w:line="276" w:lineRule="auto"/>
        <w:jc w:val="center"/>
      </w:pPr>
    </w:p>
    <w:p w:rsidR="0091530C" w:rsidRDefault="0091530C" w:rsidP="004370B1">
      <w:pPr>
        <w:spacing w:after="200" w:line="276" w:lineRule="auto"/>
        <w:jc w:val="center"/>
      </w:pPr>
    </w:p>
    <w:p w:rsidR="0091530C" w:rsidRDefault="0091530C" w:rsidP="004370B1">
      <w:pPr>
        <w:spacing w:after="200" w:line="276" w:lineRule="auto"/>
        <w:jc w:val="center"/>
      </w:pPr>
    </w:p>
    <w:p w:rsidR="0091530C" w:rsidRDefault="0091530C" w:rsidP="004370B1">
      <w:pPr>
        <w:spacing w:after="200" w:line="276" w:lineRule="auto"/>
        <w:jc w:val="center"/>
      </w:pPr>
    </w:p>
    <w:p w:rsidR="0091530C" w:rsidRDefault="0091530C" w:rsidP="004370B1">
      <w:pPr>
        <w:spacing w:after="200" w:line="276" w:lineRule="auto"/>
        <w:jc w:val="center"/>
      </w:pPr>
    </w:p>
    <w:p w:rsidR="0091530C" w:rsidRDefault="0091530C" w:rsidP="004370B1">
      <w:pPr>
        <w:spacing w:after="200" w:line="276" w:lineRule="auto"/>
        <w:jc w:val="center"/>
      </w:pPr>
    </w:p>
    <w:p w:rsidR="0091530C" w:rsidRDefault="0091530C" w:rsidP="004370B1">
      <w:pPr>
        <w:spacing w:after="200" w:line="276" w:lineRule="auto"/>
        <w:jc w:val="center"/>
      </w:pPr>
    </w:p>
    <w:p w:rsidR="0091530C" w:rsidRDefault="0091530C" w:rsidP="004370B1">
      <w:pPr>
        <w:spacing w:after="200" w:line="276" w:lineRule="auto"/>
        <w:jc w:val="center"/>
      </w:pPr>
    </w:p>
    <w:p w:rsidR="0091530C" w:rsidRDefault="0091530C" w:rsidP="004370B1">
      <w:pPr>
        <w:spacing w:after="200" w:line="276" w:lineRule="auto"/>
        <w:jc w:val="center"/>
      </w:pPr>
    </w:p>
    <w:p w:rsidR="0091530C" w:rsidRDefault="0091530C" w:rsidP="004370B1">
      <w:pPr>
        <w:spacing w:after="200" w:line="276" w:lineRule="auto"/>
        <w:jc w:val="center"/>
      </w:pPr>
    </w:p>
    <w:p w:rsidR="0091530C" w:rsidRDefault="0091530C" w:rsidP="004370B1">
      <w:pPr>
        <w:spacing w:after="200" w:line="276" w:lineRule="auto"/>
        <w:jc w:val="center"/>
      </w:pPr>
    </w:p>
    <w:p w:rsidR="0091530C" w:rsidRDefault="0091530C" w:rsidP="004370B1">
      <w:pPr>
        <w:spacing w:after="200" w:line="276" w:lineRule="auto"/>
        <w:jc w:val="center"/>
      </w:pPr>
    </w:p>
    <w:p w:rsidR="0091530C" w:rsidRDefault="0091530C" w:rsidP="004370B1">
      <w:pPr>
        <w:spacing w:after="200" w:line="276" w:lineRule="auto"/>
        <w:jc w:val="center"/>
      </w:pPr>
    </w:p>
    <w:p w:rsidR="0091530C" w:rsidRDefault="0091530C" w:rsidP="004370B1">
      <w:pPr>
        <w:spacing w:after="200" w:line="276" w:lineRule="auto"/>
        <w:jc w:val="center"/>
      </w:pPr>
    </w:p>
    <w:p w:rsidR="0091530C" w:rsidRDefault="0091530C" w:rsidP="004370B1">
      <w:pPr>
        <w:spacing w:after="200" w:line="276" w:lineRule="auto"/>
        <w:jc w:val="center"/>
      </w:pPr>
    </w:p>
    <w:p w:rsidR="0091530C" w:rsidRDefault="0091530C" w:rsidP="004370B1">
      <w:pPr>
        <w:spacing w:after="200" w:line="276" w:lineRule="auto"/>
        <w:jc w:val="center"/>
      </w:pPr>
    </w:p>
    <w:p w:rsidR="0091530C" w:rsidRDefault="0091530C" w:rsidP="004370B1">
      <w:pPr>
        <w:spacing w:after="200" w:line="276" w:lineRule="auto"/>
        <w:jc w:val="center"/>
      </w:pPr>
    </w:p>
    <w:p w:rsidR="0091530C" w:rsidRDefault="0091530C" w:rsidP="004370B1">
      <w:pPr>
        <w:spacing w:after="200" w:line="276" w:lineRule="auto"/>
        <w:jc w:val="center"/>
      </w:pPr>
    </w:p>
    <w:p w:rsidR="0091530C" w:rsidRDefault="0091530C" w:rsidP="004370B1">
      <w:pPr>
        <w:spacing w:after="200" w:line="276" w:lineRule="auto"/>
        <w:jc w:val="center"/>
      </w:pPr>
    </w:p>
    <w:p w:rsidR="0091530C" w:rsidRPr="009D064A" w:rsidRDefault="0091530C" w:rsidP="004370B1">
      <w:pPr>
        <w:spacing w:after="200" w:line="276" w:lineRule="auto"/>
        <w:jc w:val="center"/>
      </w:pPr>
    </w:p>
    <w:p w:rsidR="0091530C" w:rsidRPr="007E7646" w:rsidRDefault="0091530C" w:rsidP="00722E5E">
      <w:pPr>
        <w:jc w:val="center"/>
        <w:rPr>
          <w:b/>
          <w:sz w:val="36"/>
          <w:szCs w:val="36"/>
        </w:rPr>
      </w:pPr>
      <w:r w:rsidRPr="007E7646">
        <w:rPr>
          <w:b/>
          <w:sz w:val="36"/>
          <w:szCs w:val="36"/>
        </w:rPr>
        <w:t>VIVACE</w:t>
      </w:r>
    </w:p>
    <w:p w:rsidR="0091530C" w:rsidRPr="007E7646" w:rsidRDefault="0091530C" w:rsidP="00722E5E">
      <w:pPr>
        <w:jc w:val="center"/>
        <w:rPr>
          <w:sz w:val="18"/>
          <w:szCs w:val="18"/>
        </w:rPr>
      </w:pPr>
    </w:p>
    <w:p w:rsidR="0091530C" w:rsidRPr="007E7646" w:rsidRDefault="0091530C" w:rsidP="00722E5E">
      <w:pPr>
        <w:jc w:val="center"/>
        <w:rPr>
          <w:sz w:val="16"/>
          <w:szCs w:val="16"/>
        </w:rPr>
      </w:pPr>
      <w:r w:rsidRPr="007E7646">
        <w:rPr>
          <w:sz w:val="18"/>
          <w:szCs w:val="18"/>
        </w:rPr>
        <w:t>(</w:t>
      </w:r>
      <w:r w:rsidRPr="007E7646">
        <w:t xml:space="preserve">  </w:t>
      </w:r>
      <w:r w:rsidRPr="007E7646">
        <w:rPr>
          <w:b/>
          <w:sz w:val="18"/>
          <w:szCs w:val="18"/>
        </w:rPr>
        <w:t>1</w:t>
      </w:r>
      <w:r w:rsidRPr="007E7646">
        <w:t xml:space="preserve">  </w:t>
      </w:r>
      <w:r w:rsidRPr="007E7646">
        <w:rPr>
          <w:sz w:val="18"/>
          <w:szCs w:val="18"/>
        </w:rPr>
        <w:t>)</w:t>
      </w:r>
    </w:p>
    <w:p w:rsidR="0091530C" w:rsidRPr="007E7646" w:rsidRDefault="0091530C" w:rsidP="00722E5E">
      <w:pPr>
        <w:jc w:val="center"/>
        <w:rPr>
          <w:sz w:val="16"/>
          <w:szCs w:val="16"/>
        </w:rPr>
      </w:pPr>
    </w:p>
    <w:p w:rsidR="0091530C" w:rsidRPr="007E7646" w:rsidRDefault="0091530C" w:rsidP="00722E5E">
      <w:pPr>
        <w:jc w:val="center"/>
        <w:rPr>
          <w:sz w:val="16"/>
          <w:szCs w:val="16"/>
        </w:rPr>
      </w:pPr>
    </w:p>
    <w:p w:rsidR="0091530C" w:rsidRPr="007E7646" w:rsidRDefault="0091530C" w:rsidP="00722E5E">
      <w:pPr>
        <w:jc w:val="center"/>
      </w:pPr>
      <w:r w:rsidRPr="007E7646">
        <w:t>work knows suitable</w:t>
      </w:r>
    </w:p>
    <w:p w:rsidR="0091530C" w:rsidRPr="007E7646" w:rsidRDefault="0091530C" w:rsidP="00722E5E">
      <w:pPr>
        <w:jc w:val="center"/>
      </w:pPr>
      <w:r w:rsidRPr="007E7646">
        <w:t>half reed well-spring</w:t>
      </w:r>
    </w:p>
    <w:p w:rsidR="0091530C" w:rsidRPr="007E7646" w:rsidRDefault="0091530C" w:rsidP="00722E5E">
      <w:pPr>
        <w:jc w:val="center"/>
      </w:pPr>
      <w:r w:rsidRPr="007E7646">
        <w:rPr>
          <w:rFonts w:ascii="Wide Latin" w:hAnsi="Wide Latin"/>
        </w:rPr>
        <w:t>:</w:t>
      </w:r>
      <w:r w:rsidRPr="007E7646">
        <w:t xml:space="preserve">  </w:t>
      </w:r>
      <w:r w:rsidRPr="007E7646">
        <w:rPr>
          <w:b/>
          <w:i/>
          <w:sz w:val="18"/>
          <w:szCs w:val="18"/>
        </w:rPr>
        <w:t>thinks leaves wedding</w:t>
      </w:r>
    </w:p>
    <w:p w:rsidR="0091530C" w:rsidRPr="007E7646" w:rsidRDefault="0091530C" w:rsidP="00722E5E">
      <w:pPr>
        <w:jc w:val="center"/>
      </w:pPr>
      <w:r w:rsidRPr="007E7646">
        <w:t>takes posterior truth</w:t>
      </w:r>
    </w:p>
    <w:p w:rsidR="0091530C" w:rsidRPr="007E7646" w:rsidRDefault="0091530C" w:rsidP="00722E5E">
      <w:pPr>
        <w:jc w:val="center"/>
      </w:pPr>
      <w:r w:rsidRPr="007E7646">
        <w:t>hearty rejects leader</w:t>
      </w:r>
    </w:p>
    <w:p w:rsidR="0091530C" w:rsidRPr="007E7646" w:rsidRDefault="0091530C" w:rsidP="00722E5E">
      <w:pPr>
        <w:jc w:val="center"/>
      </w:pPr>
      <w:r w:rsidRPr="007E7646">
        <w:rPr>
          <w:rFonts w:ascii="Wide Latin" w:hAnsi="Wide Latin"/>
        </w:rPr>
        <w:t>:</w:t>
      </w:r>
      <w:r w:rsidRPr="007E7646">
        <w:t xml:space="preserve">  </w:t>
      </w:r>
      <w:r w:rsidRPr="007E7646">
        <w:rPr>
          <w:b/>
          <w:i/>
          <w:sz w:val="18"/>
          <w:szCs w:val="18"/>
        </w:rPr>
        <w:t>cloud bleeds tune</w:t>
      </w:r>
    </w:p>
    <w:p w:rsidR="0091530C" w:rsidRPr="007E7646" w:rsidRDefault="0091530C" w:rsidP="00722E5E">
      <w:pPr>
        <w:jc w:val="center"/>
      </w:pPr>
      <w:r w:rsidRPr="007E7646">
        <w:t>saint-lamb familiar lung</w:t>
      </w:r>
    </w:p>
    <w:p w:rsidR="0091530C" w:rsidRPr="007E7646" w:rsidRDefault="0091530C" w:rsidP="00722E5E">
      <w:pPr>
        <w:jc w:val="center"/>
      </w:pPr>
      <w:r w:rsidRPr="007E7646">
        <w:t>in-lap narrow toas</w:t>
      </w:r>
      <w:r>
        <w:t>t</w:t>
      </w:r>
      <w:r w:rsidRPr="007E7646">
        <w:t>-freedom</w:t>
      </w:r>
    </w:p>
    <w:p w:rsidR="0091530C" w:rsidRPr="007E7646" w:rsidRDefault="0091530C" w:rsidP="00722E5E">
      <w:pPr>
        <w:jc w:val="center"/>
      </w:pPr>
      <w:r w:rsidRPr="007E7646">
        <w:rPr>
          <w:rFonts w:ascii="Wide Latin" w:hAnsi="Wide Latin"/>
        </w:rPr>
        <w:t>:</w:t>
      </w:r>
      <w:r w:rsidRPr="007E7646">
        <w:t xml:space="preserve">  </w:t>
      </w:r>
      <w:r w:rsidRPr="007E7646">
        <w:rPr>
          <w:b/>
          <w:i/>
          <w:sz w:val="18"/>
          <w:szCs w:val="18"/>
        </w:rPr>
        <w:t>granted thorough brains</w:t>
      </w:r>
      <w:r>
        <w:rPr>
          <w:b/>
          <w:i/>
          <w:sz w:val="18"/>
          <w:szCs w:val="18"/>
        </w:rPr>
        <w:t>-</w:t>
      </w:r>
      <w:r w:rsidRPr="007E7646">
        <w:rPr>
          <w:b/>
          <w:i/>
          <w:sz w:val="18"/>
          <w:szCs w:val="18"/>
        </w:rPr>
        <w:t>washing</w:t>
      </w:r>
    </w:p>
    <w:p w:rsidR="0091530C" w:rsidRPr="007E7646" w:rsidRDefault="0091530C" w:rsidP="00722E5E">
      <w:pPr>
        <w:jc w:val="center"/>
      </w:pPr>
      <w:r w:rsidRPr="007E7646">
        <w:t>undoubted rain pouring</w:t>
      </w:r>
    </w:p>
    <w:p w:rsidR="0091530C" w:rsidRPr="007E7646" w:rsidRDefault="0091530C" w:rsidP="00722E5E">
      <w:pPr>
        <w:jc w:val="center"/>
      </w:pPr>
      <w:r w:rsidRPr="007E7646">
        <w:t>no definite newsagent</w:t>
      </w:r>
    </w:p>
    <w:p w:rsidR="0091530C" w:rsidRPr="007E7646" w:rsidRDefault="0091530C" w:rsidP="00722E5E">
      <w:pPr>
        <w:jc w:val="center"/>
      </w:pPr>
      <w:r w:rsidRPr="007E7646">
        <w:rPr>
          <w:rFonts w:ascii="Wide Latin" w:hAnsi="Wide Latin"/>
        </w:rPr>
        <w:t>:</w:t>
      </w:r>
      <w:r w:rsidRPr="007E7646">
        <w:t xml:space="preserve">  </w:t>
      </w:r>
      <w:r w:rsidRPr="007E7646">
        <w:rPr>
          <w:b/>
          <w:i/>
          <w:sz w:val="18"/>
          <w:szCs w:val="18"/>
        </w:rPr>
        <w:t>sleek distant below</w:t>
      </w:r>
    </w:p>
    <w:p w:rsidR="0091530C" w:rsidRPr="007E7646" w:rsidRDefault="0091530C" w:rsidP="00722E5E">
      <w:pPr>
        <w:jc w:val="center"/>
      </w:pPr>
      <w:r w:rsidRPr="007E7646">
        <w:t>behind pallets lair</w:t>
      </w:r>
    </w:p>
    <w:p w:rsidR="0091530C" w:rsidRPr="007E7646" w:rsidRDefault="0091530C" w:rsidP="00722E5E">
      <w:pPr>
        <w:jc w:val="center"/>
      </w:pPr>
      <w:r w:rsidRPr="007E7646">
        <w:t>crafted man survives</w:t>
      </w:r>
    </w:p>
    <w:p w:rsidR="0091530C" w:rsidRPr="007E7646" w:rsidRDefault="0091530C" w:rsidP="00722E5E">
      <w:pPr>
        <w:jc w:val="center"/>
      </w:pPr>
      <w:r w:rsidRPr="007E7646">
        <w:rPr>
          <w:rFonts w:ascii="Wide Latin" w:hAnsi="Wide Latin"/>
        </w:rPr>
        <w:t>:</w:t>
      </w:r>
      <w:r w:rsidRPr="007E7646">
        <w:t xml:space="preserve">  </w:t>
      </w:r>
      <w:r w:rsidRPr="007E7646">
        <w:rPr>
          <w:b/>
          <w:i/>
          <w:sz w:val="18"/>
          <w:szCs w:val="18"/>
        </w:rPr>
        <w:t>soon loves seriously</w:t>
      </w:r>
    </w:p>
    <w:p w:rsidR="0091530C" w:rsidRPr="007E7646" w:rsidRDefault="0091530C" w:rsidP="00722E5E">
      <w:pPr>
        <w:jc w:val="center"/>
      </w:pPr>
      <w:r w:rsidRPr="007E7646">
        <w:t xml:space="preserve">enjoys crabbing nature </w:t>
      </w:r>
    </w:p>
    <w:p w:rsidR="0091530C" w:rsidRPr="007E7646" w:rsidRDefault="0091530C" w:rsidP="00722E5E">
      <w:pPr>
        <w:jc w:val="center"/>
      </w:pPr>
      <w:r w:rsidRPr="007E7646">
        <w:t>lies sluttish dreariness</w:t>
      </w:r>
    </w:p>
    <w:p w:rsidR="0091530C" w:rsidRPr="007E7646" w:rsidRDefault="0091530C" w:rsidP="00722E5E">
      <w:pPr>
        <w:jc w:val="center"/>
      </w:pPr>
      <w:r w:rsidRPr="007E7646">
        <w:rPr>
          <w:rFonts w:ascii="Wide Latin" w:hAnsi="Wide Latin"/>
        </w:rPr>
        <w:t>:</w:t>
      </w:r>
      <w:r w:rsidRPr="007E7646">
        <w:t xml:space="preserve">  </w:t>
      </w:r>
      <w:r w:rsidRPr="007E7646">
        <w:rPr>
          <w:b/>
          <w:i/>
          <w:sz w:val="18"/>
          <w:szCs w:val="18"/>
        </w:rPr>
        <w:t>sizing starts deepen</w:t>
      </w:r>
    </w:p>
    <w:p w:rsidR="0091530C" w:rsidRPr="007E7646" w:rsidRDefault="0091530C" w:rsidP="00722E5E">
      <w:pPr>
        <w:jc w:val="center"/>
      </w:pPr>
      <w:r w:rsidRPr="007E7646">
        <w:t>wants fastidious candle-stump</w:t>
      </w:r>
    </w:p>
    <w:p w:rsidR="0091530C" w:rsidRPr="007E7646" w:rsidRDefault="0091530C" w:rsidP="00722E5E">
      <w:pPr>
        <w:jc w:val="center"/>
      </w:pPr>
      <w:r w:rsidRPr="007E7646">
        <w:t>colourfully see country</w:t>
      </w:r>
    </w:p>
    <w:p w:rsidR="0091530C" w:rsidRPr="007E7646" w:rsidRDefault="0091530C" w:rsidP="00722E5E">
      <w:pPr>
        <w:jc w:val="center"/>
      </w:pPr>
      <w:r w:rsidRPr="007E7646">
        <w:rPr>
          <w:rFonts w:ascii="Wide Latin" w:hAnsi="Wide Latin"/>
        </w:rPr>
        <w:t>:</w:t>
      </w:r>
      <w:r w:rsidRPr="007E7646">
        <w:t xml:space="preserve">  </w:t>
      </w:r>
      <w:r w:rsidRPr="007E7646">
        <w:rPr>
          <w:b/>
          <w:i/>
          <w:sz w:val="18"/>
          <w:szCs w:val="18"/>
        </w:rPr>
        <w:t>such smile sometimes</w:t>
      </w:r>
    </w:p>
    <w:p w:rsidR="0091530C" w:rsidRPr="007E7646" w:rsidRDefault="0091530C" w:rsidP="00722E5E">
      <w:pPr>
        <w:jc w:val="center"/>
      </w:pPr>
    </w:p>
    <w:p w:rsidR="0091530C" w:rsidRPr="007E7646" w:rsidRDefault="0091530C" w:rsidP="009D064A">
      <w:pPr>
        <w:spacing w:after="200" w:line="276" w:lineRule="auto"/>
        <w:jc w:val="center"/>
      </w:pPr>
      <w:r w:rsidRPr="007E7646">
        <w:br w:type="page"/>
      </w:r>
    </w:p>
    <w:p w:rsidR="0091530C" w:rsidRPr="007E7646" w:rsidRDefault="0091530C" w:rsidP="00796A53">
      <w:pPr>
        <w:jc w:val="center"/>
        <w:rPr>
          <w:b/>
          <w:sz w:val="36"/>
          <w:szCs w:val="36"/>
        </w:rPr>
      </w:pPr>
      <w:r w:rsidRPr="007E7646">
        <w:rPr>
          <w:b/>
          <w:sz w:val="36"/>
          <w:szCs w:val="36"/>
        </w:rPr>
        <w:t>VIVACE</w:t>
      </w:r>
    </w:p>
    <w:p w:rsidR="0091530C" w:rsidRPr="007E7646" w:rsidRDefault="0091530C" w:rsidP="00796A53">
      <w:pPr>
        <w:jc w:val="center"/>
        <w:rPr>
          <w:sz w:val="18"/>
          <w:szCs w:val="18"/>
        </w:rPr>
      </w:pPr>
    </w:p>
    <w:p w:rsidR="0091530C" w:rsidRPr="007E7646" w:rsidRDefault="0091530C" w:rsidP="00796A53">
      <w:pPr>
        <w:jc w:val="center"/>
      </w:pPr>
      <w:r w:rsidRPr="007E7646">
        <w:rPr>
          <w:sz w:val="18"/>
          <w:szCs w:val="18"/>
        </w:rPr>
        <w:t>(</w:t>
      </w:r>
      <w:r w:rsidRPr="007E7646">
        <w:t xml:space="preserve">  </w:t>
      </w:r>
      <w:r w:rsidRPr="007E7646">
        <w:rPr>
          <w:b/>
          <w:sz w:val="18"/>
          <w:szCs w:val="18"/>
        </w:rPr>
        <w:t>2</w:t>
      </w:r>
      <w:r w:rsidRPr="007E7646">
        <w:t xml:space="preserve">  </w:t>
      </w:r>
      <w:r w:rsidRPr="007E7646">
        <w:rPr>
          <w:sz w:val="18"/>
          <w:szCs w:val="18"/>
        </w:rPr>
        <w:t>)</w:t>
      </w:r>
    </w:p>
    <w:p w:rsidR="0091530C" w:rsidRPr="007E7646" w:rsidRDefault="0091530C" w:rsidP="00796A53">
      <w:pPr>
        <w:jc w:val="center"/>
        <w:rPr>
          <w:sz w:val="18"/>
          <w:szCs w:val="18"/>
        </w:rPr>
      </w:pPr>
    </w:p>
    <w:p w:rsidR="0091530C" w:rsidRPr="007E7646" w:rsidRDefault="0091530C" w:rsidP="00796A53">
      <w:pPr>
        <w:jc w:val="center"/>
        <w:rPr>
          <w:sz w:val="18"/>
          <w:szCs w:val="18"/>
        </w:rPr>
      </w:pPr>
    </w:p>
    <w:p w:rsidR="0091530C" w:rsidRPr="007E7646" w:rsidRDefault="0091530C" w:rsidP="00796A53">
      <w:pPr>
        <w:jc w:val="center"/>
        <w:rPr>
          <w:sz w:val="18"/>
          <w:szCs w:val="18"/>
        </w:rPr>
      </w:pPr>
    </w:p>
    <w:p w:rsidR="0091530C" w:rsidRPr="007E7646" w:rsidRDefault="0091530C" w:rsidP="00796A53">
      <w:pPr>
        <w:jc w:val="center"/>
        <w:rPr>
          <w:sz w:val="18"/>
          <w:szCs w:val="18"/>
        </w:rPr>
      </w:pPr>
    </w:p>
    <w:p w:rsidR="0091530C" w:rsidRPr="007E7646" w:rsidRDefault="0091530C" w:rsidP="00796A53">
      <w:pPr>
        <w:jc w:val="center"/>
        <w:rPr>
          <w:sz w:val="18"/>
          <w:szCs w:val="18"/>
        </w:rPr>
      </w:pPr>
    </w:p>
    <w:p w:rsidR="0091530C" w:rsidRPr="007E7646" w:rsidRDefault="0091530C" w:rsidP="00796A53">
      <w:pPr>
        <w:jc w:val="center"/>
      </w:pPr>
      <w:r w:rsidRPr="007E7646">
        <w:t>distorted anxious vision</w:t>
      </w:r>
    </w:p>
    <w:p w:rsidR="0091530C" w:rsidRPr="007E7646" w:rsidRDefault="0091530C" w:rsidP="00796A53">
      <w:pPr>
        <w:jc w:val="center"/>
      </w:pPr>
      <w:r w:rsidRPr="007E7646">
        <w:t>unbounded kantele wheezes</w:t>
      </w:r>
    </w:p>
    <w:p w:rsidR="0091530C" w:rsidRPr="007E7646" w:rsidRDefault="0091530C" w:rsidP="00796A53">
      <w:pPr>
        <w:jc w:val="center"/>
      </w:pPr>
      <w:r w:rsidRPr="007E7646">
        <w:rPr>
          <w:rFonts w:ascii="Wide Latin" w:hAnsi="Wide Latin"/>
        </w:rPr>
        <w:t>:</w:t>
      </w:r>
      <w:r w:rsidRPr="007E7646">
        <w:t xml:space="preserve">  </w:t>
      </w:r>
      <w:r>
        <w:t>stuck</w:t>
      </w:r>
      <w:r w:rsidRPr="007E7646">
        <w:t xml:space="preserve"> humid gold</w:t>
      </w:r>
    </w:p>
    <w:p w:rsidR="0091530C" w:rsidRPr="007E7646" w:rsidRDefault="0091530C" w:rsidP="00796A53">
      <w:pPr>
        <w:jc w:val="center"/>
      </w:pPr>
      <w:r w:rsidRPr="007E7646">
        <w:t>flawless hair prophecy</w:t>
      </w:r>
    </w:p>
    <w:p w:rsidR="0091530C" w:rsidRPr="007E7646" w:rsidRDefault="0091530C" w:rsidP="00796A53">
      <w:pPr>
        <w:jc w:val="center"/>
      </w:pPr>
      <w:r w:rsidRPr="007E7646">
        <w:t>yesterday lamentable dream</w:t>
      </w:r>
    </w:p>
    <w:p w:rsidR="0091530C" w:rsidRPr="007E7646" w:rsidRDefault="0091530C" w:rsidP="00796A53">
      <w:pPr>
        <w:jc w:val="center"/>
      </w:pPr>
      <w:r w:rsidRPr="007E7646">
        <w:rPr>
          <w:rFonts w:ascii="Wide Latin" w:hAnsi="Wide Latin"/>
        </w:rPr>
        <w:t>:</w:t>
      </w:r>
      <w:r w:rsidRPr="007E7646">
        <w:t xml:space="preserve"> </w:t>
      </w:r>
      <w:r w:rsidRPr="007E7646">
        <w:rPr>
          <w:b/>
          <w:i/>
          <w:sz w:val="18"/>
          <w:szCs w:val="18"/>
        </w:rPr>
        <w:t xml:space="preserve"> bars twisting </w:t>
      </w:r>
      <w:r>
        <w:rPr>
          <w:b/>
          <w:i/>
          <w:sz w:val="18"/>
          <w:szCs w:val="18"/>
        </w:rPr>
        <w:t>contin</w:t>
      </w:r>
      <w:r w:rsidRPr="007E7646">
        <w:rPr>
          <w:b/>
          <w:i/>
          <w:sz w:val="18"/>
          <w:szCs w:val="18"/>
        </w:rPr>
        <w:t>u</w:t>
      </w:r>
      <w:r>
        <w:rPr>
          <w:b/>
          <w:i/>
          <w:sz w:val="18"/>
          <w:szCs w:val="18"/>
        </w:rPr>
        <w:t>ou</w:t>
      </w:r>
      <w:r w:rsidRPr="007E7646">
        <w:rPr>
          <w:b/>
          <w:i/>
          <w:sz w:val="18"/>
          <w:szCs w:val="18"/>
        </w:rPr>
        <w:t>s</w:t>
      </w:r>
    </w:p>
    <w:p w:rsidR="0091530C" w:rsidRPr="007E7646" w:rsidRDefault="0091530C" w:rsidP="00796A53">
      <w:pPr>
        <w:jc w:val="center"/>
      </w:pPr>
      <w:r w:rsidRPr="007E7646">
        <w:t>tired rope-bridge stammers</w:t>
      </w:r>
    </w:p>
    <w:p w:rsidR="0091530C" w:rsidRPr="007E7646" w:rsidRDefault="0091530C" w:rsidP="00796A53">
      <w:pPr>
        <w:jc w:val="center"/>
      </w:pPr>
      <w:r w:rsidRPr="007E7646">
        <w:t>leeward place terminates</w:t>
      </w:r>
    </w:p>
    <w:p w:rsidR="0091530C" w:rsidRPr="007E7646" w:rsidRDefault="0091530C" w:rsidP="00796A53">
      <w:pPr>
        <w:jc w:val="center"/>
      </w:pPr>
      <w:r w:rsidRPr="007E7646">
        <w:rPr>
          <w:rFonts w:ascii="Wide Latin" w:hAnsi="Wide Latin"/>
        </w:rPr>
        <w:t>:</w:t>
      </w:r>
      <w:r w:rsidRPr="007E7646">
        <w:t xml:space="preserve"> </w:t>
      </w:r>
      <w:r w:rsidRPr="007E7646">
        <w:rPr>
          <w:b/>
          <w:i/>
          <w:sz w:val="18"/>
          <w:szCs w:val="18"/>
        </w:rPr>
        <w:t>promptly three following</w:t>
      </w:r>
    </w:p>
    <w:p w:rsidR="0091530C" w:rsidRPr="007E7646" w:rsidRDefault="0091530C" w:rsidP="00796A53">
      <w:pPr>
        <w:jc w:val="center"/>
      </w:pPr>
      <w:r w:rsidRPr="007E7646">
        <w:t>orphaned bitter wall-clock</w:t>
      </w:r>
    </w:p>
    <w:p w:rsidR="0091530C" w:rsidRPr="007E7646" w:rsidRDefault="0091530C" w:rsidP="00796A53">
      <w:pPr>
        <w:jc w:val="center"/>
      </w:pPr>
      <w:r w:rsidRPr="007E7646">
        <w:t>tyranny in-pair embellished</w:t>
      </w:r>
    </w:p>
    <w:p w:rsidR="0091530C" w:rsidRPr="007E7646" w:rsidRDefault="0091530C" w:rsidP="00796A53">
      <w:pPr>
        <w:jc w:val="center"/>
        <w:rPr>
          <w:b/>
          <w:i/>
          <w:sz w:val="18"/>
          <w:szCs w:val="18"/>
        </w:rPr>
      </w:pPr>
      <w:r w:rsidRPr="007E7646">
        <w:rPr>
          <w:rFonts w:ascii="Wide Latin" w:hAnsi="Wide Latin"/>
        </w:rPr>
        <w:t>:</w:t>
      </w:r>
      <w:r w:rsidRPr="007E7646">
        <w:t xml:space="preserve">  </w:t>
      </w:r>
      <w:r w:rsidRPr="007E7646">
        <w:rPr>
          <w:b/>
          <w:i/>
          <w:sz w:val="18"/>
          <w:szCs w:val="18"/>
        </w:rPr>
        <w:t>fresh arriving drama</w:t>
      </w:r>
    </w:p>
    <w:p w:rsidR="0091530C" w:rsidRPr="007E7646" w:rsidRDefault="0091530C" w:rsidP="00796A53">
      <w:pPr>
        <w:jc w:val="center"/>
      </w:pPr>
      <w:r w:rsidRPr="007E7646">
        <w:t>petals open umbrella</w:t>
      </w:r>
    </w:p>
    <w:p w:rsidR="0091530C" w:rsidRPr="007E7646" w:rsidRDefault="0091530C" w:rsidP="00796A53">
      <w:pPr>
        <w:jc w:val="center"/>
      </w:pPr>
      <w:r w:rsidRPr="007E7646">
        <w:t>honey-tasted opinion drizzling</w:t>
      </w:r>
    </w:p>
    <w:p w:rsidR="0091530C" w:rsidRPr="007E7646" w:rsidRDefault="0091530C" w:rsidP="00796A53">
      <w:pPr>
        <w:jc w:val="center"/>
      </w:pPr>
      <w:r w:rsidRPr="007E7646">
        <w:rPr>
          <w:rFonts w:ascii="Wide Latin" w:hAnsi="Wide Latin"/>
        </w:rPr>
        <w:t>:</w:t>
      </w:r>
      <w:r w:rsidRPr="007E7646">
        <w:t xml:space="preserve"> </w:t>
      </w:r>
      <w:r w:rsidRPr="007E7646">
        <w:rPr>
          <w:b/>
          <w:i/>
          <w:sz w:val="18"/>
          <w:szCs w:val="18"/>
        </w:rPr>
        <w:t>free vapour swallowing</w:t>
      </w:r>
    </w:p>
    <w:p w:rsidR="0091530C" w:rsidRPr="007E7646" w:rsidRDefault="0091530C" w:rsidP="00796A53">
      <w:pPr>
        <w:jc w:val="center"/>
      </w:pPr>
      <w:r w:rsidRPr="007E7646">
        <w:t xml:space="preserve">experience brings harbour </w:t>
      </w:r>
    </w:p>
    <w:p w:rsidR="0091530C" w:rsidRPr="007E7646" w:rsidRDefault="0091530C" w:rsidP="00796A53">
      <w:pPr>
        <w:jc w:val="center"/>
      </w:pPr>
      <w:r w:rsidRPr="007E7646">
        <w:t>outdoor sequel undertakes</w:t>
      </w:r>
    </w:p>
    <w:p w:rsidR="0091530C" w:rsidRPr="007E7646" w:rsidRDefault="0091530C" w:rsidP="00796A53">
      <w:pPr>
        <w:jc w:val="center"/>
      </w:pPr>
      <w:r w:rsidRPr="007E7646">
        <w:rPr>
          <w:rFonts w:ascii="Wide Latin" w:hAnsi="Wide Latin"/>
        </w:rPr>
        <w:t>:</w:t>
      </w:r>
      <w:r w:rsidRPr="007E7646">
        <w:t xml:space="preserve">  </w:t>
      </w:r>
      <w:r w:rsidRPr="007E7646">
        <w:rPr>
          <w:b/>
          <w:i/>
          <w:sz w:val="18"/>
          <w:szCs w:val="18"/>
        </w:rPr>
        <w:t>looks doubt daily</w:t>
      </w:r>
    </w:p>
    <w:p w:rsidR="0091530C" w:rsidRPr="007E7646" w:rsidRDefault="0091530C" w:rsidP="00796A53">
      <w:pPr>
        <w:jc w:val="center"/>
      </w:pPr>
      <w:r w:rsidRPr="007E7646">
        <w:t>naked trial part</w:t>
      </w:r>
    </w:p>
    <w:p w:rsidR="0091530C" w:rsidRPr="007E7646" w:rsidRDefault="0091530C" w:rsidP="00796A53">
      <w:pPr>
        <w:jc w:val="center"/>
      </w:pPr>
      <w:r w:rsidRPr="007E7646">
        <w:t>being viable darkness</w:t>
      </w:r>
    </w:p>
    <w:p w:rsidR="0091530C" w:rsidRPr="007E7646" w:rsidRDefault="0091530C" w:rsidP="00796A53">
      <w:pPr>
        <w:jc w:val="center"/>
      </w:pPr>
      <w:r w:rsidRPr="007E7646">
        <w:rPr>
          <w:rFonts w:ascii="Wide Latin" w:hAnsi="Wide Latin"/>
        </w:rPr>
        <w:t>:</w:t>
      </w:r>
      <w:r w:rsidRPr="007E7646">
        <w:t xml:space="preserve">  </w:t>
      </w:r>
      <w:r w:rsidRPr="007E7646">
        <w:rPr>
          <w:b/>
          <w:i/>
          <w:sz w:val="18"/>
          <w:szCs w:val="18"/>
        </w:rPr>
        <w:t xml:space="preserve">holiday croons sea </w:t>
      </w:r>
    </w:p>
    <w:p w:rsidR="0091530C" w:rsidRDefault="0091530C" w:rsidP="00796A53">
      <w:pPr>
        <w:jc w:val="center"/>
      </w:pPr>
      <w:r w:rsidRPr="007E7646">
        <w:br w:type="page"/>
      </w:r>
    </w:p>
    <w:p w:rsidR="0091530C" w:rsidRDefault="0091530C" w:rsidP="00796A53">
      <w:pPr>
        <w:jc w:val="center"/>
      </w:pPr>
    </w:p>
    <w:p w:rsidR="0091530C" w:rsidRPr="007E7646" w:rsidRDefault="0091530C" w:rsidP="00796A53">
      <w:pPr>
        <w:jc w:val="center"/>
        <w:rPr>
          <w:b/>
          <w:sz w:val="36"/>
          <w:szCs w:val="36"/>
        </w:rPr>
      </w:pPr>
      <w:r w:rsidRPr="007E7646">
        <w:rPr>
          <w:b/>
          <w:sz w:val="36"/>
          <w:szCs w:val="36"/>
        </w:rPr>
        <w:t>VIVACE</w:t>
      </w:r>
    </w:p>
    <w:p w:rsidR="0091530C" w:rsidRPr="007E7646" w:rsidRDefault="0091530C" w:rsidP="00796A53">
      <w:pPr>
        <w:jc w:val="center"/>
        <w:rPr>
          <w:sz w:val="18"/>
          <w:szCs w:val="18"/>
        </w:rPr>
      </w:pPr>
    </w:p>
    <w:p w:rsidR="0091530C" w:rsidRPr="007E7646" w:rsidRDefault="0091530C" w:rsidP="00796A53">
      <w:pPr>
        <w:jc w:val="center"/>
      </w:pPr>
      <w:r w:rsidRPr="007E7646">
        <w:rPr>
          <w:sz w:val="18"/>
          <w:szCs w:val="18"/>
        </w:rPr>
        <w:t>(</w:t>
      </w:r>
      <w:r w:rsidRPr="007E7646">
        <w:t xml:space="preserve">  </w:t>
      </w:r>
      <w:r w:rsidRPr="007E7646">
        <w:rPr>
          <w:b/>
          <w:sz w:val="18"/>
          <w:szCs w:val="18"/>
        </w:rPr>
        <w:t>3</w:t>
      </w:r>
      <w:r w:rsidRPr="007E7646">
        <w:t xml:space="preserve">  </w:t>
      </w:r>
      <w:r w:rsidRPr="007E7646">
        <w:rPr>
          <w:sz w:val="18"/>
          <w:szCs w:val="18"/>
        </w:rPr>
        <w:t>)</w:t>
      </w:r>
    </w:p>
    <w:p w:rsidR="0091530C" w:rsidRPr="007E7646" w:rsidRDefault="0091530C" w:rsidP="00796A53">
      <w:pPr>
        <w:jc w:val="center"/>
        <w:rPr>
          <w:sz w:val="18"/>
          <w:szCs w:val="18"/>
        </w:rPr>
      </w:pPr>
    </w:p>
    <w:p w:rsidR="0091530C" w:rsidRPr="007E7646" w:rsidRDefault="0091530C" w:rsidP="00796A53">
      <w:pPr>
        <w:jc w:val="center"/>
        <w:rPr>
          <w:sz w:val="18"/>
          <w:szCs w:val="18"/>
        </w:rPr>
      </w:pPr>
    </w:p>
    <w:p w:rsidR="0091530C" w:rsidRPr="007E7646" w:rsidRDefault="0091530C" w:rsidP="00796A53">
      <w:pPr>
        <w:jc w:val="center"/>
        <w:rPr>
          <w:sz w:val="18"/>
          <w:szCs w:val="18"/>
        </w:rPr>
      </w:pPr>
    </w:p>
    <w:p w:rsidR="0091530C" w:rsidRPr="007E7646" w:rsidRDefault="0091530C" w:rsidP="00796A53">
      <w:pPr>
        <w:jc w:val="center"/>
        <w:rPr>
          <w:sz w:val="18"/>
          <w:szCs w:val="18"/>
        </w:rPr>
      </w:pPr>
    </w:p>
    <w:p w:rsidR="0091530C" w:rsidRPr="007E7646" w:rsidRDefault="0091530C" w:rsidP="00796A53">
      <w:pPr>
        <w:jc w:val="center"/>
        <w:rPr>
          <w:sz w:val="18"/>
          <w:szCs w:val="18"/>
        </w:rPr>
      </w:pPr>
    </w:p>
    <w:p w:rsidR="0091530C" w:rsidRPr="007E7646" w:rsidRDefault="0091530C" w:rsidP="00796A53">
      <w:pPr>
        <w:jc w:val="center"/>
      </w:pPr>
      <w:r w:rsidRPr="007E7646">
        <w:t>externally executes life</w:t>
      </w:r>
    </w:p>
    <w:p w:rsidR="0091530C" w:rsidRPr="007E7646" w:rsidRDefault="0091530C" w:rsidP="00796A53">
      <w:pPr>
        <w:jc w:val="center"/>
      </w:pPr>
      <w:r w:rsidRPr="007E7646">
        <w:t>sets shaman-drum scar-ash</w:t>
      </w:r>
      <w:r w:rsidRPr="007E7646">
        <w:rPr>
          <w:rFonts w:ascii="Wide Latin" w:hAnsi="Wide Latin"/>
        </w:rPr>
        <w:t>:</w:t>
      </w:r>
      <w:r w:rsidRPr="007E7646">
        <w:t xml:space="preserve">  </w:t>
      </w:r>
    </w:p>
    <w:p w:rsidR="0091530C" w:rsidRPr="007E7646" w:rsidRDefault="0091530C" w:rsidP="00796A53">
      <w:pPr>
        <w:jc w:val="center"/>
        <w:rPr>
          <w:b/>
          <w:i/>
          <w:sz w:val="18"/>
          <w:szCs w:val="18"/>
        </w:rPr>
      </w:pPr>
      <w:r w:rsidRPr="007E7646">
        <w:rPr>
          <w:b/>
          <w:i/>
          <w:sz w:val="18"/>
          <w:szCs w:val="18"/>
        </w:rPr>
        <w:t>surprising however appears</w:t>
      </w:r>
    </w:p>
    <w:p w:rsidR="0091530C" w:rsidRPr="007E7646" w:rsidRDefault="0091530C" w:rsidP="00796A53">
      <w:pPr>
        <w:jc w:val="center"/>
      </w:pPr>
      <w:r w:rsidRPr="007E7646">
        <w:t>rubbish lies bread</w:t>
      </w:r>
    </w:p>
    <w:p w:rsidR="0091530C" w:rsidRPr="007E7646" w:rsidRDefault="0091530C" w:rsidP="00796A53">
      <w:pPr>
        <w:jc w:val="center"/>
      </w:pPr>
      <w:r w:rsidRPr="007E7646">
        <w:t>aimless variat</w:t>
      </w:r>
      <w:r>
        <w:t>i</w:t>
      </w:r>
      <w:r w:rsidRPr="007E7646">
        <w:t>on knows</w:t>
      </w:r>
    </w:p>
    <w:p w:rsidR="0091530C" w:rsidRPr="007E7646" w:rsidRDefault="0091530C" w:rsidP="00796A53">
      <w:pPr>
        <w:jc w:val="center"/>
      </w:pPr>
      <w:r w:rsidRPr="007E7646">
        <w:rPr>
          <w:rFonts w:ascii="Wide Latin" w:hAnsi="Wide Latin"/>
        </w:rPr>
        <w:t>:</w:t>
      </w:r>
      <w:r w:rsidRPr="007E7646">
        <w:t xml:space="preserve"> </w:t>
      </w:r>
      <w:r w:rsidRPr="007E7646">
        <w:rPr>
          <w:b/>
          <w:i/>
          <w:sz w:val="18"/>
          <w:szCs w:val="18"/>
        </w:rPr>
        <w:t>flutters piano flower-path</w:t>
      </w:r>
    </w:p>
    <w:p w:rsidR="0091530C" w:rsidRPr="007E7646" w:rsidRDefault="0091530C" w:rsidP="00796A53">
      <w:pPr>
        <w:jc w:val="center"/>
      </w:pPr>
      <w:r w:rsidRPr="007E7646">
        <w:t xml:space="preserve">at-the-same-place spittle-splashed blanket </w:t>
      </w:r>
    </w:p>
    <w:p w:rsidR="0091530C" w:rsidRPr="007E7646" w:rsidRDefault="0091530C" w:rsidP="00796A53">
      <w:pPr>
        <w:jc w:val="center"/>
      </w:pPr>
      <w:r w:rsidRPr="007E7646">
        <w:t>bittering mouldy shroud</w:t>
      </w:r>
    </w:p>
    <w:p w:rsidR="0091530C" w:rsidRPr="007E7646" w:rsidRDefault="0091530C" w:rsidP="00796A53">
      <w:pPr>
        <w:jc w:val="center"/>
      </w:pPr>
      <w:r w:rsidRPr="007E7646">
        <w:rPr>
          <w:rFonts w:ascii="Wide Latin" w:hAnsi="Wide Latin"/>
        </w:rPr>
        <w:t>:</w:t>
      </w:r>
      <w:r w:rsidRPr="007E7646">
        <w:t xml:space="preserve">  </w:t>
      </w:r>
      <w:r>
        <w:rPr>
          <w:b/>
          <w:i/>
          <w:sz w:val="18"/>
          <w:szCs w:val="18"/>
        </w:rPr>
        <w:t>rotten</w:t>
      </w:r>
      <w:r w:rsidRPr="007E7646">
        <w:rPr>
          <w:b/>
          <w:i/>
          <w:sz w:val="18"/>
          <w:szCs w:val="18"/>
        </w:rPr>
        <w:t xml:space="preserve"> noting cabbage</w:t>
      </w:r>
    </w:p>
    <w:p w:rsidR="0091530C" w:rsidRPr="007E7646" w:rsidRDefault="0091530C" w:rsidP="00796A53">
      <w:pPr>
        <w:jc w:val="center"/>
      </w:pPr>
      <w:r w:rsidRPr="007E7646">
        <w:t xml:space="preserve">never waving map </w:t>
      </w:r>
    </w:p>
    <w:p w:rsidR="0091530C" w:rsidRPr="007E7646" w:rsidRDefault="0091530C" w:rsidP="00796A53">
      <w:pPr>
        <w:jc w:val="center"/>
      </w:pPr>
      <w:r w:rsidRPr="007E7646">
        <w:t>camouflage self-collected dead-end-village</w:t>
      </w:r>
    </w:p>
    <w:p w:rsidR="0091530C" w:rsidRPr="007E7646" w:rsidRDefault="0091530C" w:rsidP="00796A53">
      <w:pPr>
        <w:jc w:val="center"/>
      </w:pPr>
      <w:r w:rsidRPr="007E7646">
        <w:rPr>
          <w:rFonts w:ascii="Wide Latin" w:hAnsi="Wide Latin"/>
        </w:rPr>
        <w:t>:</w:t>
      </w:r>
      <w:r w:rsidRPr="007E7646">
        <w:t xml:space="preserve">  </w:t>
      </w:r>
      <w:r w:rsidRPr="007E7646">
        <w:rPr>
          <w:b/>
          <w:i/>
          <w:sz w:val="18"/>
          <w:szCs w:val="18"/>
        </w:rPr>
        <w:t>abyss appears edge</w:t>
      </w:r>
    </w:p>
    <w:p w:rsidR="0091530C" w:rsidRPr="007E7646" w:rsidRDefault="0091530C" w:rsidP="00796A53">
      <w:pPr>
        <w:jc w:val="center"/>
      </w:pPr>
      <w:r>
        <w:t>u</w:t>
      </w:r>
      <w:r w:rsidRPr="007E7646">
        <w:t>nd</w:t>
      </w:r>
      <w:r>
        <w:t>u</w:t>
      </w:r>
      <w:r w:rsidRPr="007E7646">
        <w:t>lated ice-block directs</w:t>
      </w:r>
    </w:p>
    <w:p w:rsidR="0091530C" w:rsidRPr="007E7646" w:rsidRDefault="0091530C" w:rsidP="00796A53">
      <w:pPr>
        <w:jc w:val="center"/>
      </w:pPr>
      <w:r w:rsidRPr="007E7646">
        <w:t>validated wax sky</w:t>
      </w:r>
    </w:p>
    <w:p w:rsidR="0091530C" w:rsidRPr="007E7646" w:rsidRDefault="0091530C" w:rsidP="00796A53">
      <w:pPr>
        <w:jc w:val="center"/>
      </w:pPr>
      <w:r w:rsidRPr="007E7646">
        <w:rPr>
          <w:rFonts w:ascii="Wide Latin" w:hAnsi="Wide Latin"/>
        </w:rPr>
        <w:t>:</w:t>
      </w:r>
      <w:r w:rsidRPr="007E7646">
        <w:t xml:space="preserve"> </w:t>
      </w:r>
      <w:r w:rsidRPr="007E7646">
        <w:rPr>
          <w:b/>
          <w:i/>
          <w:sz w:val="18"/>
          <w:szCs w:val="18"/>
        </w:rPr>
        <w:t xml:space="preserve"> walk-distance evades fat</w:t>
      </w:r>
    </w:p>
    <w:p w:rsidR="0091530C" w:rsidRPr="007E7646" w:rsidRDefault="0091530C" w:rsidP="00796A53">
      <w:pPr>
        <w:jc w:val="center"/>
      </w:pPr>
      <w:r w:rsidRPr="007E7646">
        <w:t>sorrow in-time same</w:t>
      </w:r>
    </w:p>
    <w:p w:rsidR="0091530C" w:rsidRPr="007E7646" w:rsidRDefault="0091530C" w:rsidP="00796A53">
      <w:pPr>
        <w:jc w:val="center"/>
      </w:pPr>
      <w:r w:rsidRPr="007E7646">
        <w:t>merciful stunt home-cry</w:t>
      </w:r>
    </w:p>
    <w:p w:rsidR="0091530C" w:rsidRPr="007E7646" w:rsidRDefault="0091530C" w:rsidP="00796A53">
      <w:pPr>
        <w:jc w:val="center"/>
      </w:pPr>
      <w:r w:rsidRPr="007E7646">
        <w:rPr>
          <w:rFonts w:ascii="Wide Latin" w:hAnsi="Wide Latin"/>
        </w:rPr>
        <w:t>:</w:t>
      </w:r>
      <w:r w:rsidRPr="007E7646">
        <w:t xml:space="preserve">  </w:t>
      </w:r>
      <w:r w:rsidRPr="007E7646">
        <w:rPr>
          <w:b/>
          <w:i/>
          <w:sz w:val="18"/>
          <w:szCs w:val="18"/>
        </w:rPr>
        <w:t>immersed past aspect</w:t>
      </w:r>
    </w:p>
    <w:p w:rsidR="0091530C" w:rsidRPr="007E7646" w:rsidRDefault="0091530C" w:rsidP="00796A53">
      <w:pPr>
        <w:jc w:val="center"/>
      </w:pPr>
      <w:r w:rsidRPr="007E7646">
        <w:t xml:space="preserve">mossy aflutter scribbling-block </w:t>
      </w:r>
    </w:p>
    <w:p w:rsidR="0091530C" w:rsidRPr="007E7646" w:rsidRDefault="0091530C" w:rsidP="00796A53">
      <w:pPr>
        <w:jc w:val="center"/>
      </w:pPr>
      <w:r w:rsidRPr="007E7646">
        <w:t>servant stoops envelope</w:t>
      </w:r>
    </w:p>
    <w:p w:rsidR="0091530C" w:rsidRPr="007E7646" w:rsidRDefault="0091530C" w:rsidP="00796A53">
      <w:pPr>
        <w:jc w:val="center"/>
      </w:pPr>
      <w:r w:rsidRPr="007E7646">
        <w:rPr>
          <w:rFonts w:ascii="Wide Latin" w:hAnsi="Wide Latin"/>
        </w:rPr>
        <w:t>:</w:t>
      </w:r>
      <w:r w:rsidRPr="007E7646">
        <w:rPr>
          <w:b/>
          <w:i/>
          <w:sz w:val="18"/>
          <w:szCs w:val="18"/>
        </w:rPr>
        <w:t xml:space="preserve"> standard harrow nestles</w:t>
      </w:r>
    </w:p>
    <w:p w:rsidR="0091530C" w:rsidRPr="007E7646" w:rsidRDefault="0091530C" w:rsidP="00796A53">
      <w:pPr>
        <w:jc w:val="center"/>
      </w:pPr>
    </w:p>
    <w:p w:rsidR="0091530C" w:rsidRDefault="0091530C" w:rsidP="00796A53">
      <w:pPr>
        <w:jc w:val="center"/>
      </w:pPr>
      <w:r w:rsidRPr="007E7646">
        <w:br w:type="page"/>
      </w:r>
    </w:p>
    <w:p w:rsidR="0091530C" w:rsidRPr="007E7646" w:rsidRDefault="0091530C" w:rsidP="00796A53">
      <w:pPr>
        <w:jc w:val="center"/>
      </w:pPr>
    </w:p>
    <w:p w:rsidR="0091530C" w:rsidRPr="007E7646" w:rsidRDefault="0091530C" w:rsidP="00796A53">
      <w:pPr>
        <w:jc w:val="center"/>
        <w:rPr>
          <w:b/>
          <w:sz w:val="36"/>
          <w:szCs w:val="36"/>
        </w:rPr>
      </w:pPr>
      <w:r w:rsidRPr="007E7646">
        <w:rPr>
          <w:b/>
          <w:sz w:val="36"/>
          <w:szCs w:val="36"/>
        </w:rPr>
        <w:t>(</w:t>
      </w:r>
      <w:r w:rsidRPr="00BC6DEC">
        <w:t xml:space="preserve">   </w:t>
      </w:r>
      <w:r w:rsidRPr="007E7646">
        <w:rPr>
          <w:b/>
          <w:sz w:val="36"/>
          <w:szCs w:val="36"/>
        </w:rPr>
        <w:t>furioso</w:t>
      </w:r>
      <w:r w:rsidRPr="00BC6DEC">
        <w:t xml:space="preserve">   </w:t>
      </w:r>
      <w:r w:rsidRPr="007E7646">
        <w:rPr>
          <w:b/>
          <w:sz w:val="36"/>
          <w:szCs w:val="36"/>
        </w:rPr>
        <w:t>)</w:t>
      </w:r>
    </w:p>
    <w:p w:rsidR="0091530C" w:rsidRPr="007E7646" w:rsidRDefault="0091530C" w:rsidP="00796A53">
      <w:pPr>
        <w:jc w:val="center"/>
        <w:rPr>
          <w:sz w:val="18"/>
          <w:szCs w:val="18"/>
        </w:rPr>
      </w:pPr>
    </w:p>
    <w:p w:rsidR="0091530C" w:rsidRPr="007E7646" w:rsidRDefault="0091530C" w:rsidP="00796A53">
      <w:pPr>
        <w:jc w:val="center"/>
        <w:rPr>
          <w:sz w:val="18"/>
          <w:szCs w:val="18"/>
        </w:rPr>
      </w:pPr>
    </w:p>
    <w:p w:rsidR="0091530C" w:rsidRPr="007E7646" w:rsidRDefault="0091530C" w:rsidP="00796A53">
      <w:pPr>
        <w:jc w:val="center"/>
        <w:rPr>
          <w:sz w:val="18"/>
          <w:szCs w:val="18"/>
        </w:rPr>
      </w:pPr>
    </w:p>
    <w:p w:rsidR="0091530C" w:rsidRPr="007E7646" w:rsidRDefault="0091530C" w:rsidP="00796A53">
      <w:pPr>
        <w:jc w:val="center"/>
        <w:rPr>
          <w:sz w:val="18"/>
          <w:szCs w:val="18"/>
        </w:rPr>
      </w:pPr>
    </w:p>
    <w:p w:rsidR="0091530C" w:rsidRPr="007E7646" w:rsidRDefault="0091530C" w:rsidP="00796A53">
      <w:pPr>
        <w:jc w:val="center"/>
        <w:rPr>
          <w:sz w:val="18"/>
          <w:szCs w:val="18"/>
        </w:rPr>
      </w:pPr>
    </w:p>
    <w:p w:rsidR="0091530C" w:rsidRPr="007E7646" w:rsidRDefault="0091530C" w:rsidP="00796A53">
      <w:pPr>
        <w:jc w:val="center"/>
      </w:pPr>
      <w:r w:rsidRPr="007E7646">
        <w:t xml:space="preserve">spawn-striked painting again </w:t>
      </w:r>
    </w:p>
    <w:p w:rsidR="0091530C" w:rsidRPr="007E7646" w:rsidRDefault="0091530C" w:rsidP="00796A53">
      <w:pPr>
        <w:jc w:val="center"/>
      </w:pPr>
      <w:r w:rsidRPr="007E7646">
        <w:t>but breakthrough smoke-stripe</w:t>
      </w:r>
    </w:p>
    <w:p w:rsidR="0091530C" w:rsidRPr="007E7646" w:rsidRDefault="0091530C" w:rsidP="00796A53">
      <w:pPr>
        <w:jc w:val="center"/>
      </w:pPr>
      <w:r w:rsidRPr="007E7646">
        <w:rPr>
          <w:rFonts w:ascii="Wide Latin" w:hAnsi="Wide Latin"/>
        </w:rPr>
        <w:t>:</w:t>
      </w:r>
      <w:r w:rsidRPr="007E7646">
        <w:t xml:space="preserve">  </w:t>
      </w:r>
      <w:r w:rsidRPr="007E7646">
        <w:rPr>
          <w:b/>
          <w:i/>
          <w:sz w:val="18"/>
          <w:szCs w:val="18"/>
        </w:rPr>
        <w:t>black counterpoint occasion</w:t>
      </w:r>
    </w:p>
    <w:p w:rsidR="0091530C" w:rsidRPr="007E7646" w:rsidRDefault="0091530C" w:rsidP="00796A53">
      <w:pPr>
        <w:jc w:val="center"/>
      </w:pPr>
      <w:r w:rsidRPr="007E7646">
        <w:t>desire-wing educates time-goal</w:t>
      </w:r>
    </w:p>
    <w:p w:rsidR="0091530C" w:rsidRPr="007E7646" w:rsidRDefault="0091530C" w:rsidP="00796A53">
      <w:pPr>
        <w:jc w:val="center"/>
      </w:pPr>
      <w:r w:rsidRPr="007E7646">
        <w:t>taking resigning reason</w:t>
      </w:r>
    </w:p>
    <w:p w:rsidR="0091530C" w:rsidRPr="007E7646" w:rsidRDefault="0091530C" w:rsidP="00796A53">
      <w:pPr>
        <w:jc w:val="center"/>
      </w:pPr>
      <w:r w:rsidRPr="007E7646">
        <w:rPr>
          <w:rFonts w:ascii="Wide Latin" w:hAnsi="Wide Latin"/>
        </w:rPr>
        <w:t>:</w:t>
      </w:r>
      <w:r w:rsidRPr="007E7646">
        <w:t xml:space="preserve">  </w:t>
      </w:r>
      <w:r w:rsidRPr="007E7646">
        <w:rPr>
          <w:b/>
          <w:i/>
          <w:sz w:val="18"/>
          <w:szCs w:val="18"/>
        </w:rPr>
        <w:t>hanging orders multitudinous</w:t>
      </w:r>
    </w:p>
    <w:p w:rsidR="0091530C" w:rsidRPr="007E7646" w:rsidRDefault="0091530C" w:rsidP="00796A53">
      <w:pPr>
        <w:jc w:val="center"/>
      </w:pPr>
      <w:r w:rsidRPr="007E7646">
        <w:t xml:space="preserve">against leather-binding soap </w:t>
      </w:r>
    </w:p>
    <w:p w:rsidR="0091530C" w:rsidRPr="007E7646" w:rsidRDefault="0091530C" w:rsidP="00796A53">
      <w:pPr>
        <w:jc w:val="center"/>
      </w:pPr>
      <w:r w:rsidRPr="007E7646">
        <w:t>output odorous skull</w:t>
      </w:r>
    </w:p>
    <w:p w:rsidR="0091530C" w:rsidRPr="007E7646" w:rsidRDefault="0091530C" w:rsidP="00796A53">
      <w:pPr>
        <w:jc w:val="center"/>
      </w:pPr>
      <w:r w:rsidRPr="007E7646">
        <w:rPr>
          <w:rFonts w:ascii="Wide Latin" w:hAnsi="Wide Latin"/>
        </w:rPr>
        <w:t>:</w:t>
      </w:r>
      <w:r w:rsidRPr="007E7646">
        <w:t xml:space="preserve">  </w:t>
      </w:r>
      <w:r w:rsidRPr="007E7646">
        <w:rPr>
          <w:b/>
          <w:i/>
          <w:sz w:val="18"/>
          <w:szCs w:val="18"/>
        </w:rPr>
        <w:t>gaseous trace beside</w:t>
      </w:r>
    </w:p>
    <w:p w:rsidR="0091530C" w:rsidRDefault="0091530C" w:rsidP="00796A53">
      <w:pPr>
        <w:jc w:val="center"/>
      </w:pPr>
      <w:r w:rsidRPr="007E7646">
        <w:br w:type="page"/>
      </w:r>
    </w:p>
    <w:p w:rsidR="0091530C" w:rsidRDefault="0091530C" w:rsidP="00796A53">
      <w:pPr>
        <w:jc w:val="center"/>
      </w:pPr>
    </w:p>
    <w:p w:rsidR="0091530C" w:rsidRDefault="0091530C" w:rsidP="00796A53">
      <w:pPr>
        <w:jc w:val="center"/>
      </w:pPr>
    </w:p>
    <w:p w:rsidR="0091530C" w:rsidRPr="007E7646" w:rsidRDefault="0091530C" w:rsidP="00796A53">
      <w:pPr>
        <w:jc w:val="center"/>
        <w:rPr>
          <w:b/>
          <w:sz w:val="72"/>
          <w:szCs w:val="72"/>
        </w:rPr>
      </w:pPr>
      <w:r w:rsidRPr="007E7646">
        <w:rPr>
          <w:b/>
          <w:sz w:val="56"/>
          <w:szCs w:val="56"/>
        </w:rPr>
        <w:t>MOVEMENT</w:t>
      </w:r>
      <w:r w:rsidRPr="009D064A">
        <w:rPr>
          <w:sz w:val="32"/>
          <w:szCs w:val="32"/>
        </w:rPr>
        <w:t xml:space="preserve"> </w:t>
      </w:r>
      <w:r w:rsidRPr="007E7646">
        <w:rPr>
          <w:b/>
          <w:sz w:val="56"/>
          <w:szCs w:val="56"/>
        </w:rPr>
        <w:t>TWO</w:t>
      </w:r>
    </w:p>
    <w:p w:rsidR="0091530C" w:rsidRPr="007E7646" w:rsidRDefault="0091530C" w:rsidP="00796A53">
      <w:pPr>
        <w:jc w:val="center"/>
      </w:pPr>
    </w:p>
    <w:p w:rsidR="0091530C" w:rsidRPr="007E7646" w:rsidRDefault="0091530C" w:rsidP="00796A53">
      <w:pPr>
        <w:jc w:val="center"/>
      </w:pPr>
      <w:r w:rsidRPr="007E7646">
        <w:br w:type="page"/>
      </w:r>
    </w:p>
    <w:p w:rsidR="0091530C" w:rsidRPr="007E7646" w:rsidRDefault="0091530C" w:rsidP="00796A53">
      <w:pPr>
        <w:jc w:val="center"/>
      </w:pPr>
    </w:p>
    <w:p w:rsidR="0091530C" w:rsidRPr="007E7646" w:rsidRDefault="0091530C" w:rsidP="00796A53">
      <w:pPr>
        <w:jc w:val="center"/>
        <w:rPr>
          <w:b/>
          <w:sz w:val="36"/>
          <w:szCs w:val="36"/>
        </w:rPr>
      </w:pPr>
      <w:r w:rsidRPr="007E7646">
        <w:rPr>
          <w:b/>
          <w:sz w:val="36"/>
          <w:szCs w:val="36"/>
        </w:rPr>
        <w:t>PARLANDO</w:t>
      </w:r>
    </w:p>
    <w:p w:rsidR="0091530C" w:rsidRPr="007E7646" w:rsidRDefault="0091530C" w:rsidP="00796A53">
      <w:pPr>
        <w:jc w:val="center"/>
        <w:rPr>
          <w:sz w:val="18"/>
          <w:szCs w:val="18"/>
        </w:rPr>
      </w:pPr>
    </w:p>
    <w:p w:rsidR="0091530C" w:rsidRPr="007E7646" w:rsidRDefault="0091530C" w:rsidP="00796A53">
      <w:pPr>
        <w:jc w:val="center"/>
        <w:rPr>
          <w:sz w:val="16"/>
          <w:szCs w:val="16"/>
        </w:rPr>
      </w:pPr>
      <w:r w:rsidRPr="007E7646">
        <w:rPr>
          <w:sz w:val="16"/>
          <w:szCs w:val="16"/>
        </w:rPr>
        <w:t xml:space="preserve">(  </w:t>
      </w:r>
      <w:r w:rsidRPr="007E7646">
        <w:rPr>
          <w:b/>
          <w:sz w:val="16"/>
          <w:szCs w:val="16"/>
        </w:rPr>
        <w:t>1</w:t>
      </w:r>
      <w:r>
        <w:rPr>
          <w:sz w:val="16"/>
          <w:szCs w:val="16"/>
        </w:rPr>
        <w:t xml:space="preserve">  )</w:t>
      </w:r>
    </w:p>
    <w:p w:rsidR="0091530C" w:rsidRPr="007E7646" w:rsidRDefault="0091530C" w:rsidP="00796A53">
      <w:pPr>
        <w:jc w:val="center"/>
        <w:rPr>
          <w:sz w:val="18"/>
          <w:szCs w:val="18"/>
        </w:rPr>
      </w:pPr>
    </w:p>
    <w:p w:rsidR="0091530C" w:rsidRPr="007E7646" w:rsidRDefault="0091530C" w:rsidP="00796A53">
      <w:pPr>
        <w:jc w:val="center"/>
        <w:rPr>
          <w:sz w:val="18"/>
          <w:szCs w:val="18"/>
        </w:rPr>
      </w:pPr>
    </w:p>
    <w:p w:rsidR="0091530C" w:rsidRPr="007E7646" w:rsidRDefault="0091530C" w:rsidP="00796A53">
      <w:pPr>
        <w:jc w:val="center"/>
        <w:rPr>
          <w:sz w:val="18"/>
          <w:szCs w:val="18"/>
        </w:rPr>
      </w:pPr>
    </w:p>
    <w:p w:rsidR="0091530C" w:rsidRPr="007E7646" w:rsidRDefault="0091530C" w:rsidP="00796A53">
      <w:pPr>
        <w:jc w:val="center"/>
        <w:rPr>
          <w:sz w:val="18"/>
          <w:szCs w:val="18"/>
        </w:rPr>
      </w:pPr>
    </w:p>
    <w:p w:rsidR="0091530C" w:rsidRPr="007E7646" w:rsidRDefault="0091530C" w:rsidP="00796A53">
      <w:pPr>
        <w:jc w:val="center"/>
        <w:rPr>
          <w:sz w:val="18"/>
          <w:szCs w:val="18"/>
        </w:rPr>
      </w:pPr>
    </w:p>
    <w:p w:rsidR="0091530C" w:rsidRPr="007E7646" w:rsidRDefault="0091530C" w:rsidP="00796A53">
      <w:pPr>
        <w:jc w:val="center"/>
      </w:pPr>
      <w:r w:rsidRPr="007E7646">
        <w:t>thinks leaves wedding</w:t>
      </w:r>
    </w:p>
    <w:p w:rsidR="0091530C" w:rsidRPr="007E7646" w:rsidRDefault="0091530C" w:rsidP="00796A53">
      <w:pPr>
        <w:jc w:val="center"/>
      </w:pPr>
      <w:r w:rsidRPr="007E7646">
        <w:t>cloud bleeding tune</w:t>
      </w:r>
    </w:p>
    <w:p w:rsidR="0091530C" w:rsidRPr="007E7646" w:rsidRDefault="0091530C" w:rsidP="00796A53">
      <w:pPr>
        <w:jc w:val="center"/>
      </w:pPr>
      <w:r w:rsidRPr="007E7646">
        <w:rPr>
          <w:rFonts w:ascii="Wide Latin" w:hAnsi="Wide Latin"/>
        </w:rPr>
        <w:t>:</w:t>
      </w:r>
      <w:r w:rsidRPr="007E7646">
        <w:t xml:space="preserve">  </w:t>
      </w:r>
      <w:r w:rsidRPr="007E7646">
        <w:rPr>
          <w:b/>
          <w:i/>
          <w:sz w:val="18"/>
          <w:szCs w:val="18"/>
        </w:rPr>
        <w:t>granted thorough brainwash</w:t>
      </w:r>
    </w:p>
    <w:p w:rsidR="0091530C" w:rsidRPr="007E7646" w:rsidRDefault="0091530C" w:rsidP="00796A53">
      <w:pPr>
        <w:jc w:val="center"/>
      </w:pPr>
      <w:r w:rsidRPr="007E7646">
        <w:t>sleek distant below</w:t>
      </w:r>
    </w:p>
    <w:p w:rsidR="0091530C" w:rsidRPr="007E7646" w:rsidRDefault="0091530C" w:rsidP="00796A53">
      <w:pPr>
        <w:jc w:val="center"/>
      </w:pPr>
      <w:r w:rsidRPr="007E7646">
        <w:t>soon loves seriously</w:t>
      </w:r>
    </w:p>
    <w:p w:rsidR="0091530C" w:rsidRPr="007E7646" w:rsidRDefault="0091530C" w:rsidP="00796A53">
      <w:pPr>
        <w:jc w:val="center"/>
      </w:pPr>
      <w:r w:rsidRPr="007E7646">
        <w:rPr>
          <w:rFonts w:ascii="Wide Latin" w:hAnsi="Wide Latin"/>
        </w:rPr>
        <w:t>:</w:t>
      </w:r>
      <w:r w:rsidRPr="007E7646">
        <w:t xml:space="preserve">  </w:t>
      </w:r>
      <w:r w:rsidRPr="007E7646">
        <w:rPr>
          <w:b/>
          <w:i/>
          <w:sz w:val="18"/>
          <w:szCs w:val="18"/>
        </w:rPr>
        <w:t>seizing starts deepen</w:t>
      </w:r>
    </w:p>
    <w:p w:rsidR="0091530C" w:rsidRPr="007E7646" w:rsidRDefault="0091530C" w:rsidP="00796A53">
      <w:pPr>
        <w:jc w:val="center"/>
      </w:pPr>
      <w:r w:rsidRPr="007E7646">
        <w:t>such smile sometimes</w:t>
      </w:r>
    </w:p>
    <w:p w:rsidR="0091530C" w:rsidRPr="007E7646" w:rsidRDefault="0091530C" w:rsidP="00796A53">
      <w:pPr>
        <w:jc w:val="center"/>
      </w:pPr>
      <w:r>
        <w:t>stuck</w:t>
      </w:r>
      <w:r w:rsidRPr="007E7646">
        <w:t xml:space="preserve"> humid gold</w:t>
      </w:r>
    </w:p>
    <w:p w:rsidR="0091530C" w:rsidRPr="007E7646" w:rsidRDefault="0091530C" w:rsidP="00796A53">
      <w:pPr>
        <w:jc w:val="center"/>
      </w:pPr>
      <w:r w:rsidRPr="007E7646">
        <w:rPr>
          <w:rFonts w:ascii="Wide Latin" w:hAnsi="Wide Latin"/>
        </w:rPr>
        <w:t>:</w:t>
      </w:r>
      <w:r w:rsidRPr="007E7646">
        <w:t xml:space="preserve">  </w:t>
      </w:r>
      <w:r w:rsidRPr="007E7646">
        <w:rPr>
          <w:b/>
          <w:i/>
          <w:sz w:val="18"/>
          <w:szCs w:val="18"/>
        </w:rPr>
        <w:t xml:space="preserve">bars twisting </w:t>
      </w:r>
      <w:r>
        <w:rPr>
          <w:b/>
          <w:i/>
          <w:sz w:val="18"/>
          <w:szCs w:val="18"/>
        </w:rPr>
        <w:t>continuous</w:t>
      </w:r>
    </w:p>
    <w:p w:rsidR="0091530C" w:rsidRPr="007E7646" w:rsidRDefault="0091530C" w:rsidP="00796A53">
      <w:pPr>
        <w:jc w:val="center"/>
      </w:pPr>
      <w:r w:rsidRPr="007E7646">
        <w:t>promptly three following</w:t>
      </w:r>
    </w:p>
    <w:p w:rsidR="0091530C" w:rsidRPr="007E7646" w:rsidRDefault="0091530C" w:rsidP="00796A53">
      <w:pPr>
        <w:jc w:val="center"/>
      </w:pPr>
      <w:r w:rsidRPr="007E7646">
        <w:t>fresh arriving drama</w:t>
      </w:r>
    </w:p>
    <w:p w:rsidR="0091530C" w:rsidRPr="007E7646" w:rsidRDefault="0091530C" w:rsidP="00796A53">
      <w:pPr>
        <w:jc w:val="center"/>
      </w:pPr>
      <w:r w:rsidRPr="007E7646">
        <w:rPr>
          <w:rFonts w:ascii="Wide Latin" w:hAnsi="Wide Latin"/>
        </w:rPr>
        <w:t>:</w:t>
      </w:r>
      <w:r w:rsidRPr="007E7646">
        <w:t xml:space="preserve">  </w:t>
      </w:r>
      <w:r w:rsidRPr="007E7646">
        <w:rPr>
          <w:b/>
          <w:i/>
          <w:sz w:val="18"/>
          <w:szCs w:val="18"/>
        </w:rPr>
        <w:t>free vapour swallowing</w:t>
      </w:r>
    </w:p>
    <w:p w:rsidR="0091530C" w:rsidRPr="007E7646" w:rsidRDefault="0091530C" w:rsidP="00796A53">
      <w:pPr>
        <w:jc w:val="center"/>
      </w:pPr>
      <w:r w:rsidRPr="007E7646">
        <w:t>looks doubt daily</w:t>
      </w:r>
    </w:p>
    <w:p w:rsidR="0091530C" w:rsidRPr="007E7646" w:rsidRDefault="0091530C" w:rsidP="00796A53">
      <w:pPr>
        <w:jc w:val="center"/>
      </w:pPr>
      <w:r w:rsidRPr="007E7646">
        <w:t>holiday croons sea</w:t>
      </w:r>
    </w:p>
    <w:p w:rsidR="0091530C" w:rsidRPr="007E7646" w:rsidRDefault="0091530C" w:rsidP="00EE1987">
      <w:pPr>
        <w:jc w:val="center"/>
        <w:rPr>
          <w:b/>
          <w:i/>
          <w:sz w:val="18"/>
          <w:szCs w:val="18"/>
        </w:rPr>
      </w:pPr>
      <w:r w:rsidRPr="007E7646">
        <w:rPr>
          <w:rFonts w:ascii="Wide Latin" w:hAnsi="Wide Latin"/>
        </w:rPr>
        <w:t>:</w:t>
      </w:r>
      <w:r w:rsidRPr="007E7646">
        <w:t xml:space="preserve">  </w:t>
      </w:r>
      <w:r w:rsidRPr="007E7646">
        <w:rPr>
          <w:b/>
          <w:i/>
          <w:sz w:val="18"/>
          <w:szCs w:val="18"/>
        </w:rPr>
        <w:t>surprising however appears</w:t>
      </w:r>
    </w:p>
    <w:p w:rsidR="0091530C" w:rsidRPr="007E7646" w:rsidRDefault="0091530C" w:rsidP="00796A53">
      <w:pPr>
        <w:jc w:val="center"/>
      </w:pPr>
      <w:r w:rsidRPr="007E7646">
        <w:t>flutters piano flower-path</w:t>
      </w:r>
    </w:p>
    <w:p w:rsidR="0091530C" w:rsidRPr="007E7646" w:rsidRDefault="0091530C" w:rsidP="00796A53">
      <w:pPr>
        <w:jc w:val="center"/>
      </w:pPr>
      <w:r w:rsidRPr="007E7646">
        <w:t>rotten noting cabbage</w:t>
      </w:r>
    </w:p>
    <w:p w:rsidR="0091530C" w:rsidRPr="007E7646" w:rsidRDefault="0091530C" w:rsidP="00796A53">
      <w:pPr>
        <w:jc w:val="center"/>
      </w:pPr>
      <w:r w:rsidRPr="007E7646">
        <w:rPr>
          <w:rFonts w:ascii="Wide Latin" w:hAnsi="Wide Latin"/>
        </w:rPr>
        <w:t>:</w:t>
      </w:r>
      <w:r w:rsidRPr="007E7646">
        <w:t xml:space="preserve">  </w:t>
      </w:r>
      <w:r w:rsidRPr="007E7646">
        <w:rPr>
          <w:b/>
          <w:i/>
          <w:sz w:val="18"/>
          <w:szCs w:val="18"/>
        </w:rPr>
        <w:t>abyss appears edge</w:t>
      </w:r>
    </w:p>
    <w:p w:rsidR="0091530C" w:rsidRPr="007E7646" w:rsidRDefault="0091530C" w:rsidP="00796A53">
      <w:pPr>
        <w:jc w:val="center"/>
      </w:pPr>
      <w:r w:rsidRPr="007E7646">
        <w:t>walk-distance evad</w:t>
      </w:r>
      <w:r>
        <w:t>e</w:t>
      </w:r>
      <w:r w:rsidRPr="007E7646">
        <w:t>s fat</w:t>
      </w:r>
    </w:p>
    <w:p w:rsidR="0091530C" w:rsidRPr="007E7646" w:rsidRDefault="0091530C" w:rsidP="00796A53">
      <w:pPr>
        <w:jc w:val="center"/>
      </w:pPr>
      <w:r w:rsidRPr="007E7646">
        <w:t xml:space="preserve">immersed past aspect </w:t>
      </w:r>
    </w:p>
    <w:p w:rsidR="0091530C" w:rsidRPr="007E7646" w:rsidRDefault="0091530C" w:rsidP="00796A53">
      <w:pPr>
        <w:jc w:val="center"/>
      </w:pPr>
      <w:r w:rsidRPr="007E7646">
        <w:rPr>
          <w:rFonts w:ascii="Wide Latin" w:hAnsi="Wide Latin"/>
        </w:rPr>
        <w:t>:</w:t>
      </w:r>
      <w:r w:rsidRPr="007E7646">
        <w:t xml:space="preserve">  </w:t>
      </w:r>
      <w:r w:rsidRPr="007E7646">
        <w:rPr>
          <w:b/>
          <w:i/>
          <w:sz w:val="18"/>
          <w:szCs w:val="18"/>
        </w:rPr>
        <w:t>standard harrow nestles</w:t>
      </w:r>
    </w:p>
    <w:p w:rsidR="0091530C" w:rsidRPr="007E7646" w:rsidRDefault="0091530C" w:rsidP="00796A53">
      <w:pPr>
        <w:jc w:val="center"/>
      </w:pPr>
    </w:p>
    <w:p w:rsidR="0091530C" w:rsidRPr="007E7646" w:rsidRDefault="0091530C" w:rsidP="00796A53">
      <w:pPr>
        <w:jc w:val="center"/>
      </w:pPr>
      <w:r w:rsidRPr="007E7646">
        <w:br w:type="page"/>
      </w:r>
    </w:p>
    <w:p w:rsidR="0091530C" w:rsidRPr="007E7646" w:rsidRDefault="0091530C" w:rsidP="00796A53">
      <w:pPr>
        <w:jc w:val="center"/>
      </w:pPr>
    </w:p>
    <w:p w:rsidR="0091530C" w:rsidRPr="007E7646" w:rsidRDefault="0091530C" w:rsidP="00796A53">
      <w:pPr>
        <w:jc w:val="center"/>
        <w:rPr>
          <w:b/>
          <w:sz w:val="36"/>
          <w:szCs w:val="36"/>
        </w:rPr>
      </w:pPr>
      <w:r w:rsidRPr="007E7646">
        <w:rPr>
          <w:b/>
          <w:sz w:val="36"/>
          <w:szCs w:val="36"/>
        </w:rPr>
        <w:t>PARLANDO</w:t>
      </w:r>
    </w:p>
    <w:p w:rsidR="0091530C" w:rsidRPr="007E7646" w:rsidRDefault="0091530C" w:rsidP="00796A53">
      <w:pPr>
        <w:jc w:val="center"/>
        <w:rPr>
          <w:sz w:val="18"/>
          <w:szCs w:val="18"/>
        </w:rPr>
      </w:pPr>
    </w:p>
    <w:p w:rsidR="0091530C" w:rsidRPr="007E7646" w:rsidRDefault="0091530C" w:rsidP="00796A53">
      <w:pPr>
        <w:jc w:val="center"/>
        <w:rPr>
          <w:sz w:val="16"/>
          <w:szCs w:val="16"/>
        </w:rPr>
      </w:pPr>
      <w:r w:rsidRPr="007E7646">
        <w:rPr>
          <w:sz w:val="16"/>
          <w:szCs w:val="16"/>
        </w:rPr>
        <w:t xml:space="preserve">(  </w:t>
      </w:r>
      <w:r w:rsidRPr="007E7646">
        <w:rPr>
          <w:b/>
          <w:sz w:val="16"/>
          <w:szCs w:val="16"/>
        </w:rPr>
        <w:t>2</w:t>
      </w:r>
      <w:r>
        <w:rPr>
          <w:sz w:val="16"/>
          <w:szCs w:val="16"/>
        </w:rPr>
        <w:t xml:space="preserve">  )</w:t>
      </w:r>
    </w:p>
    <w:p w:rsidR="0091530C" w:rsidRPr="007E7646" w:rsidRDefault="0091530C" w:rsidP="00796A53">
      <w:pPr>
        <w:jc w:val="center"/>
        <w:rPr>
          <w:sz w:val="18"/>
          <w:szCs w:val="18"/>
        </w:rPr>
      </w:pPr>
    </w:p>
    <w:p w:rsidR="0091530C" w:rsidRPr="007E7646" w:rsidRDefault="0091530C" w:rsidP="00796A53">
      <w:pPr>
        <w:jc w:val="center"/>
        <w:rPr>
          <w:sz w:val="18"/>
          <w:szCs w:val="18"/>
        </w:rPr>
      </w:pPr>
    </w:p>
    <w:p w:rsidR="0091530C" w:rsidRPr="007E7646" w:rsidRDefault="0091530C" w:rsidP="00796A53">
      <w:pPr>
        <w:jc w:val="center"/>
        <w:rPr>
          <w:sz w:val="18"/>
          <w:szCs w:val="18"/>
        </w:rPr>
      </w:pPr>
    </w:p>
    <w:p w:rsidR="0091530C" w:rsidRPr="007E7646" w:rsidRDefault="0091530C" w:rsidP="00796A53">
      <w:pPr>
        <w:jc w:val="center"/>
        <w:rPr>
          <w:sz w:val="18"/>
          <w:szCs w:val="18"/>
        </w:rPr>
      </w:pPr>
    </w:p>
    <w:p w:rsidR="0091530C" w:rsidRPr="007E7646" w:rsidRDefault="0091530C" w:rsidP="00796A53">
      <w:pPr>
        <w:jc w:val="center"/>
        <w:rPr>
          <w:sz w:val="18"/>
          <w:szCs w:val="18"/>
        </w:rPr>
      </w:pPr>
    </w:p>
    <w:p w:rsidR="0091530C" w:rsidRPr="007E7646" w:rsidRDefault="0091530C" w:rsidP="00796A53">
      <w:pPr>
        <w:jc w:val="center"/>
      </w:pPr>
      <w:r w:rsidRPr="007E7646">
        <w:t>granted thorough brainwashing</w:t>
      </w:r>
    </w:p>
    <w:p w:rsidR="0091530C" w:rsidRPr="007E7646" w:rsidRDefault="0091530C" w:rsidP="00796A53">
      <w:pPr>
        <w:jc w:val="center"/>
      </w:pPr>
      <w:r w:rsidRPr="007E7646">
        <w:t>thinks leaves wedding</w:t>
      </w:r>
    </w:p>
    <w:p w:rsidR="0091530C" w:rsidRPr="007E7646" w:rsidRDefault="0091530C" w:rsidP="00796A53">
      <w:pPr>
        <w:jc w:val="center"/>
      </w:pPr>
      <w:r w:rsidRPr="007E7646">
        <w:rPr>
          <w:rFonts w:ascii="Wide Latin" w:hAnsi="Wide Latin"/>
        </w:rPr>
        <w:t>:</w:t>
      </w:r>
      <w:r w:rsidRPr="007E7646">
        <w:t xml:space="preserve">  </w:t>
      </w:r>
      <w:r w:rsidRPr="007E7646">
        <w:rPr>
          <w:b/>
          <w:i/>
          <w:sz w:val="18"/>
          <w:szCs w:val="18"/>
        </w:rPr>
        <w:t>cloud bleeds tune</w:t>
      </w:r>
    </w:p>
    <w:p w:rsidR="0091530C" w:rsidRPr="007E7646" w:rsidRDefault="0091530C" w:rsidP="00796A53">
      <w:pPr>
        <w:jc w:val="center"/>
      </w:pPr>
      <w:r w:rsidRPr="007E7646">
        <w:t>sizing starts deepen</w:t>
      </w:r>
    </w:p>
    <w:p w:rsidR="0091530C" w:rsidRPr="007E7646" w:rsidRDefault="0091530C" w:rsidP="00796A53">
      <w:pPr>
        <w:jc w:val="center"/>
      </w:pPr>
      <w:r w:rsidRPr="007E7646">
        <w:t>sleek distant below</w:t>
      </w:r>
    </w:p>
    <w:p w:rsidR="0091530C" w:rsidRPr="007E7646" w:rsidRDefault="0091530C" w:rsidP="00796A53">
      <w:pPr>
        <w:jc w:val="center"/>
      </w:pPr>
      <w:r w:rsidRPr="007E7646">
        <w:rPr>
          <w:rFonts w:ascii="Wide Latin" w:hAnsi="Wide Latin"/>
        </w:rPr>
        <w:t>:</w:t>
      </w:r>
      <w:r w:rsidRPr="007E7646">
        <w:t xml:space="preserve">  </w:t>
      </w:r>
      <w:r w:rsidRPr="007E7646">
        <w:rPr>
          <w:b/>
          <w:i/>
          <w:sz w:val="18"/>
          <w:szCs w:val="18"/>
        </w:rPr>
        <w:t>soon loves seriously</w:t>
      </w:r>
    </w:p>
    <w:p w:rsidR="0091530C" w:rsidRPr="007E7646" w:rsidRDefault="0091530C" w:rsidP="00796A53">
      <w:pPr>
        <w:jc w:val="center"/>
      </w:pPr>
      <w:r>
        <w:t>bars twisting contin</w:t>
      </w:r>
      <w:r w:rsidRPr="007E7646">
        <w:t>u</w:t>
      </w:r>
      <w:r>
        <w:t>ou</w:t>
      </w:r>
      <w:r w:rsidRPr="007E7646">
        <w:t>s</w:t>
      </w:r>
    </w:p>
    <w:p w:rsidR="0091530C" w:rsidRPr="007E7646" w:rsidRDefault="0091530C" w:rsidP="00796A53">
      <w:pPr>
        <w:jc w:val="center"/>
      </w:pPr>
      <w:r w:rsidRPr="007E7646">
        <w:t>such smile sometimes</w:t>
      </w:r>
    </w:p>
    <w:p w:rsidR="0091530C" w:rsidRPr="007E7646" w:rsidRDefault="0091530C" w:rsidP="00796A53">
      <w:pPr>
        <w:jc w:val="center"/>
      </w:pPr>
      <w:r w:rsidRPr="007E7646">
        <w:rPr>
          <w:rFonts w:ascii="Wide Latin" w:hAnsi="Wide Latin"/>
        </w:rPr>
        <w:t>:</w:t>
      </w:r>
      <w:r w:rsidRPr="007E7646">
        <w:t xml:space="preserve">  </w:t>
      </w:r>
      <w:r>
        <w:rPr>
          <w:b/>
          <w:i/>
          <w:sz w:val="18"/>
          <w:szCs w:val="18"/>
        </w:rPr>
        <w:t>stuck</w:t>
      </w:r>
      <w:r w:rsidRPr="007E7646">
        <w:rPr>
          <w:b/>
          <w:i/>
          <w:sz w:val="18"/>
          <w:szCs w:val="18"/>
        </w:rPr>
        <w:t xml:space="preserve"> humid gold</w:t>
      </w:r>
    </w:p>
    <w:p w:rsidR="0091530C" w:rsidRPr="007E7646" w:rsidRDefault="0091530C" w:rsidP="00796A53">
      <w:pPr>
        <w:jc w:val="center"/>
      </w:pPr>
      <w:r w:rsidRPr="007E7646">
        <w:t>free vapour swallowing</w:t>
      </w:r>
    </w:p>
    <w:p w:rsidR="0091530C" w:rsidRPr="007E7646" w:rsidRDefault="0091530C" w:rsidP="00796A53">
      <w:pPr>
        <w:jc w:val="center"/>
      </w:pPr>
      <w:r w:rsidRPr="007E7646">
        <w:t>promptly three following</w:t>
      </w:r>
    </w:p>
    <w:p w:rsidR="0091530C" w:rsidRPr="007E7646" w:rsidRDefault="0091530C" w:rsidP="00796A53">
      <w:pPr>
        <w:jc w:val="center"/>
      </w:pPr>
      <w:r w:rsidRPr="007E7646">
        <w:rPr>
          <w:rFonts w:ascii="Wide Latin" w:hAnsi="Wide Latin"/>
        </w:rPr>
        <w:t>:</w:t>
      </w:r>
      <w:r w:rsidRPr="007E7646">
        <w:t xml:space="preserve">  </w:t>
      </w:r>
      <w:r w:rsidRPr="007E7646">
        <w:rPr>
          <w:b/>
          <w:i/>
          <w:sz w:val="18"/>
          <w:szCs w:val="18"/>
        </w:rPr>
        <w:t>fresh arriving drama</w:t>
      </w:r>
    </w:p>
    <w:p w:rsidR="0091530C" w:rsidRPr="007E7646" w:rsidRDefault="0091530C" w:rsidP="00796A53">
      <w:pPr>
        <w:jc w:val="center"/>
      </w:pPr>
      <w:r w:rsidRPr="007E7646">
        <w:t>surprising however appears</w:t>
      </w:r>
    </w:p>
    <w:p w:rsidR="0091530C" w:rsidRPr="007E7646" w:rsidRDefault="0091530C" w:rsidP="00796A53">
      <w:pPr>
        <w:jc w:val="center"/>
      </w:pPr>
      <w:r w:rsidRPr="007E7646">
        <w:t>looks doubt daily</w:t>
      </w:r>
    </w:p>
    <w:p w:rsidR="0091530C" w:rsidRPr="007E7646" w:rsidRDefault="0091530C" w:rsidP="00796A53">
      <w:pPr>
        <w:jc w:val="center"/>
      </w:pPr>
      <w:r w:rsidRPr="007E7646">
        <w:rPr>
          <w:rFonts w:ascii="Wide Latin" w:hAnsi="Wide Latin"/>
        </w:rPr>
        <w:t>:</w:t>
      </w:r>
      <w:r w:rsidRPr="007E7646">
        <w:t xml:space="preserve">  </w:t>
      </w:r>
      <w:r w:rsidRPr="007E7646">
        <w:rPr>
          <w:b/>
          <w:i/>
          <w:sz w:val="18"/>
          <w:szCs w:val="18"/>
        </w:rPr>
        <w:t>holiday croons sea</w:t>
      </w:r>
    </w:p>
    <w:p w:rsidR="0091530C" w:rsidRPr="007E7646" w:rsidRDefault="0091530C" w:rsidP="00796A53">
      <w:pPr>
        <w:jc w:val="center"/>
      </w:pPr>
      <w:r w:rsidRPr="007E7646">
        <w:t>abyss cries edge</w:t>
      </w:r>
    </w:p>
    <w:p w:rsidR="0091530C" w:rsidRPr="007E7646" w:rsidRDefault="0091530C" w:rsidP="00796A53">
      <w:pPr>
        <w:jc w:val="center"/>
      </w:pPr>
      <w:r w:rsidRPr="007E7646">
        <w:t>flutters piano flower-path</w:t>
      </w:r>
    </w:p>
    <w:p w:rsidR="0091530C" w:rsidRPr="007E7646" w:rsidRDefault="0091530C" w:rsidP="00796A53">
      <w:pPr>
        <w:jc w:val="center"/>
      </w:pPr>
      <w:r w:rsidRPr="007E7646">
        <w:rPr>
          <w:rFonts w:ascii="Wide Latin" w:hAnsi="Wide Latin"/>
        </w:rPr>
        <w:t>:</w:t>
      </w:r>
      <w:r w:rsidRPr="007E7646">
        <w:t xml:space="preserve">  </w:t>
      </w:r>
      <w:r w:rsidRPr="007E7646">
        <w:rPr>
          <w:b/>
          <w:i/>
          <w:sz w:val="18"/>
          <w:szCs w:val="18"/>
        </w:rPr>
        <w:t>rotten</w:t>
      </w:r>
      <w:r>
        <w:rPr>
          <w:b/>
          <w:i/>
          <w:sz w:val="18"/>
          <w:szCs w:val="18"/>
        </w:rPr>
        <w:t xml:space="preserve"> </w:t>
      </w:r>
      <w:r w:rsidRPr="007E7646">
        <w:rPr>
          <w:b/>
          <w:i/>
          <w:sz w:val="18"/>
          <w:szCs w:val="18"/>
        </w:rPr>
        <w:t>noting cabbage</w:t>
      </w:r>
    </w:p>
    <w:p w:rsidR="0091530C" w:rsidRPr="007E7646" w:rsidRDefault="0091530C" w:rsidP="00796A53">
      <w:pPr>
        <w:jc w:val="center"/>
      </w:pPr>
      <w:r w:rsidRPr="007E7646">
        <w:t>standard harrow nestles</w:t>
      </w:r>
    </w:p>
    <w:p w:rsidR="0091530C" w:rsidRPr="007E7646" w:rsidRDefault="0091530C" w:rsidP="00796A53">
      <w:pPr>
        <w:jc w:val="center"/>
      </w:pPr>
      <w:r w:rsidRPr="007E7646">
        <w:t>walk-distance evades fat</w:t>
      </w:r>
    </w:p>
    <w:p w:rsidR="0091530C" w:rsidRPr="007E7646" w:rsidRDefault="0091530C" w:rsidP="00796A53">
      <w:pPr>
        <w:jc w:val="center"/>
      </w:pPr>
      <w:r w:rsidRPr="007E7646">
        <w:rPr>
          <w:rFonts w:ascii="Wide Latin" w:hAnsi="Wide Latin"/>
        </w:rPr>
        <w:t>:</w:t>
      </w:r>
      <w:r w:rsidRPr="007E7646">
        <w:t xml:space="preserve">  </w:t>
      </w:r>
      <w:r w:rsidRPr="007E7646">
        <w:rPr>
          <w:b/>
          <w:i/>
          <w:sz w:val="18"/>
          <w:szCs w:val="18"/>
        </w:rPr>
        <w:t>immersed past aspect</w:t>
      </w:r>
    </w:p>
    <w:p w:rsidR="0091530C" w:rsidRPr="007E7646" w:rsidRDefault="0091530C" w:rsidP="00796A53">
      <w:pPr>
        <w:jc w:val="center"/>
      </w:pPr>
      <w:r w:rsidRPr="007E7646">
        <w:br w:type="page"/>
      </w:r>
    </w:p>
    <w:p w:rsidR="0091530C" w:rsidRPr="007E7646" w:rsidRDefault="0091530C" w:rsidP="00796A53">
      <w:pPr>
        <w:jc w:val="center"/>
      </w:pPr>
    </w:p>
    <w:p w:rsidR="0091530C" w:rsidRPr="007E7646" w:rsidRDefault="0091530C" w:rsidP="00796A53">
      <w:pPr>
        <w:jc w:val="center"/>
        <w:rPr>
          <w:b/>
          <w:sz w:val="36"/>
          <w:szCs w:val="36"/>
        </w:rPr>
      </w:pPr>
      <w:r w:rsidRPr="007E7646">
        <w:rPr>
          <w:b/>
          <w:sz w:val="36"/>
          <w:szCs w:val="36"/>
        </w:rPr>
        <w:t>PARLANDO</w:t>
      </w:r>
    </w:p>
    <w:p w:rsidR="0091530C" w:rsidRPr="007E7646" w:rsidRDefault="0091530C" w:rsidP="00796A53">
      <w:pPr>
        <w:jc w:val="center"/>
        <w:rPr>
          <w:sz w:val="18"/>
          <w:szCs w:val="18"/>
        </w:rPr>
      </w:pPr>
    </w:p>
    <w:p w:rsidR="0091530C" w:rsidRPr="007E7646" w:rsidRDefault="0091530C" w:rsidP="00796A53">
      <w:pPr>
        <w:jc w:val="center"/>
        <w:rPr>
          <w:sz w:val="16"/>
          <w:szCs w:val="16"/>
        </w:rPr>
      </w:pPr>
      <w:r w:rsidRPr="007E7646">
        <w:rPr>
          <w:sz w:val="16"/>
          <w:szCs w:val="16"/>
        </w:rPr>
        <w:t xml:space="preserve">(  </w:t>
      </w:r>
      <w:r w:rsidRPr="007E7646">
        <w:rPr>
          <w:b/>
          <w:sz w:val="16"/>
          <w:szCs w:val="16"/>
        </w:rPr>
        <w:t>3</w:t>
      </w:r>
      <w:r>
        <w:rPr>
          <w:sz w:val="16"/>
          <w:szCs w:val="16"/>
        </w:rPr>
        <w:t xml:space="preserve">  )</w:t>
      </w:r>
    </w:p>
    <w:p w:rsidR="0091530C" w:rsidRPr="007E7646" w:rsidRDefault="0091530C" w:rsidP="00796A53">
      <w:pPr>
        <w:jc w:val="center"/>
        <w:rPr>
          <w:sz w:val="18"/>
          <w:szCs w:val="18"/>
        </w:rPr>
      </w:pPr>
    </w:p>
    <w:p w:rsidR="0091530C" w:rsidRPr="007E7646" w:rsidRDefault="0091530C" w:rsidP="00796A53">
      <w:pPr>
        <w:jc w:val="center"/>
        <w:rPr>
          <w:sz w:val="18"/>
          <w:szCs w:val="18"/>
        </w:rPr>
      </w:pPr>
    </w:p>
    <w:p w:rsidR="0091530C" w:rsidRPr="007E7646" w:rsidRDefault="0091530C" w:rsidP="00796A53">
      <w:pPr>
        <w:jc w:val="center"/>
        <w:rPr>
          <w:sz w:val="18"/>
          <w:szCs w:val="18"/>
        </w:rPr>
      </w:pPr>
    </w:p>
    <w:p w:rsidR="0091530C" w:rsidRPr="007E7646" w:rsidRDefault="0091530C" w:rsidP="00796A53">
      <w:pPr>
        <w:jc w:val="center"/>
        <w:rPr>
          <w:sz w:val="18"/>
          <w:szCs w:val="18"/>
        </w:rPr>
      </w:pPr>
    </w:p>
    <w:p w:rsidR="0091530C" w:rsidRPr="007E7646" w:rsidRDefault="0091530C" w:rsidP="00796A53">
      <w:pPr>
        <w:jc w:val="center"/>
        <w:rPr>
          <w:sz w:val="18"/>
          <w:szCs w:val="18"/>
        </w:rPr>
      </w:pPr>
    </w:p>
    <w:p w:rsidR="0091530C" w:rsidRPr="007E7646" w:rsidRDefault="0091530C" w:rsidP="00796A53">
      <w:pPr>
        <w:jc w:val="center"/>
      </w:pPr>
      <w:r w:rsidRPr="007E7646">
        <w:t xml:space="preserve">cloud bleeds tune </w:t>
      </w:r>
    </w:p>
    <w:p w:rsidR="0091530C" w:rsidRPr="007E7646" w:rsidRDefault="0091530C" w:rsidP="00796A53">
      <w:pPr>
        <w:jc w:val="center"/>
      </w:pPr>
      <w:r w:rsidRPr="007E7646">
        <w:t xml:space="preserve">granted thorough brainwashing </w:t>
      </w:r>
    </w:p>
    <w:p w:rsidR="0091530C" w:rsidRPr="007E7646" w:rsidRDefault="0091530C" w:rsidP="00796A53">
      <w:pPr>
        <w:jc w:val="center"/>
      </w:pPr>
      <w:r w:rsidRPr="007E7646">
        <w:rPr>
          <w:rFonts w:ascii="Wide Latin" w:hAnsi="Wide Latin"/>
        </w:rPr>
        <w:t>:</w:t>
      </w:r>
      <w:r w:rsidRPr="007E7646">
        <w:t xml:space="preserve">  </w:t>
      </w:r>
      <w:r w:rsidRPr="007E7646">
        <w:rPr>
          <w:b/>
          <w:i/>
          <w:sz w:val="18"/>
          <w:szCs w:val="18"/>
        </w:rPr>
        <w:t>thinks leaves wedding</w:t>
      </w:r>
    </w:p>
    <w:p w:rsidR="0091530C" w:rsidRPr="007E7646" w:rsidRDefault="0091530C" w:rsidP="00796A53">
      <w:pPr>
        <w:jc w:val="center"/>
      </w:pPr>
      <w:r w:rsidRPr="007E7646">
        <w:t>soon loves seriously</w:t>
      </w:r>
    </w:p>
    <w:p w:rsidR="0091530C" w:rsidRPr="007E7646" w:rsidRDefault="0091530C" w:rsidP="00796A53">
      <w:pPr>
        <w:jc w:val="center"/>
      </w:pPr>
      <w:r w:rsidRPr="007E7646">
        <w:t>sizing starts deepen</w:t>
      </w:r>
    </w:p>
    <w:p w:rsidR="0091530C" w:rsidRPr="007E7646" w:rsidRDefault="0091530C" w:rsidP="00796A53">
      <w:pPr>
        <w:jc w:val="center"/>
      </w:pPr>
      <w:r w:rsidRPr="007E7646">
        <w:rPr>
          <w:rFonts w:ascii="Wide Latin" w:hAnsi="Wide Latin"/>
        </w:rPr>
        <w:t>:</w:t>
      </w:r>
      <w:r w:rsidRPr="007E7646">
        <w:t xml:space="preserve"> </w:t>
      </w:r>
      <w:r w:rsidRPr="007E7646">
        <w:rPr>
          <w:b/>
          <w:i/>
          <w:sz w:val="18"/>
          <w:szCs w:val="18"/>
        </w:rPr>
        <w:t>sleek distant below</w:t>
      </w:r>
    </w:p>
    <w:p w:rsidR="0091530C" w:rsidRPr="007E7646" w:rsidRDefault="0091530C" w:rsidP="00796A53">
      <w:pPr>
        <w:jc w:val="center"/>
      </w:pPr>
      <w:r>
        <w:t>stuck</w:t>
      </w:r>
      <w:r w:rsidRPr="007E7646">
        <w:t xml:space="preserve"> humid gold</w:t>
      </w:r>
    </w:p>
    <w:p w:rsidR="0091530C" w:rsidRPr="007E7646" w:rsidRDefault="0091530C" w:rsidP="00796A53">
      <w:pPr>
        <w:jc w:val="center"/>
      </w:pPr>
      <w:r>
        <w:t>bars twisting contin</w:t>
      </w:r>
      <w:r w:rsidRPr="007E7646">
        <w:t>u</w:t>
      </w:r>
      <w:r>
        <w:t>ou</w:t>
      </w:r>
      <w:r w:rsidRPr="007E7646">
        <w:t>s</w:t>
      </w:r>
    </w:p>
    <w:p w:rsidR="0091530C" w:rsidRPr="007E7646" w:rsidRDefault="0091530C" w:rsidP="00796A53">
      <w:pPr>
        <w:jc w:val="center"/>
      </w:pPr>
      <w:r w:rsidRPr="007E7646">
        <w:rPr>
          <w:rFonts w:ascii="Wide Latin" w:hAnsi="Wide Latin"/>
        </w:rPr>
        <w:t>:</w:t>
      </w:r>
      <w:r w:rsidRPr="007E7646">
        <w:t xml:space="preserve">  </w:t>
      </w:r>
      <w:r w:rsidRPr="007E7646">
        <w:rPr>
          <w:b/>
          <w:i/>
          <w:sz w:val="18"/>
          <w:szCs w:val="18"/>
        </w:rPr>
        <w:t>such smile sometimes</w:t>
      </w:r>
    </w:p>
    <w:p w:rsidR="0091530C" w:rsidRPr="007E7646" w:rsidRDefault="0091530C" w:rsidP="00796A53">
      <w:pPr>
        <w:jc w:val="center"/>
      </w:pPr>
      <w:r w:rsidRPr="007E7646">
        <w:t>fresh arriving drama</w:t>
      </w:r>
    </w:p>
    <w:p w:rsidR="0091530C" w:rsidRPr="007E7646" w:rsidRDefault="0091530C" w:rsidP="00796A53">
      <w:pPr>
        <w:jc w:val="center"/>
      </w:pPr>
      <w:r w:rsidRPr="007E7646">
        <w:t>free vapour swallowing</w:t>
      </w:r>
    </w:p>
    <w:p w:rsidR="0091530C" w:rsidRPr="007E7646" w:rsidRDefault="0091530C" w:rsidP="00796A53">
      <w:pPr>
        <w:jc w:val="center"/>
      </w:pPr>
      <w:r w:rsidRPr="007E7646">
        <w:rPr>
          <w:rFonts w:ascii="Wide Latin" w:hAnsi="Wide Latin"/>
        </w:rPr>
        <w:t>:</w:t>
      </w:r>
      <w:r w:rsidRPr="007E7646">
        <w:t xml:space="preserve">  </w:t>
      </w:r>
      <w:r w:rsidRPr="007E7646">
        <w:rPr>
          <w:b/>
          <w:i/>
          <w:sz w:val="18"/>
          <w:szCs w:val="18"/>
        </w:rPr>
        <w:t>promptly three following</w:t>
      </w:r>
    </w:p>
    <w:p w:rsidR="0091530C" w:rsidRPr="007E7646" w:rsidRDefault="0091530C" w:rsidP="00796A53">
      <w:pPr>
        <w:jc w:val="center"/>
      </w:pPr>
      <w:r w:rsidRPr="007E7646">
        <w:t>holiday croo</w:t>
      </w:r>
      <w:r>
        <w:t>n</w:t>
      </w:r>
      <w:r w:rsidRPr="007E7646">
        <w:t>s see</w:t>
      </w:r>
    </w:p>
    <w:p w:rsidR="0091530C" w:rsidRPr="007E7646" w:rsidRDefault="0091530C" w:rsidP="00796A53">
      <w:pPr>
        <w:jc w:val="center"/>
      </w:pPr>
      <w:r w:rsidRPr="007E7646">
        <w:t>surprising however appears</w:t>
      </w:r>
    </w:p>
    <w:p w:rsidR="0091530C" w:rsidRPr="007E7646" w:rsidRDefault="0091530C" w:rsidP="00796A53">
      <w:pPr>
        <w:jc w:val="center"/>
      </w:pPr>
      <w:r w:rsidRPr="007E7646">
        <w:rPr>
          <w:rFonts w:ascii="Wide Latin" w:hAnsi="Wide Latin"/>
        </w:rPr>
        <w:t>:</w:t>
      </w:r>
      <w:r w:rsidRPr="007E7646">
        <w:t xml:space="preserve">  </w:t>
      </w:r>
      <w:r w:rsidRPr="007E7646">
        <w:rPr>
          <w:b/>
          <w:i/>
          <w:sz w:val="18"/>
          <w:szCs w:val="18"/>
        </w:rPr>
        <w:t>looks doubt daily</w:t>
      </w:r>
    </w:p>
    <w:p w:rsidR="0091530C" w:rsidRPr="007E7646" w:rsidRDefault="0091530C" w:rsidP="00796A53">
      <w:pPr>
        <w:jc w:val="center"/>
      </w:pPr>
      <w:r w:rsidRPr="007E7646">
        <w:t>rotten noting cabbage</w:t>
      </w:r>
    </w:p>
    <w:p w:rsidR="0091530C" w:rsidRPr="007E7646" w:rsidRDefault="0091530C" w:rsidP="00796A53">
      <w:pPr>
        <w:jc w:val="center"/>
      </w:pPr>
      <w:r w:rsidRPr="007E7646">
        <w:t>abyss cries edge</w:t>
      </w:r>
    </w:p>
    <w:p w:rsidR="0091530C" w:rsidRPr="007E7646" w:rsidRDefault="0091530C" w:rsidP="00796A53">
      <w:pPr>
        <w:jc w:val="center"/>
      </w:pPr>
      <w:r w:rsidRPr="007E7646">
        <w:rPr>
          <w:rFonts w:ascii="Wide Latin" w:hAnsi="Wide Latin"/>
        </w:rPr>
        <w:t>:</w:t>
      </w:r>
      <w:r w:rsidRPr="007E7646">
        <w:t xml:space="preserve">  </w:t>
      </w:r>
      <w:r w:rsidRPr="007E7646">
        <w:rPr>
          <w:b/>
          <w:i/>
          <w:sz w:val="18"/>
          <w:szCs w:val="18"/>
        </w:rPr>
        <w:t>flutters piano flower-path</w:t>
      </w:r>
    </w:p>
    <w:p w:rsidR="0091530C" w:rsidRPr="007E7646" w:rsidRDefault="0091530C" w:rsidP="00796A53">
      <w:pPr>
        <w:jc w:val="center"/>
      </w:pPr>
      <w:r w:rsidRPr="007E7646">
        <w:t>immersed past aspec</w:t>
      </w:r>
      <w:r>
        <w:t>t</w:t>
      </w:r>
    </w:p>
    <w:p w:rsidR="0091530C" w:rsidRPr="007E7646" w:rsidRDefault="0091530C" w:rsidP="00796A53">
      <w:pPr>
        <w:jc w:val="center"/>
      </w:pPr>
      <w:r w:rsidRPr="007E7646">
        <w:t>standard harrow nestles</w:t>
      </w:r>
    </w:p>
    <w:p w:rsidR="0091530C" w:rsidRPr="007E7646" w:rsidRDefault="0091530C" w:rsidP="00796A53">
      <w:pPr>
        <w:jc w:val="center"/>
      </w:pPr>
      <w:r w:rsidRPr="007E7646">
        <w:rPr>
          <w:rFonts w:ascii="Wide Latin" w:hAnsi="Wide Latin"/>
        </w:rPr>
        <w:t>:</w:t>
      </w:r>
      <w:r w:rsidRPr="007E7646">
        <w:t xml:space="preserve">  </w:t>
      </w:r>
      <w:r w:rsidRPr="007E7646">
        <w:rPr>
          <w:b/>
          <w:i/>
          <w:sz w:val="18"/>
          <w:szCs w:val="18"/>
        </w:rPr>
        <w:t>walk-distance evades fat</w:t>
      </w:r>
    </w:p>
    <w:p w:rsidR="0091530C" w:rsidRPr="007E7646" w:rsidRDefault="0091530C" w:rsidP="00796A53">
      <w:pPr>
        <w:jc w:val="center"/>
      </w:pPr>
    </w:p>
    <w:p w:rsidR="0091530C" w:rsidRPr="007E7646" w:rsidRDefault="0091530C" w:rsidP="00796A53">
      <w:pPr>
        <w:jc w:val="center"/>
      </w:pPr>
    </w:p>
    <w:p w:rsidR="0091530C" w:rsidRPr="007E7646" w:rsidRDefault="0091530C" w:rsidP="00796A53">
      <w:pPr>
        <w:jc w:val="center"/>
      </w:pPr>
    </w:p>
    <w:p w:rsidR="0091530C" w:rsidRDefault="0091530C" w:rsidP="00796A53">
      <w:pPr>
        <w:jc w:val="center"/>
      </w:pPr>
      <w:r w:rsidRPr="007E7646">
        <w:br w:type="page"/>
      </w:r>
    </w:p>
    <w:p w:rsidR="0091530C" w:rsidRDefault="0091530C" w:rsidP="00796A53">
      <w:pPr>
        <w:jc w:val="center"/>
      </w:pPr>
    </w:p>
    <w:p w:rsidR="0091530C" w:rsidRPr="007E7646" w:rsidRDefault="0091530C" w:rsidP="00796A53">
      <w:pPr>
        <w:jc w:val="center"/>
        <w:rPr>
          <w:b/>
          <w:sz w:val="36"/>
          <w:szCs w:val="36"/>
        </w:rPr>
      </w:pPr>
      <w:r w:rsidRPr="007E7646">
        <w:rPr>
          <w:b/>
          <w:sz w:val="36"/>
          <w:szCs w:val="36"/>
        </w:rPr>
        <w:t>(</w:t>
      </w:r>
      <w:r w:rsidRPr="00BC6DEC">
        <w:t xml:space="preserve">   </w:t>
      </w:r>
      <w:r w:rsidRPr="007E7646">
        <w:rPr>
          <w:b/>
          <w:sz w:val="36"/>
          <w:szCs w:val="36"/>
        </w:rPr>
        <w:t>furioso</w:t>
      </w:r>
      <w:r w:rsidRPr="00BC6DEC">
        <w:t xml:space="preserve">   </w:t>
      </w:r>
      <w:r w:rsidRPr="007E7646">
        <w:rPr>
          <w:b/>
          <w:sz w:val="36"/>
          <w:szCs w:val="36"/>
        </w:rPr>
        <w:t>)</w:t>
      </w:r>
    </w:p>
    <w:p w:rsidR="0091530C" w:rsidRPr="007E7646" w:rsidRDefault="0091530C" w:rsidP="00796A53">
      <w:pPr>
        <w:jc w:val="center"/>
        <w:rPr>
          <w:sz w:val="18"/>
          <w:szCs w:val="18"/>
        </w:rPr>
      </w:pPr>
    </w:p>
    <w:p w:rsidR="0091530C" w:rsidRPr="007E7646" w:rsidRDefault="0091530C" w:rsidP="00796A53">
      <w:pPr>
        <w:jc w:val="center"/>
        <w:rPr>
          <w:sz w:val="18"/>
          <w:szCs w:val="18"/>
        </w:rPr>
      </w:pPr>
    </w:p>
    <w:p w:rsidR="0091530C" w:rsidRPr="007E7646" w:rsidRDefault="0091530C" w:rsidP="00796A53">
      <w:pPr>
        <w:jc w:val="center"/>
        <w:rPr>
          <w:sz w:val="18"/>
          <w:szCs w:val="18"/>
        </w:rPr>
      </w:pPr>
    </w:p>
    <w:p w:rsidR="0091530C" w:rsidRPr="007E7646" w:rsidRDefault="0091530C" w:rsidP="00796A53">
      <w:pPr>
        <w:jc w:val="center"/>
        <w:rPr>
          <w:sz w:val="18"/>
          <w:szCs w:val="18"/>
        </w:rPr>
      </w:pPr>
    </w:p>
    <w:p w:rsidR="0091530C" w:rsidRPr="007E7646" w:rsidRDefault="0091530C" w:rsidP="00796A53">
      <w:pPr>
        <w:jc w:val="center"/>
        <w:rPr>
          <w:sz w:val="18"/>
          <w:szCs w:val="18"/>
        </w:rPr>
      </w:pPr>
    </w:p>
    <w:p w:rsidR="0091530C" w:rsidRPr="007E7646" w:rsidRDefault="0091530C" w:rsidP="00796A53">
      <w:pPr>
        <w:jc w:val="center"/>
      </w:pPr>
      <w:r>
        <w:t>spawn-striked painting again</w:t>
      </w:r>
    </w:p>
    <w:p w:rsidR="0091530C" w:rsidRPr="007E7646" w:rsidRDefault="0091530C" w:rsidP="00796A53">
      <w:pPr>
        <w:jc w:val="center"/>
      </w:pPr>
      <w:r w:rsidRPr="007E7646">
        <w:t>but breakthrough smoke-stripe</w:t>
      </w:r>
    </w:p>
    <w:p w:rsidR="0091530C" w:rsidRPr="007E7646" w:rsidRDefault="0091530C" w:rsidP="00796A53">
      <w:pPr>
        <w:jc w:val="center"/>
      </w:pPr>
      <w:r w:rsidRPr="007E7646">
        <w:rPr>
          <w:rFonts w:ascii="Wide Latin" w:hAnsi="Wide Latin"/>
        </w:rPr>
        <w:t>:</w:t>
      </w:r>
      <w:r w:rsidRPr="007E7646">
        <w:t xml:space="preserve">  </w:t>
      </w:r>
      <w:r w:rsidRPr="007E7646">
        <w:rPr>
          <w:b/>
          <w:i/>
          <w:sz w:val="18"/>
          <w:szCs w:val="18"/>
        </w:rPr>
        <w:t>black counterpoint occasion</w:t>
      </w:r>
    </w:p>
    <w:p w:rsidR="0091530C" w:rsidRPr="007E7646" w:rsidRDefault="0091530C" w:rsidP="00796A53">
      <w:pPr>
        <w:jc w:val="center"/>
      </w:pPr>
      <w:r w:rsidRPr="007E7646">
        <w:t>desire-wing educates time-goal</w:t>
      </w:r>
    </w:p>
    <w:p w:rsidR="0091530C" w:rsidRPr="007E7646" w:rsidRDefault="0091530C" w:rsidP="00796A53">
      <w:pPr>
        <w:jc w:val="center"/>
      </w:pPr>
      <w:r w:rsidRPr="007E7646">
        <w:t>taking resigning reason</w:t>
      </w:r>
    </w:p>
    <w:p w:rsidR="0091530C" w:rsidRPr="007E7646" w:rsidRDefault="0091530C" w:rsidP="00796A53">
      <w:pPr>
        <w:jc w:val="center"/>
      </w:pPr>
      <w:r w:rsidRPr="007E7646">
        <w:rPr>
          <w:rFonts w:ascii="Wide Latin" w:hAnsi="Wide Latin"/>
        </w:rPr>
        <w:t>:</w:t>
      </w:r>
      <w:r w:rsidRPr="007E7646">
        <w:t xml:space="preserve">  </w:t>
      </w:r>
      <w:r w:rsidRPr="007E7646">
        <w:rPr>
          <w:b/>
          <w:i/>
          <w:sz w:val="18"/>
          <w:szCs w:val="18"/>
        </w:rPr>
        <w:t>hanging orders multitudinous</w:t>
      </w:r>
    </w:p>
    <w:p w:rsidR="0091530C" w:rsidRPr="007E7646" w:rsidRDefault="0091530C" w:rsidP="00796A53">
      <w:pPr>
        <w:jc w:val="center"/>
      </w:pPr>
      <w:r>
        <w:t>against leather-binding soap</w:t>
      </w:r>
    </w:p>
    <w:p w:rsidR="0091530C" w:rsidRPr="007E7646" w:rsidRDefault="0091530C" w:rsidP="00796A53">
      <w:pPr>
        <w:jc w:val="center"/>
      </w:pPr>
      <w:r w:rsidRPr="007E7646">
        <w:t>output odorous skull</w:t>
      </w:r>
    </w:p>
    <w:p w:rsidR="0091530C" w:rsidRPr="007E7646" w:rsidRDefault="0091530C" w:rsidP="00796A53">
      <w:pPr>
        <w:jc w:val="center"/>
      </w:pPr>
      <w:r w:rsidRPr="007E7646">
        <w:rPr>
          <w:rFonts w:ascii="Wide Latin" w:hAnsi="Wide Latin"/>
        </w:rPr>
        <w:t>:</w:t>
      </w:r>
      <w:r w:rsidRPr="007E7646">
        <w:t xml:space="preserve">  </w:t>
      </w:r>
      <w:r w:rsidRPr="007E7646">
        <w:rPr>
          <w:b/>
          <w:i/>
          <w:sz w:val="18"/>
          <w:szCs w:val="18"/>
        </w:rPr>
        <w:t>gaseous trace beside</w:t>
      </w:r>
    </w:p>
    <w:p w:rsidR="0091530C" w:rsidRPr="007E7646" w:rsidRDefault="0091530C" w:rsidP="00796A53">
      <w:pPr>
        <w:jc w:val="center"/>
      </w:pPr>
    </w:p>
    <w:p w:rsidR="0091530C" w:rsidRPr="007E7646" w:rsidRDefault="0091530C" w:rsidP="00796A53">
      <w:pPr>
        <w:jc w:val="center"/>
      </w:pPr>
    </w:p>
    <w:p w:rsidR="0091530C" w:rsidRPr="007E7646" w:rsidRDefault="0091530C" w:rsidP="00796A53">
      <w:pPr>
        <w:jc w:val="center"/>
      </w:pPr>
    </w:p>
    <w:p w:rsidR="0091530C" w:rsidRDefault="0091530C" w:rsidP="00796A53">
      <w:pPr>
        <w:jc w:val="center"/>
      </w:pPr>
      <w:r w:rsidRPr="007E7646">
        <w:br w:type="page"/>
      </w:r>
    </w:p>
    <w:p w:rsidR="0091530C" w:rsidRDefault="0091530C" w:rsidP="00796A53">
      <w:pPr>
        <w:jc w:val="center"/>
      </w:pPr>
    </w:p>
    <w:p w:rsidR="0091530C" w:rsidRDefault="0091530C" w:rsidP="00796A53">
      <w:pPr>
        <w:jc w:val="center"/>
      </w:pPr>
    </w:p>
    <w:p w:rsidR="0091530C" w:rsidRPr="007E7646" w:rsidRDefault="0091530C" w:rsidP="00796A53">
      <w:pPr>
        <w:jc w:val="center"/>
        <w:rPr>
          <w:b/>
          <w:sz w:val="72"/>
          <w:szCs w:val="72"/>
        </w:rPr>
      </w:pPr>
      <w:r w:rsidRPr="007E7646">
        <w:rPr>
          <w:b/>
          <w:sz w:val="56"/>
          <w:szCs w:val="56"/>
        </w:rPr>
        <w:t>MOVEMENT</w:t>
      </w:r>
      <w:r w:rsidRPr="004370B1">
        <w:rPr>
          <w:sz w:val="32"/>
          <w:szCs w:val="32"/>
        </w:rPr>
        <w:t xml:space="preserve"> </w:t>
      </w:r>
      <w:r w:rsidRPr="007E7646">
        <w:rPr>
          <w:b/>
          <w:sz w:val="56"/>
          <w:szCs w:val="56"/>
        </w:rPr>
        <w:t>THREE</w:t>
      </w:r>
    </w:p>
    <w:p w:rsidR="0091530C" w:rsidRDefault="0091530C" w:rsidP="00796A53">
      <w:pPr>
        <w:jc w:val="center"/>
      </w:pPr>
    </w:p>
    <w:p w:rsidR="0091530C" w:rsidRDefault="0091530C" w:rsidP="00796A53">
      <w:pPr>
        <w:jc w:val="center"/>
      </w:pPr>
    </w:p>
    <w:p w:rsidR="0091530C" w:rsidRDefault="0091530C" w:rsidP="00796A53">
      <w:pPr>
        <w:jc w:val="center"/>
      </w:pPr>
    </w:p>
    <w:p w:rsidR="0091530C" w:rsidRDefault="0091530C" w:rsidP="00796A53">
      <w:pPr>
        <w:jc w:val="center"/>
      </w:pPr>
    </w:p>
    <w:p w:rsidR="0091530C" w:rsidRDefault="0091530C" w:rsidP="00796A53">
      <w:pPr>
        <w:jc w:val="center"/>
      </w:pPr>
    </w:p>
    <w:p w:rsidR="0091530C" w:rsidRDefault="0091530C" w:rsidP="004370B1">
      <w:pPr>
        <w:jc w:val="center"/>
      </w:pPr>
    </w:p>
    <w:p w:rsidR="0091530C" w:rsidRDefault="0091530C" w:rsidP="004370B1">
      <w:pPr>
        <w:jc w:val="center"/>
      </w:pPr>
    </w:p>
    <w:p w:rsidR="0091530C" w:rsidRDefault="0091530C" w:rsidP="004370B1">
      <w:pPr>
        <w:jc w:val="center"/>
      </w:pPr>
    </w:p>
    <w:p w:rsidR="0091530C" w:rsidRDefault="0091530C" w:rsidP="004370B1">
      <w:pPr>
        <w:jc w:val="center"/>
      </w:pPr>
    </w:p>
    <w:p w:rsidR="0091530C" w:rsidRDefault="0091530C" w:rsidP="004370B1">
      <w:pPr>
        <w:jc w:val="center"/>
      </w:pPr>
    </w:p>
    <w:p w:rsidR="0091530C" w:rsidRDefault="0091530C" w:rsidP="004370B1">
      <w:pPr>
        <w:jc w:val="center"/>
      </w:pPr>
    </w:p>
    <w:p w:rsidR="0091530C" w:rsidRDefault="0091530C" w:rsidP="004370B1">
      <w:pPr>
        <w:jc w:val="center"/>
      </w:pPr>
    </w:p>
    <w:p w:rsidR="0091530C" w:rsidRDefault="0091530C" w:rsidP="004370B1">
      <w:pPr>
        <w:jc w:val="center"/>
      </w:pPr>
    </w:p>
    <w:p w:rsidR="0091530C" w:rsidRDefault="0091530C" w:rsidP="004370B1">
      <w:pPr>
        <w:jc w:val="center"/>
      </w:pPr>
    </w:p>
    <w:p w:rsidR="0091530C" w:rsidRDefault="0091530C" w:rsidP="004370B1">
      <w:pPr>
        <w:jc w:val="center"/>
      </w:pPr>
    </w:p>
    <w:p w:rsidR="0091530C" w:rsidRDefault="0091530C" w:rsidP="004370B1">
      <w:pPr>
        <w:jc w:val="center"/>
      </w:pPr>
    </w:p>
    <w:p w:rsidR="0091530C" w:rsidRDefault="0091530C" w:rsidP="004370B1">
      <w:pPr>
        <w:jc w:val="center"/>
      </w:pPr>
    </w:p>
    <w:p w:rsidR="0091530C" w:rsidRDefault="0091530C" w:rsidP="004370B1">
      <w:pPr>
        <w:jc w:val="center"/>
      </w:pPr>
    </w:p>
    <w:p w:rsidR="0091530C" w:rsidRDefault="0091530C" w:rsidP="004370B1">
      <w:pPr>
        <w:jc w:val="center"/>
      </w:pPr>
    </w:p>
    <w:p w:rsidR="0091530C" w:rsidRDefault="0091530C" w:rsidP="004370B1">
      <w:pPr>
        <w:jc w:val="center"/>
      </w:pPr>
    </w:p>
    <w:p w:rsidR="0091530C" w:rsidRDefault="0091530C" w:rsidP="004370B1">
      <w:pPr>
        <w:jc w:val="center"/>
      </w:pPr>
    </w:p>
    <w:p w:rsidR="0091530C" w:rsidRDefault="0091530C" w:rsidP="004370B1">
      <w:pPr>
        <w:jc w:val="center"/>
      </w:pPr>
    </w:p>
    <w:p w:rsidR="0091530C" w:rsidRDefault="0091530C" w:rsidP="004370B1">
      <w:pPr>
        <w:jc w:val="center"/>
      </w:pPr>
    </w:p>
    <w:p w:rsidR="0091530C" w:rsidRDefault="0091530C" w:rsidP="004370B1">
      <w:pPr>
        <w:jc w:val="center"/>
      </w:pPr>
    </w:p>
    <w:p w:rsidR="0091530C" w:rsidRDefault="0091530C" w:rsidP="004370B1">
      <w:pPr>
        <w:jc w:val="center"/>
      </w:pPr>
    </w:p>
    <w:p w:rsidR="0091530C" w:rsidRDefault="0091530C" w:rsidP="004370B1">
      <w:pPr>
        <w:jc w:val="center"/>
      </w:pPr>
    </w:p>
    <w:p w:rsidR="0091530C" w:rsidRDefault="0091530C" w:rsidP="004370B1">
      <w:pPr>
        <w:jc w:val="center"/>
      </w:pPr>
    </w:p>
    <w:p w:rsidR="0091530C" w:rsidRDefault="0091530C" w:rsidP="004370B1">
      <w:pPr>
        <w:jc w:val="center"/>
      </w:pPr>
    </w:p>
    <w:p w:rsidR="0091530C" w:rsidRDefault="0091530C" w:rsidP="004370B1">
      <w:pPr>
        <w:jc w:val="center"/>
      </w:pPr>
    </w:p>
    <w:p w:rsidR="0091530C" w:rsidRDefault="0091530C" w:rsidP="004370B1">
      <w:pPr>
        <w:jc w:val="center"/>
      </w:pPr>
    </w:p>
    <w:p w:rsidR="0091530C" w:rsidRDefault="0091530C" w:rsidP="004370B1">
      <w:pPr>
        <w:jc w:val="center"/>
      </w:pPr>
    </w:p>
    <w:p w:rsidR="0091530C" w:rsidRDefault="0091530C" w:rsidP="004370B1">
      <w:pPr>
        <w:jc w:val="center"/>
      </w:pPr>
    </w:p>
    <w:p w:rsidR="0091530C" w:rsidRDefault="0091530C" w:rsidP="004370B1">
      <w:pPr>
        <w:jc w:val="center"/>
      </w:pPr>
    </w:p>
    <w:p w:rsidR="0091530C" w:rsidRDefault="0091530C" w:rsidP="004370B1">
      <w:pPr>
        <w:jc w:val="center"/>
      </w:pPr>
    </w:p>
    <w:p w:rsidR="0091530C" w:rsidRDefault="0091530C" w:rsidP="004370B1">
      <w:pPr>
        <w:jc w:val="center"/>
      </w:pPr>
    </w:p>
    <w:p w:rsidR="0091530C" w:rsidRDefault="0091530C" w:rsidP="004370B1">
      <w:pPr>
        <w:jc w:val="center"/>
      </w:pPr>
    </w:p>
    <w:p w:rsidR="0091530C" w:rsidRDefault="0091530C" w:rsidP="004370B1">
      <w:pPr>
        <w:jc w:val="center"/>
      </w:pPr>
    </w:p>
    <w:p w:rsidR="0091530C" w:rsidRDefault="0091530C" w:rsidP="004370B1">
      <w:pPr>
        <w:jc w:val="center"/>
      </w:pPr>
    </w:p>
    <w:p w:rsidR="0091530C" w:rsidRDefault="0091530C" w:rsidP="004370B1">
      <w:pPr>
        <w:jc w:val="center"/>
      </w:pPr>
    </w:p>
    <w:p w:rsidR="0091530C" w:rsidRDefault="0091530C" w:rsidP="004370B1">
      <w:pPr>
        <w:jc w:val="center"/>
      </w:pPr>
    </w:p>
    <w:p w:rsidR="0091530C" w:rsidRDefault="0091530C" w:rsidP="004370B1">
      <w:pPr>
        <w:jc w:val="center"/>
      </w:pPr>
    </w:p>
    <w:p w:rsidR="0091530C" w:rsidRDefault="0091530C" w:rsidP="004370B1">
      <w:pPr>
        <w:jc w:val="center"/>
      </w:pPr>
    </w:p>
    <w:p w:rsidR="0091530C" w:rsidRDefault="0091530C" w:rsidP="004370B1">
      <w:pPr>
        <w:jc w:val="center"/>
      </w:pPr>
    </w:p>
    <w:p w:rsidR="0091530C" w:rsidRDefault="0091530C" w:rsidP="004370B1">
      <w:pPr>
        <w:jc w:val="center"/>
      </w:pPr>
    </w:p>
    <w:p w:rsidR="0091530C" w:rsidRDefault="0091530C" w:rsidP="004370B1">
      <w:pPr>
        <w:jc w:val="center"/>
      </w:pPr>
    </w:p>
    <w:p w:rsidR="0091530C" w:rsidRDefault="0091530C" w:rsidP="004370B1">
      <w:pPr>
        <w:jc w:val="center"/>
      </w:pPr>
    </w:p>
    <w:p w:rsidR="0091530C" w:rsidRPr="004370B1" w:rsidRDefault="0091530C" w:rsidP="00023207">
      <w:pPr>
        <w:jc w:val="center"/>
      </w:pPr>
    </w:p>
    <w:p w:rsidR="0091530C" w:rsidRPr="007E7646" w:rsidRDefault="0091530C" w:rsidP="00796A53">
      <w:pPr>
        <w:jc w:val="center"/>
        <w:rPr>
          <w:b/>
          <w:sz w:val="36"/>
          <w:szCs w:val="36"/>
        </w:rPr>
      </w:pPr>
      <w:r w:rsidRPr="007E7646">
        <w:rPr>
          <w:b/>
          <w:sz w:val="36"/>
          <w:szCs w:val="36"/>
        </w:rPr>
        <w:t>RUBATO</w:t>
      </w:r>
    </w:p>
    <w:p w:rsidR="0091530C" w:rsidRPr="007E7646" w:rsidRDefault="0091530C" w:rsidP="00796A53">
      <w:pPr>
        <w:jc w:val="center"/>
        <w:rPr>
          <w:sz w:val="18"/>
          <w:szCs w:val="18"/>
        </w:rPr>
      </w:pPr>
    </w:p>
    <w:p w:rsidR="0091530C" w:rsidRPr="007E7646" w:rsidRDefault="0091530C" w:rsidP="00796A53">
      <w:pPr>
        <w:jc w:val="center"/>
        <w:rPr>
          <w:sz w:val="16"/>
          <w:szCs w:val="16"/>
        </w:rPr>
      </w:pPr>
      <w:r w:rsidRPr="007E7646">
        <w:rPr>
          <w:sz w:val="16"/>
          <w:szCs w:val="16"/>
        </w:rPr>
        <w:t xml:space="preserve">(   </w:t>
      </w:r>
      <w:r w:rsidRPr="007E7646">
        <w:rPr>
          <w:b/>
          <w:sz w:val="16"/>
          <w:szCs w:val="16"/>
        </w:rPr>
        <w:t>1</w:t>
      </w:r>
      <w:r>
        <w:rPr>
          <w:sz w:val="16"/>
          <w:szCs w:val="16"/>
        </w:rPr>
        <w:t xml:space="preserve">   )</w:t>
      </w:r>
    </w:p>
    <w:p w:rsidR="0091530C" w:rsidRPr="007E7646" w:rsidRDefault="0091530C" w:rsidP="00796A53">
      <w:pPr>
        <w:jc w:val="center"/>
        <w:rPr>
          <w:sz w:val="18"/>
          <w:szCs w:val="18"/>
        </w:rPr>
      </w:pPr>
    </w:p>
    <w:p w:rsidR="0091530C" w:rsidRPr="007E7646" w:rsidRDefault="0091530C" w:rsidP="00796A53">
      <w:pPr>
        <w:jc w:val="center"/>
        <w:rPr>
          <w:sz w:val="18"/>
          <w:szCs w:val="18"/>
        </w:rPr>
      </w:pPr>
    </w:p>
    <w:p w:rsidR="0091530C" w:rsidRPr="007E7646" w:rsidRDefault="0091530C" w:rsidP="00796A53">
      <w:pPr>
        <w:jc w:val="center"/>
        <w:rPr>
          <w:sz w:val="18"/>
          <w:szCs w:val="18"/>
        </w:rPr>
      </w:pPr>
    </w:p>
    <w:p w:rsidR="0091530C" w:rsidRPr="007E7646" w:rsidRDefault="0091530C" w:rsidP="00796A53">
      <w:pPr>
        <w:jc w:val="center"/>
        <w:rPr>
          <w:sz w:val="18"/>
          <w:szCs w:val="18"/>
        </w:rPr>
      </w:pPr>
    </w:p>
    <w:p w:rsidR="0091530C" w:rsidRPr="007E7646" w:rsidRDefault="0091530C" w:rsidP="00796A53">
      <w:pPr>
        <w:jc w:val="center"/>
        <w:rPr>
          <w:sz w:val="18"/>
          <w:szCs w:val="18"/>
        </w:rPr>
      </w:pPr>
    </w:p>
    <w:p w:rsidR="0091530C" w:rsidRPr="007E7646" w:rsidRDefault="0091530C" w:rsidP="00796A53">
      <w:pPr>
        <w:jc w:val="center"/>
        <w:rPr>
          <w:b/>
          <w:i/>
        </w:rPr>
      </w:pPr>
      <w:r w:rsidRPr="007E7646">
        <w:rPr>
          <w:b/>
          <w:i/>
        </w:rPr>
        <w:t>thinks leaves marriage</w:t>
      </w:r>
    </w:p>
    <w:p w:rsidR="0091530C" w:rsidRPr="007E7646" w:rsidRDefault="0091530C" w:rsidP="00796A53">
      <w:pPr>
        <w:jc w:val="center"/>
        <w:rPr>
          <w:b/>
          <w:i/>
        </w:rPr>
      </w:pPr>
      <w:r w:rsidRPr="007E7646">
        <w:rPr>
          <w:b/>
          <w:i/>
        </w:rPr>
        <w:t>sleek distant below</w:t>
      </w:r>
    </w:p>
    <w:p w:rsidR="0091530C" w:rsidRPr="007E7646" w:rsidRDefault="0091530C" w:rsidP="00796A53">
      <w:pPr>
        <w:jc w:val="center"/>
        <w:rPr>
          <w:b/>
          <w:i/>
        </w:rPr>
      </w:pPr>
      <w:r w:rsidRPr="007E7646">
        <w:rPr>
          <w:b/>
          <w:i/>
        </w:rPr>
        <w:t>such smile sometimes</w:t>
      </w:r>
    </w:p>
    <w:p w:rsidR="0091530C" w:rsidRPr="007E7646" w:rsidRDefault="0091530C" w:rsidP="00796A53">
      <w:pPr>
        <w:jc w:val="center"/>
        <w:rPr>
          <w:b/>
          <w:i/>
        </w:rPr>
      </w:pPr>
      <w:r w:rsidRPr="007E7646">
        <w:rPr>
          <w:b/>
          <w:i/>
        </w:rPr>
        <w:t>promptly three following</w:t>
      </w:r>
    </w:p>
    <w:p w:rsidR="0091530C" w:rsidRPr="007E7646" w:rsidRDefault="0091530C" w:rsidP="00796A53">
      <w:pPr>
        <w:jc w:val="center"/>
        <w:rPr>
          <w:b/>
          <w:i/>
        </w:rPr>
      </w:pPr>
      <w:r w:rsidRPr="007E7646">
        <w:rPr>
          <w:b/>
          <w:i/>
        </w:rPr>
        <w:t>looks doubt daily</w:t>
      </w:r>
    </w:p>
    <w:p w:rsidR="0091530C" w:rsidRPr="007E7646" w:rsidRDefault="0091530C" w:rsidP="00796A53">
      <w:pPr>
        <w:jc w:val="center"/>
        <w:rPr>
          <w:b/>
          <w:i/>
        </w:rPr>
      </w:pPr>
      <w:r w:rsidRPr="007E7646">
        <w:rPr>
          <w:b/>
          <w:i/>
        </w:rPr>
        <w:t>flutters piano flower-path</w:t>
      </w:r>
    </w:p>
    <w:p w:rsidR="0091530C" w:rsidRPr="007E7646" w:rsidRDefault="0091530C" w:rsidP="00796A53">
      <w:pPr>
        <w:jc w:val="center"/>
        <w:rPr>
          <w:b/>
          <w:i/>
        </w:rPr>
      </w:pPr>
      <w:r w:rsidRPr="007E7646">
        <w:rPr>
          <w:b/>
          <w:i/>
        </w:rPr>
        <w:t>walk-distance evades fat</w:t>
      </w:r>
    </w:p>
    <w:p w:rsidR="0091530C" w:rsidRPr="007E7646" w:rsidRDefault="0091530C" w:rsidP="00796A53">
      <w:pPr>
        <w:jc w:val="center"/>
        <w:rPr>
          <w:b/>
          <w:i/>
        </w:rPr>
      </w:pPr>
      <w:r w:rsidRPr="007E7646">
        <w:rPr>
          <w:b/>
          <w:i/>
        </w:rPr>
        <w:t>cloud bleeds tune</w:t>
      </w:r>
    </w:p>
    <w:p w:rsidR="0091530C" w:rsidRPr="007E7646" w:rsidRDefault="0091530C" w:rsidP="00796A53">
      <w:pPr>
        <w:jc w:val="center"/>
        <w:rPr>
          <w:b/>
          <w:i/>
        </w:rPr>
      </w:pPr>
      <w:r w:rsidRPr="007E7646">
        <w:rPr>
          <w:b/>
          <w:i/>
        </w:rPr>
        <w:t>soon loves seriously</w:t>
      </w:r>
    </w:p>
    <w:p w:rsidR="0091530C" w:rsidRPr="007E7646" w:rsidRDefault="0091530C" w:rsidP="00796A53">
      <w:pPr>
        <w:jc w:val="center"/>
        <w:rPr>
          <w:b/>
          <w:i/>
        </w:rPr>
      </w:pPr>
      <w:r>
        <w:rPr>
          <w:b/>
          <w:i/>
        </w:rPr>
        <w:t>stuck</w:t>
      </w:r>
      <w:r w:rsidRPr="007E7646">
        <w:rPr>
          <w:b/>
          <w:i/>
        </w:rPr>
        <w:t xml:space="preserve"> humid gold</w:t>
      </w:r>
    </w:p>
    <w:p w:rsidR="0091530C" w:rsidRPr="007E7646" w:rsidRDefault="0091530C" w:rsidP="00796A53">
      <w:pPr>
        <w:jc w:val="center"/>
        <w:rPr>
          <w:b/>
          <w:i/>
        </w:rPr>
      </w:pPr>
      <w:r w:rsidRPr="007E7646">
        <w:rPr>
          <w:b/>
          <w:i/>
        </w:rPr>
        <w:t>fresh arriving drama</w:t>
      </w:r>
    </w:p>
    <w:p w:rsidR="0091530C" w:rsidRPr="007E7646" w:rsidRDefault="0091530C" w:rsidP="00796A53">
      <w:pPr>
        <w:jc w:val="center"/>
        <w:rPr>
          <w:b/>
          <w:i/>
        </w:rPr>
      </w:pPr>
      <w:r w:rsidRPr="007E7646">
        <w:rPr>
          <w:b/>
          <w:i/>
        </w:rPr>
        <w:t>holiday croons sea</w:t>
      </w:r>
    </w:p>
    <w:p w:rsidR="0091530C" w:rsidRPr="007E7646" w:rsidRDefault="0091530C" w:rsidP="00796A53">
      <w:pPr>
        <w:jc w:val="center"/>
        <w:rPr>
          <w:b/>
          <w:i/>
        </w:rPr>
      </w:pPr>
      <w:r w:rsidRPr="007E7646">
        <w:rPr>
          <w:b/>
          <w:i/>
        </w:rPr>
        <w:t>rotten noting cabbage</w:t>
      </w:r>
    </w:p>
    <w:p w:rsidR="0091530C" w:rsidRPr="007E7646" w:rsidRDefault="0091530C" w:rsidP="00796A53">
      <w:pPr>
        <w:jc w:val="center"/>
        <w:rPr>
          <w:b/>
          <w:i/>
        </w:rPr>
      </w:pPr>
      <w:r w:rsidRPr="007E7646">
        <w:rPr>
          <w:b/>
          <w:i/>
        </w:rPr>
        <w:t>immersed past aspect</w:t>
      </w:r>
    </w:p>
    <w:p w:rsidR="0091530C" w:rsidRPr="007E7646" w:rsidRDefault="0091530C" w:rsidP="00796A53">
      <w:pPr>
        <w:jc w:val="center"/>
        <w:rPr>
          <w:b/>
          <w:i/>
        </w:rPr>
      </w:pPr>
      <w:r w:rsidRPr="007E7646">
        <w:rPr>
          <w:b/>
          <w:i/>
        </w:rPr>
        <w:t>granted thorough brainwashing</w:t>
      </w:r>
    </w:p>
    <w:p w:rsidR="0091530C" w:rsidRPr="007E7646" w:rsidRDefault="0091530C" w:rsidP="00796A53">
      <w:pPr>
        <w:jc w:val="center"/>
        <w:rPr>
          <w:b/>
          <w:i/>
        </w:rPr>
      </w:pPr>
      <w:r w:rsidRPr="007E7646">
        <w:rPr>
          <w:b/>
          <w:i/>
        </w:rPr>
        <w:t>sizing starts deepen</w:t>
      </w:r>
    </w:p>
    <w:p w:rsidR="0091530C" w:rsidRPr="007E7646" w:rsidRDefault="0091530C" w:rsidP="00796A53">
      <w:pPr>
        <w:jc w:val="center"/>
        <w:rPr>
          <w:b/>
          <w:i/>
        </w:rPr>
      </w:pPr>
      <w:r w:rsidRPr="007E7646">
        <w:rPr>
          <w:b/>
          <w:i/>
        </w:rPr>
        <w:t>b</w:t>
      </w:r>
      <w:r>
        <w:rPr>
          <w:b/>
          <w:i/>
        </w:rPr>
        <w:t>ars twisting contin</w:t>
      </w:r>
      <w:r w:rsidRPr="007E7646">
        <w:rPr>
          <w:b/>
          <w:i/>
        </w:rPr>
        <w:t>u</w:t>
      </w:r>
      <w:r>
        <w:rPr>
          <w:b/>
          <w:i/>
        </w:rPr>
        <w:t>ou</w:t>
      </w:r>
      <w:r w:rsidRPr="007E7646">
        <w:rPr>
          <w:b/>
          <w:i/>
        </w:rPr>
        <w:t>s</w:t>
      </w:r>
    </w:p>
    <w:p w:rsidR="0091530C" w:rsidRPr="007E7646" w:rsidRDefault="0091530C" w:rsidP="00796A53">
      <w:pPr>
        <w:jc w:val="center"/>
        <w:rPr>
          <w:b/>
          <w:i/>
        </w:rPr>
      </w:pPr>
      <w:r w:rsidRPr="007E7646">
        <w:rPr>
          <w:b/>
          <w:i/>
        </w:rPr>
        <w:t>free vapour swallowing</w:t>
      </w:r>
    </w:p>
    <w:p w:rsidR="0091530C" w:rsidRPr="007E7646" w:rsidRDefault="0091530C" w:rsidP="00796A53">
      <w:pPr>
        <w:jc w:val="center"/>
        <w:rPr>
          <w:b/>
          <w:i/>
        </w:rPr>
      </w:pPr>
      <w:r w:rsidRPr="007E7646">
        <w:rPr>
          <w:b/>
          <w:i/>
        </w:rPr>
        <w:t>surprising however appears</w:t>
      </w:r>
    </w:p>
    <w:p w:rsidR="0091530C" w:rsidRPr="007E7646" w:rsidRDefault="0091530C" w:rsidP="00796A53">
      <w:pPr>
        <w:jc w:val="center"/>
        <w:rPr>
          <w:b/>
          <w:i/>
        </w:rPr>
      </w:pPr>
      <w:r w:rsidRPr="007E7646">
        <w:rPr>
          <w:b/>
          <w:i/>
        </w:rPr>
        <w:t>abyss cries edge</w:t>
      </w:r>
    </w:p>
    <w:p w:rsidR="0091530C" w:rsidRPr="007E7646" w:rsidRDefault="0091530C" w:rsidP="00796A53">
      <w:pPr>
        <w:jc w:val="center"/>
      </w:pPr>
      <w:r w:rsidRPr="007E7646">
        <w:rPr>
          <w:b/>
          <w:i/>
        </w:rPr>
        <w:t>standard harrow nestles</w:t>
      </w:r>
    </w:p>
    <w:p w:rsidR="0091530C" w:rsidRPr="007E7646" w:rsidRDefault="0091530C" w:rsidP="00796A53">
      <w:pPr>
        <w:jc w:val="center"/>
      </w:pPr>
    </w:p>
    <w:p w:rsidR="0091530C" w:rsidRPr="007E7646" w:rsidRDefault="0091530C" w:rsidP="00796A53">
      <w:pPr>
        <w:jc w:val="center"/>
      </w:pPr>
    </w:p>
    <w:p w:rsidR="0091530C" w:rsidRDefault="0091530C" w:rsidP="00796A53">
      <w:pPr>
        <w:jc w:val="center"/>
      </w:pPr>
      <w:r w:rsidRPr="007E7646">
        <w:br w:type="page"/>
      </w:r>
    </w:p>
    <w:p w:rsidR="0091530C" w:rsidRPr="007E7646" w:rsidRDefault="0091530C" w:rsidP="00796A53">
      <w:pPr>
        <w:jc w:val="center"/>
      </w:pPr>
    </w:p>
    <w:p w:rsidR="0091530C" w:rsidRPr="007E7646" w:rsidRDefault="0091530C" w:rsidP="00796A53">
      <w:pPr>
        <w:jc w:val="center"/>
        <w:rPr>
          <w:b/>
          <w:sz w:val="36"/>
          <w:szCs w:val="36"/>
        </w:rPr>
      </w:pPr>
      <w:r w:rsidRPr="007E7646">
        <w:rPr>
          <w:b/>
          <w:sz w:val="36"/>
          <w:szCs w:val="36"/>
        </w:rPr>
        <w:t>RUBATO</w:t>
      </w:r>
    </w:p>
    <w:p w:rsidR="0091530C" w:rsidRPr="007E7646" w:rsidRDefault="0091530C" w:rsidP="00796A53">
      <w:pPr>
        <w:jc w:val="center"/>
        <w:rPr>
          <w:sz w:val="18"/>
          <w:szCs w:val="18"/>
        </w:rPr>
      </w:pPr>
    </w:p>
    <w:p w:rsidR="0091530C" w:rsidRPr="007E7646" w:rsidRDefault="0091530C" w:rsidP="00796A53">
      <w:pPr>
        <w:jc w:val="center"/>
        <w:rPr>
          <w:sz w:val="16"/>
          <w:szCs w:val="16"/>
        </w:rPr>
      </w:pPr>
      <w:r w:rsidRPr="007E7646">
        <w:rPr>
          <w:sz w:val="16"/>
          <w:szCs w:val="16"/>
        </w:rPr>
        <w:t xml:space="preserve">(  </w:t>
      </w:r>
      <w:r w:rsidRPr="007E7646">
        <w:rPr>
          <w:b/>
          <w:sz w:val="16"/>
          <w:szCs w:val="16"/>
        </w:rPr>
        <w:t>2</w:t>
      </w:r>
      <w:r>
        <w:rPr>
          <w:sz w:val="16"/>
          <w:szCs w:val="16"/>
        </w:rPr>
        <w:t xml:space="preserve">  )</w:t>
      </w:r>
    </w:p>
    <w:p w:rsidR="0091530C" w:rsidRPr="007E7646" w:rsidRDefault="0091530C" w:rsidP="00796A53">
      <w:pPr>
        <w:jc w:val="center"/>
        <w:rPr>
          <w:sz w:val="18"/>
          <w:szCs w:val="18"/>
        </w:rPr>
      </w:pPr>
    </w:p>
    <w:p w:rsidR="0091530C" w:rsidRPr="007E7646" w:rsidRDefault="0091530C" w:rsidP="00796A53">
      <w:pPr>
        <w:jc w:val="center"/>
        <w:rPr>
          <w:sz w:val="18"/>
          <w:szCs w:val="18"/>
        </w:rPr>
      </w:pPr>
    </w:p>
    <w:p w:rsidR="0091530C" w:rsidRPr="007E7646" w:rsidRDefault="0091530C" w:rsidP="00796A53">
      <w:pPr>
        <w:jc w:val="center"/>
        <w:rPr>
          <w:sz w:val="18"/>
          <w:szCs w:val="18"/>
        </w:rPr>
      </w:pPr>
    </w:p>
    <w:p w:rsidR="0091530C" w:rsidRPr="007E7646" w:rsidRDefault="0091530C" w:rsidP="00796A53">
      <w:pPr>
        <w:jc w:val="center"/>
        <w:rPr>
          <w:sz w:val="18"/>
          <w:szCs w:val="18"/>
        </w:rPr>
      </w:pPr>
    </w:p>
    <w:p w:rsidR="0091530C" w:rsidRPr="007E7646" w:rsidRDefault="0091530C" w:rsidP="00796A53">
      <w:pPr>
        <w:jc w:val="center"/>
        <w:rPr>
          <w:sz w:val="18"/>
          <w:szCs w:val="18"/>
        </w:rPr>
      </w:pPr>
    </w:p>
    <w:p w:rsidR="0091530C" w:rsidRPr="007E7646" w:rsidRDefault="0091530C" w:rsidP="00796A53">
      <w:pPr>
        <w:jc w:val="center"/>
        <w:rPr>
          <w:b/>
          <w:i/>
        </w:rPr>
      </w:pPr>
      <w:r w:rsidRPr="007E7646">
        <w:rPr>
          <w:b/>
          <w:i/>
        </w:rPr>
        <w:t xml:space="preserve">cloud bleeds tune </w:t>
      </w:r>
    </w:p>
    <w:p w:rsidR="0091530C" w:rsidRPr="007E7646" w:rsidRDefault="0091530C" w:rsidP="00796A53">
      <w:pPr>
        <w:jc w:val="center"/>
        <w:rPr>
          <w:b/>
          <w:i/>
        </w:rPr>
      </w:pPr>
      <w:r w:rsidRPr="007E7646">
        <w:rPr>
          <w:b/>
          <w:i/>
        </w:rPr>
        <w:t>soon loves seriously</w:t>
      </w:r>
    </w:p>
    <w:p w:rsidR="0091530C" w:rsidRPr="007E7646" w:rsidRDefault="0091530C" w:rsidP="00796A53">
      <w:pPr>
        <w:jc w:val="center"/>
        <w:rPr>
          <w:b/>
          <w:i/>
        </w:rPr>
      </w:pPr>
      <w:r>
        <w:rPr>
          <w:b/>
          <w:i/>
        </w:rPr>
        <w:t>stuck</w:t>
      </w:r>
      <w:r w:rsidRPr="007E7646">
        <w:rPr>
          <w:b/>
          <w:i/>
        </w:rPr>
        <w:t xml:space="preserve"> humid gold</w:t>
      </w:r>
    </w:p>
    <w:p w:rsidR="0091530C" w:rsidRPr="007E7646" w:rsidRDefault="0091530C" w:rsidP="00796A53">
      <w:pPr>
        <w:jc w:val="center"/>
        <w:rPr>
          <w:b/>
          <w:i/>
        </w:rPr>
      </w:pPr>
      <w:r w:rsidRPr="007E7646">
        <w:rPr>
          <w:b/>
          <w:i/>
        </w:rPr>
        <w:t>fresh arriving drama</w:t>
      </w:r>
    </w:p>
    <w:p w:rsidR="0091530C" w:rsidRPr="007E7646" w:rsidRDefault="0091530C" w:rsidP="00796A53">
      <w:pPr>
        <w:jc w:val="center"/>
        <w:rPr>
          <w:b/>
          <w:i/>
        </w:rPr>
      </w:pPr>
      <w:r w:rsidRPr="007E7646">
        <w:rPr>
          <w:b/>
          <w:i/>
        </w:rPr>
        <w:t>holiday croons sea</w:t>
      </w:r>
    </w:p>
    <w:p w:rsidR="0091530C" w:rsidRPr="007E7646" w:rsidRDefault="0091530C" w:rsidP="00796A53">
      <w:pPr>
        <w:jc w:val="center"/>
        <w:rPr>
          <w:b/>
          <w:i/>
        </w:rPr>
      </w:pPr>
      <w:r w:rsidRPr="007E7646">
        <w:rPr>
          <w:b/>
          <w:i/>
        </w:rPr>
        <w:t>rotte</w:t>
      </w:r>
      <w:r>
        <w:rPr>
          <w:b/>
          <w:i/>
        </w:rPr>
        <w:t>n</w:t>
      </w:r>
      <w:r w:rsidRPr="007E7646">
        <w:rPr>
          <w:b/>
          <w:i/>
        </w:rPr>
        <w:t xml:space="preserve"> noting cabbage</w:t>
      </w:r>
    </w:p>
    <w:p w:rsidR="0091530C" w:rsidRPr="007E7646" w:rsidRDefault="0091530C" w:rsidP="00796A53">
      <w:pPr>
        <w:jc w:val="center"/>
        <w:rPr>
          <w:b/>
          <w:i/>
        </w:rPr>
      </w:pPr>
      <w:r w:rsidRPr="007E7646">
        <w:rPr>
          <w:b/>
          <w:i/>
        </w:rPr>
        <w:t>immersed past aspect</w:t>
      </w:r>
    </w:p>
    <w:p w:rsidR="0091530C" w:rsidRPr="007E7646" w:rsidRDefault="0091530C" w:rsidP="00796A53">
      <w:pPr>
        <w:jc w:val="center"/>
        <w:rPr>
          <w:b/>
          <w:i/>
        </w:rPr>
      </w:pPr>
      <w:r w:rsidRPr="007E7646">
        <w:rPr>
          <w:b/>
          <w:i/>
        </w:rPr>
        <w:t>thorough brainwashing</w:t>
      </w:r>
    </w:p>
    <w:p w:rsidR="0091530C" w:rsidRPr="007E7646" w:rsidRDefault="0091530C" w:rsidP="00796A53">
      <w:pPr>
        <w:jc w:val="center"/>
        <w:rPr>
          <w:b/>
          <w:i/>
        </w:rPr>
      </w:pPr>
      <w:r w:rsidRPr="007E7646">
        <w:rPr>
          <w:b/>
          <w:i/>
        </w:rPr>
        <w:t>sizing starts deepen</w:t>
      </w:r>
    </w:p>
    <w:p w:rsidR="0091530C" w:rsidRPr="007E7646" w:rsidRDefault="0091530C" w:rsidP="00796A53">
      <w:pPr>
        <w:jc w:val="center"/>
        <w:rPr>
          <w:b/>
          <w:i/>
        </w:rPr>
      </w:pPr>
      <w:r>
        <w:rPr>
          <w:b/>
          <w:i/>
        </w:rPr>
        <w:t>bars twisting continuous</w:t>
      </w:r>
    </w:p>
    <w:p w:rsidR="0091530C" w:rsidRPr="007E7646" w:rsidRDefault="0091530C" w:rsidP="00796A53">
      <w:pPr>
        <w:jc w:val="center"/>
        <w:rPr>
          <w:b/>
          <w:i/>
        </w:rPr>
      </w:pPr>
      <w:r w:rsidRPr="007E7646">
        <w:rPr>
          <w:b/>
          <w:i/>
        </w:rPr>
        <w:t>free vapour swallowing</w:t>
      </w:r>
    </w:p>
    <w:p w:rsidR="0091530C" w:rsidRPr="007E7646" w:rsidRDefault="0091530C" w:rsidP="00796A53">
      <w:pPr>
        <w:jc w:val="center"/>
        <w:rPr>
          <w:b/>
          <w:i/>
        </w:rPr>
      </w:pPr>
      <w:r w:rsidRPr="007E7646">
        <w:rPr>
          <w:b/>
          <w:i/>
        </w:rPr>
        <w:t>surprising however appears</w:t>
      </w:r>
    </w:p>
    <w:p w:rsidR="0091530C" w:rsidRPr="007E7646" w:rsidRDefault="0091530C" w:rsidP="00796A53">
      <w:pPr>
        <w:jc w:val="center"/>
        <w:rPr>
          <w:b/>
          <w:i/>
        </w:rPr>
      </w:pPr>
      <w:r w:rsidRPr="007E7646">
        <w:rPr>
          <w:b/>
          <w:i/>
        </w:rPr>
        <w:t xml:space="preserve">abyss cries edge </w:t>
      </w:r>
    </w:p>
    <w:p w:rsidR="0091530C" w:rsidRPr="007E7646" w:rsidRDefault="0091530C" w:rsidP="00796A53">
      <w:pPr>
        <w:jc w:val="center"/>
        <w:rPr>
          <w:b/>
          <w:i/>
        </w:rPr>
      </w:pPr>
      <w:r w:rsidRPr="007E7646">
        <w:rPr>
          <w:b/>
          <w:i/>
        </w:rPr>
        <w:t>standard harrow nestles</w:t>
      </w:r>
    </w:p>
    <w:p w:rsidR="0091530C" w:rsidRPr="007E7646" w:rsidRDefault="0091530C" w:rsidP="00796A53">
      <w:pPr>
        <w:jc w:val="center"/>
        <w:rPr>
          <w:b/>
          <w:i/>
        </w:rPr>
      </w:pPr>
      <w:r w:rsidRPr="007E7646">
        <w:rPr>
          <w:b/>
          <w:i/>
        </w:rPr>
        <w:t>thinks leaves wedding</w:t>
      </w:r>
    </w:p>
    <w:p w:rsidR="0091530C" w:rsidRPr="007E7646" w:rsidRDefault="0091530C" w:rsidP="00796A53">
      <w:pPr>
        <w:jc w:val="center"/>
        <w:rPr>
          <w:b/>
          <w:i/>
        </w:rPr>
      </w:pPr>
      <w:r w:rsidRPr="007E7646">
        <w:rPr>
          <w:b/>
          <w:i/>
        </w:rPr>
        <w:t>sleek distant below</w:t>
      </w:r>
    </w:p>
    <w:p w:rsidR="0091530C" w:rsidRPr="007E7646" w:rsidRDefault="0091530C" w:rsidP="00796A53">
      <w:pPr>
        <w:jc w:val="center"/>
        <w:rPr>
          <w:b/>
          <w:i/>
        </w:rPr>
      </w:pPr>
      <w:r w:rsidRPr="007E7646">
        <w:rPr>
          <w:b/>
          <w:i/>
        </w:rPr>
        <w:t>such smile sometimes</w:t>
      </w:r>
    </w:p>
    <w:p w:rsidR="0091530C" w:rsidRPr="007E7646" w:rsidRDefault="0091530C" w:rsidP="00796A53">
      <w:pPr>
        <w:jc w:val="center"/>
        <w:rPr>
          <w:b/>
          <w:i/>
        </w:rPr>
      </w:pPr>
      <w:r w:rsidRPr="007E7646">
        <w:rPr>
          <w:b/>
          <w:i/>
        </w:rPr>
        <w:t>promptly three following</w:t>
      </w:r>
    </w:p>
    <w:p w:rsidR="0091530C" w:rsidRPr="007E7646" w:rsidRDefault="0091530C" w:rsidP="00796A53">
      <w:pPr>
        <w:jc w:val="center"/>
        <w:rPr>
          <w:b/>
          <w:i/>
        </w:rPr>
      </w:pPr>
      <w:r w:rsidRPr="007E7646">
        <w:rPr>
          <w:b/>
          <w:i/>
        </w:rPr>
        <w:t>looks doubt daily</w:t>
      </w:r>
    </w:p>
    <w:p w:rsidR="0091530C" w:rsidRPr="007E7646" w:rsidRDefault="0091530C" w:rsidP="00796A53">
      <w:pPr>
        <w:jc w:val="center"/>
        <w:rPr>
          <w:b/>
          <w:i/>
        </w:rPr>
      </w:pPr>
      <w:r w:rsidRPr="007E7646">
        <w:rPr>
          <w:b/>
          <w:i/>
        </w:rPr>
        <w:t>flutters piano flower-path</w:t>
      </w:r>
    </w:p>
    <w:p w:rsidR="0091530C" w:rsidRPr="007E7646" w:rsidRDefault="0091530C" w:rsidP="00796A53">
      <w:pPr>
        <w:jc w:val="center"/>
      </w:pPr>
      <w:r w:rsidRPr="007E7646">
        <w:rPr>
          <w:b/>
          <w:i/>
        </w:rPr>
        <w:t>walk-distance evades fat</w:t>
      </w:r>
    </w:p>
    <w:p w:rsidR="0091530C" w:rsidRPr="007E7646" w:rsidRDefault="0091530C" w:rsidP="00796A53">
      <w:pPr>
        <w:jc w:val="center"/>
      </w:pPr>
    </w:p>
    <w:p w:rsidR="0091530C" w:rsidRPr="007E7646" w:rsidRDefault="0091530C" w:rsidP="00796A53">
      <w:pPr>
        <w:jc w:val="center"/>
      </w:pPr>
    </w:p>
    <w:p w:rsidR="0091530C" w:rsidRPr="007E7646" w:rsidRDefault="0091530C" w:rsidP="00796A53">
      <w:pPr>
        <w:jc w:val="center"/>
      </w:pPr>
    </w:p>
    <w:p w:rsidR="0091530C" w:rsidRPr="007E7646" w:rsidRDefault="0091530C" w:rsidP="00796A53">
      <w:pPr>
        <w:jc w:val="center"/>
      </w:pPr>
    </w:p>
    <w:p w:rsidR="0091530C" w:rsidRPr="007E7646" w:rsidRDefault="0091530C" w:rsidP="00796A53">
      <w:pPr>
        <w:jc w:val="center"/>
      </w:pPr>
    </w:p>
    <w:p w:rsidR="0091530C" w:rsidRPr="007E7646" w:rsidRDefault="0091530C" w:rsidP="00796A53">
      <w:pPr>
        <w:jc w:val="center"/>
      </w:pPr>
    </w:p>
    <w:p w:rsidR="0091530C" w:rsidRDefault="0091530C" w:rsidP="00796A53">
      <w:pPr>
        <w:jc w:val="center"/>
      </w:pPr>
      <w:r w:rsidRPr="007E7646">
        <w:br w:type="page"/>
      </w:r>
    </w:p>
    <w:p w:rsidR="0091530C" w:rsidRPr="007E7646" w:rsidRDefault="0091530C" w:rsidP="00796A53">
      <w:pPr>
        <w:jc w:val="center"/>
      </w:pPr>
    </w:p>
    <w:p w:rsidR="0091530C" w:rsidRPr="007E7646" w:rsidRDefault="0091530C" w:rsidP="00796A53">
      <w:pPr>
        <w:jc w:val="center"/>
        <w:rPr>
          <w:b/>
          <w:sz w:val="36"/>
          <w:szCs w:val="36"/>
        </w:rPr>
      </w:pPr>
      <w:r w:rsidRPr="007E7646">
        <w:rPr>
          <w:b/>
          <w:sz w:val="36"/>
          <w:szCs w:val="36"/>
        </w:rPr>
        <w:t>RUBATO</w:t>
      </w:r>
    </w:p>
    <w:p w:rsidR="0091530C" w:rsidRPr="007E7646" w:rsidRDefault="0091530C" w:rsidP="00796A53">
      <w:pPr>
        <w:jc w:val="center"/>
        <w:rPr>
          <w:sz w:val="18"/>
          <w:szCs w:val="18"/>
        </w:rPr>
      </w:pPr>
    </w:p>
    <w:p w:rsidR="0091530C" w:rsidRPr="007E7646" w:rsidRDefault="0091530C" w:rsidP="00796A53">
      <w:pPr>
        <w:jc w:val="center"/>
        <w:rPr>
          <w:sz w:val="16"/>
          <w:szCs w:val="16"/>
        </w:rPr>
      </w:pPr>
      <w:r w:rsidRPr="007E7646">
        <w:rPr>
          <w:sz w:val="16"/>
          <w:szCs w:val="16"/>
        </w:rPr>
        <w:t xml:space="preserve">(  </w:t>
      </w:r>
      <w:r w:rsidRPr="007E7646">
        <w:rPr>
          <w:b/>
          <w:sz w:val="16"/>
          <w:szCs w:val="16"/>
        </w:rPr>
        <w:t>3</w:t>
      </w:r>
      <w:r>
        <w:rPr>
          <w:sz w:val="16"/>
          <w:szCs w:val="16"/>
        </w:rPr>
        <w:t xml:space="preserve">  )</w:t>
      </w:r>
    </w:p>
    <w:p w:rsidR="0091530C" w:rsidRPr="007E7646" w:rsidRDefault="0091530C" w:rsidP="00796A53">
      <w:pPr>
        <w:jc w:val="center"/>
        <w:rPr>
          <w:sz w:val="18"/>
          <w:szCs w:val="18"/>
        </w:rPr>
      </w:pPr>
    </w:p>
    <w:p w:rsidR="0091530C" w:rsidRPr="007E7646" w:rsidRDefault="0091530C" w:rsidP="00796A53">
      <w:pPr>
        <w:jc w:val="center"/>
        <w:rPr>
          <w:sz w:val="18"/>
          <w:szCs w:val="18"/>
        </w:rPr>
      </w:pPr>
    </w:p>
    <w:p w:rsidR="0091530C" w:rsidRPr="007E7646" w:rsidRDefault="0091530C" w:rsidP="00796A53">
      <w:pPr>
        <w:jc w:val="center"/>
        <w:rPr>
          <w:sz w:val="18"/>
          <w:szCs w:val="18"/>
        </w:rPr>
      </w:pPr>
    </w:p>
    <w:p w:rsidR="0091530C" w:rsidRPr="007E7646" w:rsidRDefault="0091530C" w:rsidP="00796A53">
      <w:pPr>
        <w:jc w:val="center"/>
        <w:rPr>
          <w:sz w:val="18"/>
          <w:szCs w:val="18"/>
        </w:rPr>
      </w:pPr>
    </w:p>
    <w:p w:rsidR="0091530C" w:rsidRPr="007E7646" w:rsidRDefault="0091530C" w:rsidP="00796A53">
      <w:pPr>
        <w:jc w:val="center"/>
        <w:rPr>
          <w:sz w:val="18"/>
          <w:szCs w:val="18"/>
        </w:rPr>
      </w:pPr>
    </w:p>
    <w:p w:rsidR="0091530C" w:rsidRPr="007E7646" w:rsidRDefault="0091530C" w:rsidP="00796A53">
      <w:pPr>
        <w:jc w:val="center"/>
        <w:rPr>
          <w:b/>
          <w:i/>
        </w:rPr>
      </w:pPr>
      <w:r w:rsidRPr="007E7646">
        <w:rPr>
          <w:b/>
          <w:i/>
        </w:rPr>
        <w:t>immersed past aspect</w:t>
      </w:r>
    </w:p>
    <w:p w:rsidR="0091530C" w:rsidRPr="007E7646" w:rsidRDefault="0091530C" w:rsidP="00796A53">
      <w:pPr>
        <w:jc w:val="center"/>
        <w:rPr>
          <w:b/>
          <w:i/>
        </w:rPr>
      </w:pPr>
      <w:r w:rsidRPr="007E7646">
        <w:rPr>
          <w:b/>
          <w:i/>
        </w:rPr>
        <w:t>rotten noting cabbage</w:t>
      </w:r>
    </w:p>
    <w:p w:rsidR="0091530C" w:rsidRPr="007E7646" w:rsidRDefault="0091530C" w:rsidP="00796A53">
      <w:pPr>
        <w:jc w:val="center"/>
        <w:rPr>
          <w:b/>
          <w:i/>
        </w:rPr>
      </w:pPr>
      <w:r w:rsidRPr="007E7646">
        <w:rPr>
          <w:b/>
          <w:i/>
        </w:rPr>
        <w:t xml:space="preserve">holiday croons sea </w:t>
      </w:r>
    </w:p>
    <w:p w:rsidR="0091530C" w:rsidRPr="007E7646" w:rsidRDefault="0091530C" w:rsidP="00796A53">
      <w:pPr>
        <w:jc w:val="center"/>
        <w:rPr>
          <w:b/>
          <w:i/>
        </w:rPr>
      </w:pPr>
      <w:r w:rsidRPr="007E7646">
        <w:rPr>
          <w:b/>
          <w:i/>
        </w:rPr>
        <w:t>fresh arriving drama</w:t>
      </w:r>
    </w:p>
    <w:p w:rsidR="0091530C" w:rsidRPr="007E7646" w:rsidRDefault="0091530C" w:rsidP="00796A53">
      <w:pPr>
        <w:jc w:val="center"/>
        <w:rPr>
          <w:b/>
          <w:i/>
        </w:rPr>
      </w:pPr>
      <w:r>
        <w:rPr>
          <w:b/>
          <w:i/>
        </w:rPr>
        <w:t>stuck</w:t>
      </w:r>
      <w:r w:rsidRPr="007E7646">
        <w:rPr>
          <w:b/>
          <w:i/>
        </w:rPr>
        <w:t xml:space="preserve"> humid gold</w:t>
      </w:r>
    </w:p>
    <w:p w:rsidR="0091530C" w:rsidRPr="007E7646" w:rsidRDefault="0091530C" w:rsidP="00796A53">
      <w:pPr>
        <w:jc w:val="center"/>
        <w:rPr>
          <w:b/>
          <w:i/>
        </w:rPr>
      </w:pPr>
      <w:r w:rsidRPr="007E7646">
        <w:rPr>
          <w:b/>
          <w:i/>
        </w:rPr>
        <w:t>soon loves seriously</w:t>
      </w:r>
    </w:p>
    <w:p w:rsidR="0091530C" w:rsidRPr="007E7646" w:rsidRDefault="0091530C" w:rsidP="00796A53">
      <w:pPr>
        <w:jc w:val="center"/>
        <w:rPr>
          <w:b/>
          <w:i/>
        </w:rPr>
      </w:pPr>
      <w:r w:rsidRPr="007E7646">
        <w:rPr>
          <w:b/>
          <w:i/>
        </w:rPr>
        <w:t>cloud bleeds tune</w:t>
      </w:r>
    </w:p>
    <w:p w:rsidR="0091530C" w:rsidRPr="007E7646" w:rsidRDefault="0091530C" w:rsidP="00796A53">
      <w:pPr>
        <w:jc w:val="center"/>
        <w:rPr>
          <w:b/>
          <w:i/>
        </w:rPr>
      </w:pPr>
      <w:r w:rsidRPr="007E7646">
        <w:rPr>
          <w:b/>
          <w:i/>
        </w:rPr>
        <w:t>walk-distance evades fat</w:t>
      </w:r>
    </w:p>
    <w:p w:rsidR="0091530C" w:rsidRPr="007E7646" w:rsidRDefault="0091530C" w:rsidP="00796A53">
      <w:pPr>
        <w:jc w:val="center"/>
        <w:rPr>
          <w:b/>
          <w:i/>
        </w:rPr>
      </w:pPr>
      <w:r w:rsidRPr="007E7646">
        <w:rPr>
          <w:b/>
          <w:i/>
        </w:rPr>
        <w:t>flutters piano flower-path</w:t>
      </w:r>
    </w:p>
    <w:p w:rsidR="0091530C" w:rsidRPr="007E7646" w:rsidRDefault="0091530C" w:rsidP="00796A53">
      <w:pPr>
        <w:jc w:val="center"/>
        <w:rPr>
          <w:b/>
          <w:i/>
        </w:rPr>
      </w:pPr>
      <w:r w:rsidRPr="007E7646">
        <w:rPr>
          <w:b/>
          <w:i/>
        </w:rPr>
        <w:t>look doubt daily</w:t>
      </w:r>
    </w:p>
    <w:p w:rsidR="0091530C" w:rsidRPr="007E7646" w:rsidRDefault="0091530C" w:rsidP="00796A53">
      <w:pPr>
        <w:jc w:val="center"/>
        <w:rPr>
          <w:b/>
          <w:i/>
        </w:rPr>
      </w:pPr>
      <w:r w:rsidRPr="007E7646">
        <w:rPr>
          <w:b/>
          <w:i/>
        </w:rPr>
        <w:t>promptly three following</w:t>
      </w:r>
    </w:p>
    <w:p w:rsidR="0091530C" w:rsidRPr="007E7646" w:rsidRDefault="0091530C" w:rsidP="00796A53">
      <w:pPr>
        <w:jc w:val="center"/>
        <w:rPr>
          <w:b/>
          <w:i/>
        </w:rPr>
      </w:pPr>
      <w:r w:rsidRPr="007E7646">
        <w:rPr>
          <w:b/>
          <w:i/>
        </w:rPr>
        <w:t>such smile sometimes</w:t>
      </w:r>
    </w:p>
    <w:p w:rsidR="0091530C" w:rsidRPr="007E7646" w:rsidRDefault="0091530C" w:rsidP="00796A53">
      <w:pPr>
        <w:jc w:val="center"/>
        <w:rPr>
          <w:b/>
          <w:i/>
        </w:rPr>
      </w:pPr>
      <w:r w:rsidRPr="007E7646">
        <w:rPr>
          <w:b/>
          <w:i/>
        </w:rPr>
        <w:t>sleek distant below</w:t>
      </w:r>
    </w:p>
    <w:p w:rsidR="0091530C" w:rsidRPr="007E7646" w:rsidRDefault="0091530C" w:rsidP="00796A53">
      <w:pPr>
        <w:jc w:val="center"/>
        <w:rPr>
          <w:b/>
          <w:i/>
        </w:rPr>
      </w:pPr>
      <w:r w:rsidRPr="007E7646">
        <w:rPr>
          <w:b/>
          <w:i/>
        </w:rPr>
        <w:t>thinks leaves wedding</w:t>
      </w:r>
    </w:p>
    <w:p w:rsidR="0091530C" w:rsidRPr="007E7646" w:rsidRDefault="0091530C" w:rsidP="00796A53">
      <w:pPr>
        <w:jc w:val="center"/>
        <w:rPr>
          <w:b/>
          <w:i/>
        </w:rPr>
      </w:pPr>
      <w:r w:rsidRPr="007E7646">
        <w:rPr>
          <w:b/>
          <w:i/>
        </w:rPr>
        <w:t>standard harrow nestles</w:t>
      </w:r>
    </w:p>
    <w:p w:rsidR="0091530C" w:rsidRPr="007E7646" w:rsidRDefault="0091530C" w:rsidP="00796A53">
      <w:pPr>
        <w:jc w:val="center"/>
        <w:rPr>
          <w:b/>
          <w:i/>
        </w:rPr>
      </w:pPr>
      <w:r w:rsidRPr="007E7646">
        <w:rPr>
          <w:b/>
          <w:i/>
        </w:rPr>
        <w:t>abyss cries edge</w:t>
      </w:r>
    </w:p>
    <w:p w:rsidR="0091530C" w:rsidRPr="007E7646" w:rsidRDefault="0091530C" w:rsidP="000B3BF8">
      <w:pPr>
        <w:jc w:val="center"/>
        <w:rPr>
          <w:b/>
          <w:i/>
        </w:rPr>
      </w:pPr>
      <w:r w:rsidRPr="007E7646">
        <w:rPr>
          <w:b/>
          <w:i/>
        </w:rPr>
        <w:t>surprising however appears</w:t>
      </w:r>
    </w:p>
    <w:p w:rsidR="0091530C" w:rsidRPr="007E7646" w:rsidRDefault="0091530C" w:rsidP="00796A53">
      <w:pPr>
        <w:jc w:val="center"/>
        <w:rPr>
          <w:b/>
          <w:i/>
        </w:rPr>
      </w:pPr>
      <w:r w:rsidRPr="007E7646">
        <w:rPr>
          <w:b/>
          <w:i/>
        </w:rPr>
        <w:t>free vapour swallowing</w:t>
      </w:r>
    </w:p>
    <w:p w:rsidR="0091530C" w:rsidRPr="007E7646" w:rsidRDefault="0091530C" w:rsidP="00796A53">
      <w:pPr>
        <w:jc w:val="center"/>
        <w:rPr>
          <w:b/>
          <w:i/>
        </w:rPr>
      </w:pPr>
      <w:r w:rsidRPr="007E7646">
        <w:rPr>
          <w:b/>
          <w:i/>
        </w:rPr>
        <w:t>bars twisting continu</w:t>
      </w:r>
      <w:r>
        <w:rPr>
          <w:b/>
          <w:i/>
        </w:rPr>
        <w:t>ou</w:t>
      </w:r>
      <w:r w:rsidRPr="007E7646">
        <w:rPr>
          <w:b/>
          <w:i/>
        </w:rPr>
        <w:t>s</w:t>
      </w:r>
    </w:p>
    <w:p w:rsidR="0091530C" w:rsidRPr="007E7646" w:rsidRDefault="0091530C" w:rsidP="00796A53">
      <w:pPr>
        <w:jc w:val="center"/>
        <w:rPr>
          <w:b/>
          <w:i/>
        </w:rPr>
      </w:pPr>
      <w:r w:rsidRPr="007E7646">
        <w:rPr>
          <w:b/>
          <w:i/>
        </w:rPr>
        <w:t>sizing starts deepen</w:t>
      </w:r>
    </w:p>
    <w:p w:rsidR="0091530C" w:rsidRPr="007E7646" w:rsidRDefault="0091530C" w:rsidP="00796A53">
      <w:pPr>
        <w:jc w:val="center"/>
      </w:pPr>
      <w:r w:rsidRPr="007E7646">
        <w:rPr>
          <w:b/>
          <w:i/>
        </w:rPr>
        <w:t>granted thor</w:t>
      </w:r>
      <w:r>
        <w:rPr>
          <w:b/>
          <w:i/>
        </w:rPr>
        <w:t>o</w:t>
      </w:r>
      <w:r w:rsidRPr="007E7646">
        <w:rPr>
          <w:b/>
          <w:i/>
        </w:rPr>
        <w:t>ugh brainwashing</w:t>
      </w:r>
    </w:p>
    <w:p w:rsidR="0091530C" w:rsidRPr="007E7646" w:rsidRDefault="0091530C" w:rsidP="00796A53">
      <w:pPr>
        <w:jc w:val="center"/>
      </w:pPr>
    </w:p>
    <w:p w:rsidR="0091530C" w:rsidRPr="007E7646" w:rsidRDefault="0091530C" w:rsidP="00796A53">
      <w:pPr>
        <w:jc w:val="center"/>
      </w:pPr>
    </w:p>
    <w:p w:rsidR="0091530C" w:rsidRPr="007E7646" w:rsidRDefault="0091530C" w:rsidP="00796A53">
      <w:pPr>
        <w:jc w:val="center"/>
      </w:pPr>
    </w:p>
    <w:p w:rsidR="0091530C" w:rsidRPr="007E7646" w:rsidRDefault="0091530C" w:rsidP="00796A53">
      <w:pPr>
        <w:jc w:val="center"/>
      </w:pPr>
    </w:p>
    <w:p w:rsidR="0091530C" w:rsidRPr="007E7646" w:rsidRDefault="0091530C" w:rsidP="00796A53">
      <w:pPr>
        <w:jc w:val="center"/>
      </w:pPr>
    </w:p>
    <w:p w:rsidR="0091530C" w:rsidRPr="007E7646" w:rsidRDefault="0091530C" w:rsidP="00796A53">
      <w:pPr>
        <w:jc w:val="center"/>
      </w:pPr>
    </w:p>
    <w:p w:rsidR="0091530C" w:rsidRPr="007E7646" w:rsidRDefault="0091530C" w:rsidP="00796A53">
      <w:pPr>
        <w:jc w:val="center"/>
      </w:pPr>
    </w:p>
    <w:p w:rsidR="0091530C" w:rsidRPr="007E7646" w:rsidRDefault="0091530C" w:rsidP="00796A53">
      <w:pPr>
        <w:jc w:val="center"/>
      </w:pPr>
    </w:p>
    <w:p w:rsidR="0091530C" w:rsidRPr="007E7646" w:rsidRDefault="0091530C" w:rsidP="00796A53">
      <w:pPr>
        <w:jc w:val="center"/>
      </w:pPr>
    </w:p>
    <w:p w:rsidR="0091530C" w:rsidRPr="007E7646" w:rsidRDefault="0091530C" w:rsidP="00796A53">
      <w:pPr>
        <w:jc w:val="center"/>
      </w:pPr>
    </w:p>
    <w:p w:rsidR="0091530C" w:rsidRPr="007E7646" w:rsidRDefault="0091530C" w:rsidP="00796A53">
      <w:pPr>
        <w:jc w:val="center"/>
      </w:pPr>
    </w:p>
    <w:p w:rsidR="0091530C" w:rsidRPr="007E7646" w:rsidRDefault="0091530C" w:rsidP="00796A53">
      <w:pPr>
        <w:jc w:val="center"/>
      </w:pPr>
    </w:p>
    <w:p w:rsidR="0091530C" w:rsidRDefault="0091530C" w:rsidP="00796A53">
      <w:pPr>
        <w:jc w:val="center"/>
      </w:pPr>
      <w:r w:rsidRPr="007E7646">
        <w:br w:type="page"/>
      </w:r>
    </w:p>
    <w:p w:rsidR="0091530C" w:rsidRDefault="0091530C" w:rsidP="00796A53">
      <w:pPr>
        <w:jc w:val="center"/>
      </w:pPr>
    </w:p>
    <w:p w:rsidR="0091530C" w:rsidRPr="007E7646" w:rsidRDefault="0091530C" w:rsidP="00796A53">
      <w:pPr>
        <w:jc w:val="center"/>
        <w:rPr>
          <w:b/>
          <w:sz w:val="36"/>
          <w:szCs w:val="36"/>
        </w:rPr>
      </w:pPr>
      <w:r w:rsidRPr="007E7646">
        <w:rPr>
          <w:b/>
          <w:sz w:val="36"/>
          <w:szCs w:val="36"/>
        </w:rPr>
        <w:t>(</w:t>
      </w:r>
      <w:r w:rsidRPr="004370B1">
        <w:t xml:space="preserve">   </w:t>
      </w:r>
      <w:r w:rsidRPr="007E7646">
        <w:rPr>
          <w:b/>
          <w:sz w:val="36"/>
          <w:szCs w:val="36"/>
        </w:rPr>
        <w:t>furioso</w:t>
      </w:r>
      <w:r w:rsidRPr="004370B1">
        <w:t xml:space="preserve">   </w:t>
      </w:r>
      <w:r w:rsidRPr="007E7646">
        <w:rPr>
          <w:b/>
          <w:sz w:val="36"/>
          <w:szCs w:val="36"/>
        </w:rPr>
        <w:t>)</w:t>
      </w:r>
    </w:p>
    <w:p w:rsidR="0091530C" w:rsidRPr="007E7646" w:rsidRDefault="0091530C" w:rsidP="00796A53">
      <w:pPr>
        <w:jc w:val="center"/>
        <w:rPr>
          <w:sz w:val="18"/>
          <w:szCs w:val="18"/>
        </w:rPr>
      </w:pPr>
    </w:p>
    <w:p w:rsidR="0091530C" w:rsidRPr="007E7646" w:rsidRDefault="0091530C" w:rsidP="00796A53">
      <w:pPr>
        <w:jc w:val="center"/>
        <w:rPr>
          <w:sz w:val="18"/>
          <w:szCs w:val="18"/>
        </w:rPr>
      </w:pPr>
    </w:p>
    <w:p w:rsidR="0091530C" w:rsidRPr="007E7646" w:rsidRDefault="0091530C" w:rsidP="00796A53">
      <w:pPr>
        <w:jc w:val="center"/>
        <w:rPr>
          <w:sz w:val="18"/>
          <w:szCs w:val="18"/>
        </w:rPr>
      </w:pPr>
    </w:p>
    <w:p w:rsidR="0091530C" w:rsidRPr="007E7646" w:rsidRDefault="0091530C" w:rsidP="00796A53">
      <w:pPr>
        <w:jc w:val="center"/>
        <w:rPr>
          <w:sz w:val="18"/>
          <w:szCs w:val="18"/>
        </w:rPr>
      </w:pPr>
    </w:p>
    <w:p w:rsidR="0091530C" w:rsidRPr="007E7646" w:rsidRDefault="0091530C" w:rsidP="00796A53">
      <w:pPr>
        <w:jc w:val="center"/>
        <w:rPr>
          <w:sz w:val="18"/>
          <w:szCs w:val="18"/>
        </w:rPr>
      </w:pPr>
    </w:p>
    <w:p w:rsidR="0091530C" w:rsidRPr="007E7646" w:rsidRDefault="0091530C" w:rsidP="00796A53">
      <w:pPr>
        <w:jc w:val="center"/>
      </w:pPr>
      <w:r w:rsidRPr="007E7646">
        <w:t xml:space="preserve">spawn-striked painting again </w:t>
      </w:r>
    </w:p>
    <w:p w:rsidR="0091530C" w:rsidRPr="007E7646" w:rsidRDefault="0091530C" w:rsidP="00796A53">
      <w:pPr>
        <w:jc w:val="center"/>
      </w:pPr>
      <w:r w:rsidRPr="007E7646">
        <w:t>but breakthrough smoke-stripe</w:t>
      </w:r>
    </w:p>
    <w:p w:rsidR="0091530C" w:rsidRPr="007E7646" w:rsidRDefault="0091530C" w:rsidP="00796A53">
      <w:pPr>
        <w:jc w:val="center"/>
      </w:pPr>
      <w:r w:rsidRPr="007E7646">
        <w:rPr>
          <w:rFonts w:ascii="Wide Latin" w:hAnsi="Wide Latin"/>
        </w:rPr>
        <w:t>:</w:t>
      </w:r>
      <w:r w:rsidRPr="007E7646">
        <w:t xml:space="preserve">  </w:t>
      </w:r>
      <w:r w:rsidRPr="007E7646">
        <w:rPr>
          <w:b/>
          <w:i/>
          <w:sz w:val="18"/>
          <w:szCs w:val="18"/>
        </w:rPr>
        <w:t>black counterpoint occasion</w:t>
      </w:r>
    </w:p>
    <w:p w:rsidR="0091530C" w:rsidRPr="007E7646" w:rsidRDefault="0091530C" w:rsidP="00796A53">
      <w:pPr>
        <w:jc w:val="center"/>
      </w:pPr>
      <w:r w:rsidRPr="007E7646">
        <w:t>desire-wing educates time-goal</w:t>
      </w:r>
    </w:p>
    <w:p w:rsidR="0091530C" w:rsidRPr="007E7646" w:rsidRDefault="0091530C" w:rsidP="00796A53">
      <w:pPr>
        <w:jc w:val="center"/>
      </w:pPr>
      <w:r w:rsidRPr="007E7646">
        <w:t>taking resigning reason</w:t>
      </w:r>
    </w:p>
    <w:p w:rsidR="0091530C" w:rsidRPr="007E7646" w:rsidRDefault="0091530C" w:rsidP="00796A53">
      <w:pPr>
        <w:jc w:val="center"/>
      </w:pPr>
      <w:r w:rsidRPr="007E7646">
        <w:rPr>
          <w:rFonts w:ascii="Wide Latin" w:hAnsi="Wide Latin"/>
        </w:rPr>
        <w:t>:</w:t>
      </w:r>
      <w:r w:rsidRPr="007E7646">
        <w:t xml:space="preserve">  </w:t>
      </w:r>
      <w:r w:rsidRPr="007E7646">
        <w:rPr>
          <w:b/>
          <w:i/>
          <w:sz w:val="18"/>
          <w:szCs w:val="18"/>
        </w:rPr>
        <w:t>hanging orders multitudinous</w:t>
      </w:r>
    </w:p>
    <w:p w:rsidR="0091530C" w:rsidRPr="007E7646" w:rsidRDefault="0091530C" w:rsidP="00796A53">
      <w:pPr>
        <w:jc w:val="center"/>
      </w:pPr>
      <w:r w:rsidRPr="007E7646">
        <w:t xml:space="preserve">against leather-binding soap </w:t>
      </w:r>
    </w:p>
    <w:p w:rsidR="0091530C" w:rsidRPr="007E7646" w:rsidRDefault="0091530C" w:rsidP="00796A53">
      <w:pPr>
        <w:jc w:val="center"/>
      </w:pPr>
      <w:r w:rsidRPr="007E7646">
        <w:t>output odorous skull</w:t>
      </w:r>
    </w:p>
    <w:p w:rsidR="0091530C" w:rsidRPr="007E7646" w:rsidRDefault="0091530C" w:rsidP="00796A53">
      <w:pPr>
        <w:jc w:val="center"/>
      </w:pPr>
      <w:r w:rsidRPr="007E7646">
        <w:rPr>
          <w:rFonts w:ascii="Wide Latin" w:hAnsi="Wide Latin"/>
        </w:rPr>
        <w:t>:</w:t>
      </w:r>
      <w:r w:rsidRPr="007E7646">
        <w:t xml:space="preserve">  </w:t>
      </w:r>
      <w:r w:rsidRPr="007E7646">
        <w:rPr>
          <w:b/>
          <w:i/>
          <w:sz w:val="18"/>
          <w:szCs w:val="18"/>
        </w:rPr>
        <w:t>gaseous trace beside</w:t>
      </w:r>
    </w:p>
    <w:p w:rsidR="0091530C" w:rsidRPr="007E7646" w:rsidRDefault="0091530C" w:rsidP="00E66194">
      <w:pPr>
        <w:jc w:val="center"/>
      </w:pPr>
    </w:p>
    <w:p w:rsidR="0091530C" w:rsidRPr="007E7646" w:rsidRDefault="0091530C" w:rsidP="00E66194">
      <w:pPr>
        <w:jc w:val="center"/>
      </w:pPr>
    </w:p>
    <w:p w:rsidR="0091530C" w:rsidRPr="007E7646" w:rsidRDefault="0091530C" w:rsidP="00E66194">
      <w:pPr>
        <w:jc w:val="center"/>
      </w:pPr>
    </w:p>
    <w:p w:rsidR="0091530C" w:rsidRPr="007E7646" w:rsidRDefault="0091530C" w:rsidP="00E66194">
      <w:pPr>
        <w:jc w:val="center"/>
      </w:pPr>
    </w:p>
    <w:p w:rsidR="0091530C" w:rsidRDefault="0091530C" w:rsidP="00E66194">
      <w:pPr>
        <w:jc w:val="center"/>
      </w:pPr>
    </w:p>
    <w:p w:rsidR="0091530C" w:rsidRDefault="0091530C" w:rsidP="00E66194">
      <w:pPr>
        <w:jc w:val="center"/>
      </w:pPr>
    </w:p>
    <w:p w:rsidR="0091530C" w:rsidRDefault="0091530C" w:rsidP="00E66194">
      <w:pPr>
        <w:jc w:val="center"/>
      </w:pPr>
    </w:p>
    <w:p w:rsidR="0091530C" w:rsidRDefault="0091530C" w:rsidP="00E66194">
      <w:pPr>
        <w:jc w:val="center"/>
      </w:pPr>
    </w:p>
    <w:p w:rsidR="0091530C" w:rsidRDefault="0091530C" w:rsidP="00E66194">
      <w:pPr>
        <w:jc w:val="center"/>
      </w:pPr>
    </w:p>
    <w:p w:rsidR="0091530C" w:rsidRDefault="0091530C" w:rsidP="00C7477D">
      <w:pPr>
        <w:jc w:val="center"/>
        <w:rPr>
          <w:b/>
          <w:sz w:val="36"/>
          <w:szCs w:val="36"/>
        </w:rPr>
      </w:pPr>
      <w:r>
        <w:br w:type="page"/>
      </w:r>
      <w:r w:rsidRPr="009136B9">
        <w:rPr>
          <w:b/>
          <w:sz w:val="36"/>
          <w:szCs w:val="36"/>
        </w:rPr>
        <w:t xml:space="preserve">  </w:t>
      </w:r>
    </w:p>
    <w:p w:rsidR="0091530C" w:rsidRDefault="0091530C" w:rsidP="00BF4FAF">
      <w:pPr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br w:type="page"/>
      </w:r>
    </w:p>
    <w:p w:rsidR="0091530C" w:rsidRPr="00BF4FAF" w:rsidRDefault="0091530C" w:rsidP="00BF4FAF">
      <w:pPr>
        <w:jc w:val="center"/>
      </w:pPr>
    </w:p>
    <w:p w:rsidR="0091530C" w:rsidRPr="009136B9" w:rsidRDefault="0091530C" w:rsidP="00C7477D">
      <w:pPr>
        <w:jc w:val="center"/>
      </w:pPr>
      <w:bookmarkStart w:id="0" w:name="_GoBack"/>
      <w:bookmarkEnd w:id="0"/>
      <w:r w:rsidRPr="009136B9">
        <w:rPr>
          <w:b/>
          <w:sz w:val="36"/>
          <w:szCs w:val="36"/>
        </w:rPr>
        <w:t xml:space="preserve"> </w:t>
      </w:r>
      <w:r>
        <w:rPr>
          <w:b/>
          <w:sz w:val="36"/>
          <w:szCs w:val="36"/>
        </w:rPr>
        <w:t xml:space="preserve">(   </w:t>
      </w:r>
      <w:r w:rsidRPr="009136B9">
        <w:rPr>
          <w:b/>
          <w:sz w:val="36"/>
          <w:szCs w:val="36"/>
        </w:rPr>
        <w:t>prologue   )</w:t>
      </w:r>
    </w:p>
    <w:p w:rsidR="0091530C" w:rsidRPr="009136B9" w:rsidRDefault="0091530C" w:rsidP="00144702">
      <w:pPr>
        <w:jc w:val="center"/>
        <w:rPr>
          <w:sz w:val="18"/>
          <w:szCs w:val="18"/>
        </w:rPr>
      </w:pPr>
    </w:p>
    <w:p w:rsidR="0091530C" w:rsidRPr="009136B9" w:rsidRDefault="0091530C" w:rsidP="00144702">
      <w:pPr>
        <w:jc w:val="center"/>
        <w:rPr>
          <w:sz w:val="18"/>
          <w:szCs w:val="18"/>
        </w:rPr>
      </w:pPr>
    </w:p>
    <w:p w:rsidR="0091530C" w:rsidRPr="009136B9" w:rsidRDefault="0091530C" w:rsidP="00144702">
      <w:pPr>
        <w:jc w:val="center"/>
        <w:rPr>
          <w:sz w:val="18"/>
          <w:szCs w:val="18"/>
        </w:rPr>
      </w:pPr>
    </w:p>
    <w:p w:rsidR="0091530C" w:rsidRPr="009136B9" w:rsidRDefault="0091530C" w:rsidP="00144702">
      <w:pPr>
        <w:jc w:val="center"/>
        <w:rPr>
          <w:sz w:val="18"/>
          <w:szCs w:val="18"/>
        </w:rPr>
      </w:pPr>
    </w:p>
    <w:p w:rsidR="0091530C" w:rsidRPr="009136B9" w:rsidRDefault="0091530C" w:rsidP="00144702">
      <w:pPr>
        <w:jc w:val="center"/>
        <w:rPr>
          <w:sz w:val="18"/>
          <w:szCs w:val="18"/>
        </w:rPr>
      </w:pPr>
    </w:p>
    <w:p w:rsidR="0091530C" w:rsidRPr="009136B9" w:rsidRDefault="0091530C" w:rsidP="00144702">
      <w:pPr>
        <w:jc w:val="center"/>
        <w:rPr>
          <w:b/>
          <w:i/>
        </w:rPr>
      </w:pPr>
      <w:r w:rsidRPr="009136B9">
        <w:rPr>
          <w:b/>
          <w:i/>
        </w:rPr>
        <w:t xml:space="preserve">luggage lamented </w:t>
      </w:r>
      <w:r>
        <w:rPr>
          <w:b/>
          <w:i/>
        </w:rPr>
        <w:t>pawnshop</w:t>
      </w:r>
    </w:p>
    <w:p w:rsidR="0091530C" w:rsidRPr="009136B9" w:rsidRDefault="0091530C" w:rsidP="00144702">
      <w:pPr>
        <w:jc w:val="center"/>
        <w:rPr>
          <w:b/>
          <w:i/>
        </w:rPr>
      </w:pPr>
      <w:r>
        <w:rPr>
          <w:b/>
          <w:i/>
        </w:rPr>
        <w:t>wondering tile unlimited</w:t>
      </w:r>
    </w:p>
    <w:p w:rsidR="0091530C" w:rsidRPr="009136B9" w:rsidRDefault="0091530C" w:rsidP="00144702">
      <w:pPr>
        <w:jc w:val="center"/>
        <w:rPr>
          <w:sz w:val="18"/>
          <w:szCs w:val="18"/>
        </w:rPr>
      </w:pPr>
    </w:p>
    <w:p w:rsidR="0091530C" w:rsidRPr="009136B9" w:rsidRDefault="0091530C" w:rsidP="00144702">
      <w:pPr>
        <w:jc w:val="center"/>
        <w:rPr>
          <w:sz w:val="18"/>
          <w:szCs w:val="18"/>
        </w:rPr>
      </w:pPr>
    </w:p>
    <w:p w:rsidR="0091530C" w:rsidRPr="009136B9" w:rsidRDefault="0091530C" w:rsidP="00144702">
      <w:pPr>
        <w:jc w:val="center"/>
        <w:rPr>
          <w:sz w:val="18"/>
          <w:szCs w:val="18"/>
        </w:rPr>
      </w:pPr>
    </w:p>
    <w:p w:rsidR="0091530C" w:rsidRPr="009136B9" w:rsidRDefault="0091530C" w:rsidP="00144702">
      <w:pPr>
        <w:jc w:val="center"/>
        <w:rPr>
          <w:b/>
          <w:i/>
        </w:rPr>
      </w:pPr>
      <w:r>
        <w:rPr>
          <w:b/>
          <w:i/>
        </w:rPr>
        <w:t>saved obligee’s plotting</w:t>
      </w:r>
    </w:p>
    <w:p w:rsidR="0091530C" w:rsidRPr="009136B9" w:rsidRDefault="0091530C" w:rsidP="00144702">
      <w:pPr>
        <w:jc w:val="center"/>
      </w:pPr>
      <w:r>
        <w:rPr>
          <w:b/>
          <w:i/>
        </w:rPr>
        <w:t>mutates bride in-milk specious</w:t>
      </w:r>
    </w:p>
    <w:p w:rsidR="0091530C" w:rsidRPr="009136B9" w:rsidRDefault="0091530C" w:rsidP="00144702">
      <w:pPr>
        <w:jc w:val="center"/>
        <w:rPr>
          <w:sz w:val="18"/>
          <w:szCs w:val="18"/>
        </w:rPr>
      </w:pPr>
    </w:p>
    <w:p w:rsidR="0091530C" w:rsidRPr="009136B9" w:rsidRDefault="0091530C" w:rsidP="00144702">
      <w:pPr>
        <w:jc w:val="center"/>
        <w:rPr>
          <w:sz w:val="18"/>
          <w:szCs w:val="18"/>
        </w:rPr>
      </w:pPr>
    </w:p>
    <w:p w:rsidR="0091530C" w:rsidRPr="009136B9" w:rsidRDefault="0091530C" w:rsidP="00144702">
      <w:pPr>
        <w:jc w:val="center"/>
        <w:rPr>
          <w:sz w:val="18"/>
          <w:szCs w:val="18"/>
        </w:rPr>
      </w:pPr>
    </w:p>
    <w:p w:rsidR="0091530C" w:rsidRPr="009136B9" w:rsidRDefault="0091530C" w:rsidP="00144702">
      <w:pPr>
        <w:jc w:val="center"/>
        <w:rPr>
          <w:b/>
          <w:i/>
        </w:rPr>
      </w:pPr>
      <w:r>
        <w:rPr>
          <w:b/>
          <w:i/>
        </w:rPr>
        <w:t>wealthy square-built salt-idol</w:t>
      </w:r>
    </w:p>
    <w:p w:rsidR="0091530C" w:rsidRPr="009136B9" w:rsidRDefault="0091530C" w:rsidP="00144702">
      <w:pPr>
        <w:jc w:val="center"/>
        <w:rPr>
          <w:b/>
          <w:i/>
        </w:rPr>
      </w:pPr>
      <w:r>
        <w:rPr>
          <w:b/>
          <w:i/>
        </w:rPr>
        <w:t>lynx-eyed merciful revolutionary</w:t>
      </w:r>
    </w:p>
    <w:p w:rsidR="0091530C" w:rsidRPr="009136B9" w:rsidRDefault="0091530C" w:rsidP="00144702">
      <w:pPr>
        <w:jc w:val="center"/>
        <w:rPr>
          <w:b/>
          <w:i/>
        </w:rPr>
      </w:pPr>
      <w:r>
        <w:rPr>
          <w:b/>
          <w:i/>
        </w:rPr>
        <w:t>informal disadvantages rifle</w:t>
      </w: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ED1206">
      <w:pPr>
        <w:jc w:val="center"/>
      </w:pPr>
    </w:p>
    <w:p w:rsidR="0091530C" w:rsidRPr="0005517D" w:rsidRDefault="0091530C" w:rsidP="00A6259A">
      <w:pPr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ECHO</w:t>
      </w:r>
    </w:p>
    <w:p w:rsidR="0091530C" w:rsidRPr="002C1E90" w:rsidRDefault="0091530C" w:rsidP="00A6259A">
      <w:pPr>
        <w:jc w:val="center"/>
        <w:rPr>
          <w:sz w:val="18"/>
          <w:szCs w:val="18"/>
        </w:rPr>
      </w:pPr>
    </w:p>
    <w:p w:rsidR="0091530C" w:rsidRPr="002C1E90" w:rsidRDefault="0091530C" w:rsidP="00A6259A">
      <w:pPr>
        <w:jc w:val="center"/>
      </w:pPr>
      <w:r w:rsidRPr="00C12802">
        <w:rPr>
          <w:sz w:val="18"/>
          <w:szCs w:val="18"/>
        </w:rPr>
        <w:t>(</w:t>
      </w:r>
      <w:r>
        <w:t xml:space="preserve">  </w:t>
      </w:r>
      <w:r w:rsidRPr="00C12802">
        <w:rPr>
          <w:b/>
          <w:sz w:val="18"/>
          <w:szCs w:val="18"/>
        </w:rPr>
        <w:t>4</w:t>
      </w:r>
      <w:r>
        <w:t xml:space="preserve">  </w:t>
      </w:r>
      <w:r w:rsidRPr="00C12802">
        <w:rPr>
          <w:sz w:val="18"/>
          <w:szCs w:val="18"/>
        </w:rPr>
        <w:t>)</w:t>
      </w:r>
    </w:p>
    <w:p w:rsidR="0091530C" w:rsidRPr="002C1E90" w:rsidRDefault="0091530C" w:rsidP="00A6259A">
      <w:pPr>
        <w:jc w:val="center"/>
        <w:rPr>
          <w:sz w:val="18"/>
          <w:szCs w:val="18"/>
        </w:rPr>
      </w:pPr>
    </w:p>
    <w:p w:rsidR="0091530C" w:rsidRPr="002C1E90" w:rsidRDefault="0091530C" w:rsidP="00A6259A">
      <w:pPr>
        <w:jc w:val="center"/>
        <w:rPr>
          <w:sz w:val="18"/>
          <w:szCs w:val="18"/>
        </w:rPr>
      </w:pPr>
    </w:p>
    <w:p w:rsidR="0091530C" w:rsidRPr="002C1E90" w:rsidRDefault="0091530C" w:rsidP="00A6259A">
      <w:pPr>
        <w:jc w:val="center"/>
        <w:rPr>
          <w:sz w:val="18"/>
          <w:szCs w:val="18"/>
        </w:rPr>
      </w:pPr>
    </w:p>
    <w:p w:rsidR="0091530C" w:rsidRPr="002C1E90" w:rsidRDefault="0091530C" w:rsidP="00A6259A">
      <w:pPr>
        <w:jc w:val="center"/>
        <w:rPr>
          <w:sz w:val="18"/>
          <w:szCs w:val="18"/>
        </w:rPr>
      </w:pPr>
    </w:p>
    <w:p w:rsidR="0091530C" w:rsidRPr="002C1E90" w:rsidRDefault="0091530C" w:rsidP="00A6259A">
      <w:pPr>
        <w:jc w:val="center"/>
        <w:rPr>
          <w:sz w:val="18"/>
          <w:szCs w:val="18"/>
        </w:rPr>
      </w:pPr>
    </w:p>
    <w:p w:rsidR="0091530C" w:rsidRDefault="0091530C" w:rsidP="00A6259A">
      <w:pPr>
        <w:jc w:val="center"/>
      </w:pPr>
      <w:r>
        <w:t>without attention springtime</w:t>
      </w:r>
    </w:p>
    <w:p w:rsidR="0091530C" w:rsidRDefault="0091530C" w:rsidP="00A6259A">
      <w:pPr>
        <w:jc w:val="center"/>
      </w:pPr>
      <w:r>
        <w:t>concealed situation remainder</w:t>
      </w:r>
    </w:p>
    <w:p w:rsidR="0091530C" w:rsidRDefault="0091530C" w:rsidP="00A6259A">
      <w:pPr>
        <w:jc w:val="center"/>
      </w:pPr>
      <w:r w:rsidRPr="003A7CC4">
        <w:rPr>
          <w:rFonts w:ascii="Wide Latin" w:hAnsi="Wide Latin"/>
        </w:rPr>
        <w:t>:</w:t>
      </w:r>
      <w:r>
        <w:t xml:space="preserve">  </w:t>
      </w:r>
      <w:r>
        <w:rPr>
          <w:b/>
          <w:i/>
          <w:sz w:val="18"/>
          <w:szCs w:val="18"/>
        </w:rPr>
        <w:t>without misfortune wretched</w:t>
      </w:r>
    </w:p>
    <w:p w:rsidR="0091530C" w:rsidRDefault="0091530C" w:rsidP="00A6259A">
      <w:pPr>
        <w:jc w:val="center"/>
      </w:pPr>
      <w:r>
        <w:t>under dust-covered cross-press</w:t>
      </w:r>
    </w:p>
    <w:p w:rsidR="0091530C" w:rsidRDefault="0091530C" w:rsidP="00A6259A">
      <w:pPr>
        <w:jc w:val="center"/>
      </w:pPr>
      <w:r>
        <w:t>bitter dream tears</w:t>
      </w:r>
    </w:p>
    <w:p w:rsidR="0091530C" w:rsidRDefault="0091530C" w:rsidP="00A6259A">
      <w:pPr>
        <w:jc w:val="center"/>
      </w:pPr>
      <w:r w:rsidRPr="003A7CC4">
        <w:rPr>
          <w:rFonts w:ascii="Wide Latin" w:hAnsi="Wide Latin"/>
        </w:rPr>
        <w:t>:</w:t>
      </w:r>
      <w:r>
        <w:t xml:space="preserve">  </w:t>
      </w:r>
      <w:r>
        <w:rPr>
          <w:b/>
          <w:i/>
          <w:sz w:val="18"/>
          <w:szCs w:val="18"/>
        </w:rPr>
        <w:t>after legend empty</w:t>
      </w:r>
    </w:p>
    <w:p w:rsidR="0091530C" w:rsidRPr="009709E7" w:rsidRDefault="0091530C" w:rsidP="00A6259A">
      <w:pPr>
        <w:jc w:val="center"/>
        <w:rPr>
          <w:sz w:val="18"/>
          <w:szCs w:val="18"/>
        </w:rPr>
      </w:pPr>
    </w:p>
    <w:p w:rsidR="0091530C" w:rsidRPr="009709E7" w:rsidRDefault="0091530C" w:rsidP="00A6259A">
      <w:pPr>
        <w:jc w:val="center"/>
        <w:rPr>
          <w:sz w:val="18"/>
          <w:szCs w:val="18"/>
        </w:rPr>
      </w:pPr>
    </w:p>
    <w:p w:rsidR="0091530C" w:rsidRPr="009709E7" w:rsidRDefault="0091530C" w:rsidP="00A6259A">
      <w:pPr>
        <w:jc w:val="center"/>
        <w:rPr>
          <w:sz w:val="18"/>
          <w:szCs w:val="18"/>
        </w:rPr>
      </w:pPr>
    </w:p>
    <w:p w:rsidR="0091530C" w:rsidRDefault="0091530C" w:rsidP="00A6259A">
      <w:pPr>
        <w:jc w:val="center"/>
      </w:pPr>
      <w:r>
        <w:t>green-backed orphaned stone-bawn</w:t>
      </w:r>
    </w:p>
    <w:p w:rsidR="0091530C" w:rsidRDefault="0091530C" w:rsidP="00A6259A">
      <w:pPr>
        <w:jc w:val="center"/>
      </w:pPr>
      <w:r>
        <w:t xml:space="preserve"> surprisingly modest soliton</w:t>
      </w:r>
    </w:p>
    <w:p w:rsidR="0091530C" w:rsidRDefault="0091530C" w:rsidP="00A6259A">
      <w:pPr>
        <w:jc w:val="center"/>
      </w:pPr>
      <w:r w:rsidRPr="003A7CC4">
        <w:rPr>
          <w:rFonts w:ascii="Wide Latin" w:hAnsi="Wide Latin"/>
        </w:rPr>
        <w:t>:</w:t>
      </w:r>
      <w:r>
        <w:t xml:space="preserve">  </w:t>
      </w:r>
      <w:r>
        <w:rPr>
          <w:b/>
          <w:i/>
          <w:sz w:val="18"/>
          <w:szCs w:val="18"/>
        </w:rPr>
        <w:t>snow-covered pine-branch slews</w:t>
      </w:r>
    </w:p>
    <w:p w:rsidR="0091530C" w:rsidRDefault="0091530C" w:rsidP="00A6259A">
      <w:pPr>
        <w:jc w:val="center"/>
      </w:pPr>
      <w:r>
        <w:t>behind designed performance</w:t>
      </w:r>
    </w:p>
    <w:p w:rsidR="0091530C" w:rsidRDefault="0091530C" w:rsidP="00A6259A">
      <w:pPr>
        <w:jc w:val="center"/>
      </w:pPr>
      <w:r>
        <w:t>forbidden foods sauce</w:t>
      </w:r>
    </w:p>
    <w:p w:rsidR="0091530C" w:rsidRDefault="0091530C" w:rsidP="00A6259A">
      <w:pPr>
        <w:jc w:val="center"/>
      </w:pPr>
      <w:r w:rsidRPr="003A7CC4">
        <w:rPr>
          <w:rFonts w:ascii="Wide Latin" w:hAnsi="Wide Latin"/>
        </w:rPr>
        <w:t>:</w:t>
      </w:r>
      <w:r>
        <w:t xml:space="preserve">  </w:t>
      </w:r>
      <w:r>
        <w:rPr>
          <w:b/>
          <w:i/>
          <w:sz w:val="18"/>
          <w:szCs w:val="18"/>
        </w:rPr>
        <w:t>paid love decays</w:t>
      </w: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Pr="00BD2DFB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Pr="00F65976" w:rsidRDefault="0091530C" w:rsidP="00A6259A">
      <w:pPr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ECHO</w:t>
      </w:r>
    </w:p>
    <w:p w:rsidR="0091530C" w:rsidRPr="00B21732" w:rsidRDefault="0091530C" w:rsidP="00A6259A">
      <w:pPr>
        <w:jc w:val="center"/>
        <w:rPr>
          <w:sz w:val="18"/>
          <w:szCs w:val="18"/>
        </w:rPr>
      </w:pPr>
    </w:p>
    <w:p w:rsidR="0091530C" w:rsidRPr="00B21732" w:rsidRDefault="0091530C" w:rsidP="00A6259A">
      <w:pPr>
        <w:jc w:val="center"/>
      </w:pPr>
      <w:r w:rsidRPr="00B21732">
        <w:rPr>
          <w:sz w:val="18"/>
          <w:szCs w:val="18"/>
        </w:rPr>
        <w:t>(</w:t>
      </w:r>
      <w:r>
        <w:t xml:space="preserve">  </w:t>
      </w:r>
      <w:r w:rsidRPr="00B21732">
        <w:rPr>
          <w:b/>
          <w:sz w:val="18"/>
          <w:szCs w:val="18"/>
        </w:rPr>
        <w:t>5</w:t>
      </w:r>
      <w:r>
        <w:t xml:space="preserve">  </w:t>
      </w:r>
      <w:r w:rsidRPr="00B21732">
        <w:rPr>
          <w:sz w:val="18"/>
          <w:szCs w:val="18"/>
        </w:rPr>
        <w:t>)</w:t>
      </w:r>
    </w:p>
    <w:p w:rsidR="0091530C" w:rsidRPr="00B21732" w:rsidRDefault="0091530C" w:rsidP="00A6259A">
      <w:pPr>
        <w:jc w:val="center"/>
        <w:rPr>
          <w:sz w:val="18"/>
          <w:szCs w:val="18"/>
        </w:rPr>
      </w:pPr>
    </w:p>
    <w:p w:rsidR="0091530C" w:rsidRPr="00B21732" w:rsidRDefault="0091530C" w:rsidP="00A6259A">
      <w:pPr>
        <w:jc w:val="center"/>
        <w:rPr>
          <w:sz w:val="18"/>
          <w:szCs w:val="18"/>
        </w:rPr>
      </w:pPr>
    </w:p>
    <w:p w:rsidR="0091530C" w:rsidRPr="00B21732" w:rsidRDefault="0091530C" w:rsidP="00A6259A">
      <w:pPr>
        <w:jc w:val="center"/>
        <w:rPr>
          <w:sz w:val="18"/>
          <w:szCs w:val="18"/>
        </w:rPr>
      </w:pPr>
    </w:p>
    <w:p w:rsidR="0091530C" w:rsidRPr="00B21732" w:rsidRDefault="0091530C" w:rsidP="00A6259A">
      <w:pPr>
        <w:jc w:val="center"/>
        <w:rPr>
          <w:sz w:val="18"/>
          <w:szCs w:val="18"/>
        </w:rPr>
      </w:pPr>
    </w:p>
    <w:p w:rsidR="0091530C" w:rsidRPr="00B21732" w:rsidRDefault="0091530C" w:rsidP="00A6259A">
      <w:pPr>
        <w:jc w:val="center"/>
        <w:rPr>
          <w:sz w:val="18"/>
          <w:szCs w:val="18"/>
        </w:rPr>
      </w:pPr>
    </w:p>
    <w:p w:rsidR="0091530C" w:rsidRDefault="0091530C" w:rsidP="00A6259A">
      <w:pPr>
        <w:jc w:val="center"/>
      </w:pPr>
      <w:r>
        <w:t xml:space="preserve">palm scar blueing </w:t>
      </w:r>
    </w:p>
    <w:p w:rsidR="0091530C" w:rsidRDefault="0091530C" w:rsidP="00A6259A">
      <w:pPr>
        <w:jc w:val="center"/>
      </w:pPr>
      <w:r>
        <w:t>falseness swallowing sparkle</w:t>
      </w:r>
    </w:p>
    <w:p w:rsidR="0091530C" w:rsidRDefault="0091530C" w:rsidP="00A6259A">
      <w:pPr>
        <w:jc w:val="center"/>
      </w:pPr>
      <w:r w:rsidRPr="004160EF">
        <w:rPr>
          <w:rFonts w:ascii="Wide Latin" w:hAnsi="Wide Latin"/>
        </w:rPr>
        <w:t>:</w:t>
      </w:r>
      <w:r>
        <w:t xml:space="preserve">  </w:t>
      </w:r>
      <w:r>
        <w:rPr>
          <w:b/>
          <w:i/>
          <w:sz w:val="18"/>
          <w:szCs w:val="18"/>
        </w:rPr>
        <w:t>visibly deformed experiment</w:t>
      </w:r>
    </w:p>
    <w:p w:rsidR="0091530C" w:rsidRDefault="0091530C" w:rsidP="00A6259A">
      <w:pPr>
        <w:jc w:val="center"/>
      </w:pPr>
      <w:r>
        <w:t>created answer seems</w:t>
      </w:r>
    </w:p>
    <w:p w:rsidR="0091530C" w:rsidRDefault="0091530C" w:rsidP="00A6259A">
      <w:pPr>
        <w:jc w:val="center"/>
      </w:pPr>
      <w:r>
        <w:t>seven-time shadow stooping</w:t>
      </w:r>
    </w:p>
    <w:p w:rsidR="0091530C" w:rsidRDefault="0091530C" w:rsidP="00A6259A">
      <w:pPr>
        <w:jc w:val="center"/>
      </w:pPr>
      <w:r w:rsidRPr="009B0884">
        <w:rPr>
          <w:rFonts w:ascii="Wide Latin" w:hAnsi="Wide Latin"/>
        </w:rPr>
        <w:t>:</w:t>
      </w:r>
      <w:r>
        <w:t xml:space="preserve">  </w:t>
      </w:r>
      <w:r>
        <w:rPr>
          <w:b/>
          <w:i/>
          <w:sz w:val="18"/>
          <w:szCs w:val="18"/>
        </w:rPr>
        <w:t>possibly far-from pride</w:t>
      </w:r>
    </w:p>
    <w:p w:rsidR="0091530C" w:rsidRPr="009B0884" w:rsidRDefault="0091530C" w:rsidP="00A6259A">
      <w:pPr>
        <w:jc w:val="center"/>
        <w:rPr>
          <w:sz w:val="18"/>
          <w:szCs w:val="18"/>
        </w:rPr>
      </w:pPr>
    </w:p>
    <w:p w:rsidR="0091530C" w:rsidRPr="009B0884" w:rsidRDefault="0091530C" w:rsidP="00A6259A">
      <w:pPr>
        <w:jc w:val="center"/>
        <w:rPr>
          <w:sz w:val="18"/>
          <w:szCs w:val="18"/>
        </w:rPr>
      </w:pPr>
    </w:p>
    <w:p w:rsidR="0091530C" w:rsidRPr="009B0884" w:rsidRDefault="0091530C" w:rsidP="00A6259A">
      <w:pPr>
        <w:jc w:val="center"/>
        <w:rPr>
          <w:sz w:val="18"/>
          <w:szCs w:val="18"/>
        </w:rPr>
      </w:pPr>
    </w:p>
    <w:p w:rsidR="0091530C" w:rsidRDefault="0091530C" w:rsidP="00A6259A">
      <w:pPr>
        <w:jc w:val="center"/>
      </w:pPr>
      <w:r>
        <w:t>intentional rough touch</w:t>
      </w:r>
    </w:p>
    <w:p w:rsidR="0091530C" w:rsidRDefault="0091530C" w:rsidP="00A6259A">
      <w:pPr>
        <w:jc w:val="center"/>
      </w:pPr>
      <w:r>
        <w:t xml:space="preserve"> ornamented washing oration</w:t>
      </w:r>
    </w:p>
    <w:p w:rsidR="0091530C" w:rsidRDefault="0091530C" w:rsidP="00A6259A">
      <w:pPr>
        <w:jc w:val="center"/>
      </w:pPr>
      <w:r w:rsidRPr="009B0884">
        <w:rPr>
          <w:rFonts w:ascii="Wide Latin" w:hAnsi="Wide Latin"/>
        </w:rPr>
        <w:t>:</w:t>
      </w:r>
      <w:r>
        <w:t xml:space="preserve">  </w:t>
      </w:r>
      <w:r>
        <w:rPr>
          <w:b/>
          <w:i/>
          <w:sz w:val="18"/>
          <w:szCs w:val="18"/>
        </w:rPr>
        <w:t>deplumed dastardly plea-bargain</w:t>
      </w:r>
    </w:p>
    <w:p w:rsidR="0091530C" w:rsidRDefault="0091530C" w:rsidP="00A6259A">
      <w:pPr>
        <w:jc w:val="center"/>
      </w:pPr>
      <w:r>
        <w:t>all so-many dreams</w:t>
      </w:r>
    </w:p>
    <w:p w:rsidR="0091530C" w:rsidRDefault="0091530C" w:rsidP="00A6259A">
      <w:pPr>
        <w:jc w:val="center"/>
      </w:pPr>
      <w:r>
        <w:t xml:space="preserve"> glacier-pressed assassinating crystal</w:t>
      </w:r>
    </w:p>
    <w:p w:rsidR="0091530C" w:rsidRDefault="0091530C" w:rsidP="00A6259A">
      <w:pPr>
        <w:jc w:val="center"/>
      </w:pPr>
      <w:r w:rsidRPr="009B0884">
        <w:rPr>
          <w:rFonts w:ascii="Wide Latin" w:hAnsi="Wide Latin"/>
        </w:rPr>
        <w:t>:</w:t>
      </w:r>
      <w:r>
        <w:t xml:space="preserve">  </w:t>
      </w:r>
      <w:r>
        <w:rPr>
          <w:b/>
          <w:i/>
          <w:sz w:val="18"/>
          <w:szCs w:val="18"/>
        </w:rPr>
        <w:t>originally dissembled treason</w:t>
      </w: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Pr="00A86842" w:rsidRDefault="0091530C" w:rsidP="00A6259A">
      <w:pPr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ECHO</w:t>
      </w:r>
    </w:p>
    <w:p w:rsidR="0091530C" w:rsidRPr="00127917" w:rsidRDefault="0091530C" w:rsidP="00A6259A">
      <w:pPr>
        <w:jc w:val="center"/>
        <w:rPr>
          <w:sz w:val="18"/>
          <w:szCs w:val="18"/>
        </w:rPr>
      </w:pPr>
    </w:p>
    <w:p w:rsidR="0091530C" w:rsidRPr="00127917" w:rsidRDefault="0091530C" w:rsidP="00A6259A">
      <w:pPr>
        <w:jc w:val="center"/>
      </w:pPr>
      <w:r w:rsidRPr="00127917">
        <w:rPr>
          <w:sz w:val="18"/>
          <w:szCs w:val="18"/>
        </w:rPr>
        <w:t>(</w:t>
      </w:r>
      <w:r>
        <w:t xml:space="preserve">  </w:t>
      </w:r>
      <w:r w:rsidRPr="00127917">
        <w:rPr>
          <w:b/>
          <w:sz w:val="18"/>
          <w:szCs w:val="18"/>
        </w:rPr>
        <w:t>6</w:t>
      </w:r>
      <w:r>
        <w:t xml:space="preserve">  </w:t>
      </w:r>
      <w:r w:rsidRPr="00127917">
        <w:rPr>
          <w:sz w:val="18"/>
          <w:szCs w:val="18"/>
        </w:rPr>
        <w:t>)</w:t>
      </w:r>
    </w:p>
    <w:p w:rsidR="0091530C" w:rsidRPr="00127917" w:rsidRDefault="0091530C" w:rsidP="00A6259A">
      <w:pPr>
        <w:jc w:val="center"/>
        <w:rPr>
          <w:sz w:val="18"/>
          <w:szCs w:val="18"/>
        </w:rPr>
      </w:pPr>
    </w:p>
    <w:p w:rsidR="0091530C" w:rsidRPr="00127917" w:rsidRDefault="0091530C" w:rsidP="00A6259A">
      <w:pPr>
        <w:jc w:val="center"/>
        <w:rPr>
          <w:sz w:val="18"/>
          <w:szCs w:val="18"/>
        </w:rPr>
      </w:pPr>
    </w:p>
    <w:p w:rsidR="0091530C" w:rsidRPr="00127917" w:rsidRDefault="0091530C" w:rsidP="00A6259A">
      <w:pPr>
        <w:jc w:val="center"/>
        <w:rPr>
          <w:sz w:val="18"/>
          <w:szCs w:val="18"/>
        </w:rPr>
      </w:pPr>
    </w:p>
    <w:p w:rsidR="0091530C" w:rsidRPr="00127917" w:rsidRDefault="0091530C" w:rsidP="00A6259A">
      <w:pPr>
        <w:jc w:val="center"/>
        <w:rPr>
          <w:sz w:val="18"/>
          <w:szCs w:val="18"/>
        </w:rPr>
      </w:pPr>
    </w:p>
    <w:p w:rsidR="0091530C" w:rsidRPr="00127917" w:rsidRDefault="0091530C" w:rsidP="00A6259A">
      <w:pPr>
        <w:jc w:val="center"/>
        <w:rPr>
          <w:sz w:val="18"/>
          <w:szCs w:val="18"/>
        </w:rPr>
      </w:pPr>
    </w:p>
    <w:p w:rsidR="0091530C" w:rsidRDefault="0091530C" w:rsidP="00A6259A">
      <w:pPr>
        <w:jc w:val="center"/>
      </w:pPr>
      <w:r>
        <w:t>mostly no more</w:t>
      </w:r>
    </w:p>
    <w:p w:rsidR="0091530C" w:rsidRDefault="0091530C" w:rsidP="00A6259A">
      <w:pPr>
        <w:jc w:val="center"/>
      </w:pPr>
      <w:r>
        <w:t>what to thing</w:t>
      </w:r>
    </w:p>
    <w:p w:rsidR="0091530C" w:rsidRDefault="0091530C" w:rsidP="00A6259A">
      <w:pPr>
        <w:jc w:val="center"/>
      </w:pPr>
      <w:r w:rsidRPr="00431BA2">
        <w:rPr>
          <w:rFonts w:ascii="Wide Latin" w:hAnsi="Wide Latin"/>
        </w:rPr>
        <w:t>:</w:t>
      </w:r>
      <w:r>
        <w:t xml:space="preserve">  </w:t>
      </w:r>
      <w:r>
        <w:rPr>
          <w:b/>
          <w:i/>
          <w:sz w:val="18"/>
          <w:szCs w:val="18"/>
        </w:rPr>
        <w:t>trencher pincushion peels</w:t>
      </w:r>
    </w:p>
    <w:p w:rsidR="0091530C" w:rsidRDefault="0091530C" w:rsidP="00A6259A">
      <w:pPr>
        <w:jc w:val="center"/>
      </w:pPr>
      <w:r>
        <w:t>mouldy bread toasts</w:t>
      </w:r>
    </w:p>
    <w:p w:rsidR="0091530C" w:rsidRDefault="0091530C" w:rsidP="00A6259A">
      <w:pPr>
        <w:jc w:val="center"/>
      </w:pPr>
      <w:r>
        <w:t>whitely fallen-out hair</w:t>
      </w:r>
    </w:p>
    <w:p w:rsidR="0091530C" w:rsidRPr="00BC339A" w:rsidRDefault="0091530C" w:rsidP="00A6259A">
      <w:pPr>
        <w:jc w:val="center"/>
        <w:rPr>
          <w:sz w:val="18"/>
          <w:szCs w:val="18"/>
        </w:rPr>
      </w:pPr>
      <w:r w:rsidRPr="00BC339A">
        <w:rPr>
          <w:rFonts w:ascii="Wide Latin" w:hAnsi="Wide Latin"/>
        </w:rPr>
        <w:t>:</w:t>
      </w:r>
      <w:r>
        <w:t xml:space="preserve">  </w:t>
      </w:r>
      <w:r w:rsidRPr="001E24CA">
        <w:rPr>
          <w:b/>
          <w:i/>
          <w:sz w:val="18"/>
          <w:szCs w:val="18"/>
        </w:rPr>
        <w:t xml:space="preserve">kninfe </w:t>
      </w:r>
      <w:r>
        <w:rPr>
          <w:b/>
          <w:i/>
          <w:sz w:val="18"/>
          <w:szCs w:val="18"/>
        </w:rPr>
        <w:t>halves worm</w:t>
      </w:r>
      <w:r w:rsidRPr="00BC339A">
        <w:t xml:space="preserve"> </w:t>
      </w:r>
    </w:p>
    <w:p w:rsidR="0091530C" w:rsidRPr="00BC339A" w:rsidRDefault="0091530C" w:rsidP="00A6259A">
      <w:pPr>
        <w:jc w:val="center"/>
        <w:rPr>
          <w:sz w:val="18"/>
          <w:szCs w:val="18"/>
        </w:rPr>
      </w:pPr>
    </w:p>
    <w:p w:rsidR="0091530C" w:rsidRPr="00BC339A" w:rsidRDefault="0091530C" w:rsidP="00A6259A">
      <w:pPr>
        <w:jc w:val="center"/>
        <w:rPr>
          <w:sz w:val="18"/>
          <w:szCs w:val="18"/>
        </w:rPr>
      </w:pPr>
    </w:p>
    <w:p w:rsidR="0091530C" w:rsidRDefault="0091530C" w:rsidP="00A6259A">
      <w:pPr>
        <w:jc w:val="center"/>
      </w:pPr>
      <w:r>
        <w:t xml:space="preserve">forgotten table benedict </w:t>
      </w:r>
    </w:p>
    <w:p w:rsidR="0091530C" w:rsidRDefault="0091530C" w:rsidP="00A6259A">
      <w:pPr>
        <w:jc w:val="center"/>
      </w:pPr>
      <w:r>
        <w:t>bloody scissors murmur</w:t>
      </w:r>
    </w:p>
    <w:p w:rsidR="0091530C" w:rsidRDefault="0091530C" w:rsidP="00A6259A">
      <w:pPr>
        <w:jc w:val="center"/>
      </w:pPr>
      <w:r w:rsidRPr="00AA001D">
        <w:rPr>
          <w:rFonts w:ascii="Wide Latin" w:hAnsi="Wide Latin"/>
        </w:rPr>
        <w:t>:</w:t>
      </w:r>
      <w:r>
        <w:t xml:space="preserve">  </w:t>
      </w:r>
      <w:r>
        <w:rPr>
          <w:b/>
          <w:i/>
          <w:sz w:val="18"/>
          <w:szCs w:val="18"/>
        </w:rPr>
        <w:t>understandable without permission</w:t>
      </w:r>
    </w:p>
    <w:p w:rsidR="0091530C" w:rsidRDefault="0091530C" w:rsidP="00A6259A">
      <w:pPr>
        <w:jc w:val="center"/>
      </w:pPr>
      <w:r>
        <w:t>after ordered attack</w:t>
      </w:r>
    </w:p>
    <w:p w:rsidR="0091530C" w:rsidRDefault="0091530C" w:rsidP="00A6259A">
      <w:pPr>
        <w:jc w:val="center"/>
      </w:pPr>
      <w:r>
        <w:t>all coffins wail</w:t>
      </w:r>
    </w:p>
    <w:p w:rsidR="0091530C" w:rsidRDefault="0091530C" w:rsidP="00A6259A">
      <w:pPr>
        <w:jc w:val="center"/>
      </w:pPr>
      <w:r w:rsidRPr="00AA001D">
        <w:rPr>
          <w:rFonts w:ascii="Wide Latin" w:hAnsi="Wide Latin"/>
        </w:rPr>
        <w:t>:</w:t>
      </w:r>
      <w:r>
        <w:t xml:space="preserve">  </w:t>
      </w:r>
      <w:r>
        <w:rPr>
          <w:b/>
          <w:i/>
          <w:sz w:val="18"/>
          <w:szCs w:val="18"/>
        </w:rPr>
        <w:t>from underneath so-much</w:t>
      </w: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Pr="00B21FB8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Pr="00440EAE" w:rsidRDefault="0091530C" w:rsidP="00A6259A">
      <w:pPr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 xml:space="preserve">(   </w:t>
      </w:r>
      <w:r>
        <w:rPr>
          <w:b/>
          <w:i/>
          <w:sz w:val="36"/>
          <w:szCs w:val="36"/>
        </w:rPr>
        <w:t>ohce</w:t>
      </w:r>
      <w:r w:rsidRPr="00440EAE">
        <w:rPr>
          <w:b/>
          <w:sz w:val="36"/>
          <w:szCs w:val="36"/>
        </w:rPr>
        <w:t xml:space="preserve">   )</w:t>
      </w:r>
    </w:p>
    <w:p w:rsidR="0091530C" w:rsidRPr="00353AC5" w:rsidRDefault="0091530C" w:rsidP="00A6259A">
      <w:pPr>
        <w:jc w:val="center"/>
        <w:rPr>
          <w:sz w:val="18"/>
          <w:szCs w:val="18"/>
        </w:rPr>
      </w:pPr>
    </w:p>
    <w:p w:rsidR="0091530C" w:rsidRPr="00353AC5" w:rsidRDefault="0091530C" w:rsidP="00A6259A">
      <w:pPr>
        <w:jc w:val="center"/>
        <w:rPr>
          <w:sz w:val="18"/>
          <w:szCs w:val="18"/>
        </w:rPr>
      </w:pPr>
    </w:p>
    <w:p w:rsidR="0091530C" w:rsidRPr="00353AC5" w:rsidRDefault="0091530C" w:rsidP="00A6259A">
      <w:pPr>
        <w:jc w:val="center"/>
        <w:rPr>
          <w:sz w:val="18"/>
          <w:szCs w:val="18"/>
        </w:rPr>
      </w:pPr>
    </w:p>
    <w:p w:rsidR="0091530C" w:rsidRPr="00353AC5" w:rsidRDefault="0091530C" w:rsidP="00A6259A">
      <w:pPr>
        <w:jc w:val="center"/>
        <w:rPr>
          <w:sz w:val="18"/>
          <w:szCs w:val="18"/>
        </w:rPr>
      </w:pPr>
    </w:p>
    <w:p w:rsidR="0091530C" w:rsidRPr="00353AC5" w:rsidRDefault="0091530C" w:rsidP="00A6259A">
      <w:pPr>
        <w:jc w:val="center"/>
        <w:rPr>
          <w:sz w:val="18"/>
          <w:szCs w:val="18"/>
        </w:rPr>
      </w:pPr>
    </w:p>
    <w:p w:rsidR="0091530C" w:rsidRDefault="0091530C" w:rsidP="00A6259A">
      <w:pPr>
        <w:jc w:val="center"/>
        <w:rPr>
          <w:b/>
          <w:i/>
        </w:rPr>
      </w:pPr>
      <w:r w:rsidRPr="006B7A77">
        <w:rPr>
          <w:rFonts w:ascii="Wide Latin" w:hAnsi="Wide Latin"/>
        </w:rPr>
        <w:t>:</w:t>
      </w:r>
      <w:r w:rsidRPr="006B7A77">
        <w:t xml:space="preserve">  </w:t>
      </w:r>
      <w:r>
        <w:t>from underneath so-much</w:t>
      </w:r>
    </w:p>
    <w:p w:rsidR="0091530C" w:rsidRPr="00353AC5" w:rsidRDefault="0091530C" w:rsidP="00A6259A">
      <w:pPr>
        <w:jc w:val="center"/>
        <w:rPr>
          <w:b/>
          <w:i/>
        </w:rPr>
      </w:pPr>
      <w:r>
        <w:rPr>
          <w:b/>
          <w:i/>
        </w:rPr>
        <w:t>all coffins wail</w:t>
      </w:r>
    </w:p>
    <w:p w:rsidR="0091530C" w:rsidRDefault="0091530C" w:rsidP="00A6259A">
      <w:pPr>
        <w:jc w:val="center"/>
        <w:rPr>
          <w:b/>
          <w:i/>
        </w:rPr>
      </w:pPr>
      <w:r>
        <w:rPr>
          <w:b/>
          <w:i/>
        </w:rPr>
        <w:t>after ordered attack</w:t>
      </w:r>
    </w:p>
    <w:p w:rsidR="0091530C" w:rsidRPr="00353AC5" w:rsidRDefault="0091530C" w:rsidP="00A6259A">
      <w:pPr>
        <w:jc w:val="center"/>
        <w:rPr>
          <w:b/>
          <w:i/>
        </w:rPr>
      </w:pPr>
      <w:r w:rsidRPr="006B7A77">
        <w:rPr>
          <w:rFonts w:ascii="Wide Latin" w:hAnsi="Wide Latin"/>
        </w:rPr>
        <w:t>:</w:t>
      </w:r>
      <w:r w:rsidRPr="006B7A77">
        <w:t xml:space="preserve">  </w:t>
      </w:r>
      <w:r>
        <w:t>understandable without permission</w:t>
      </w:r>
    </w:p>
    <w:p w:rsidR="0091530C" w:rsidRPr="00353AC5" w:rsidRDefault="0091530C" w:rsidP="00A6259A">
      <w:pPr>
        <w:jc w:val="center"/>
        <w:rPr>
          <w:b/>
          <w:i/>
        </w:rPr>
      </w:pPr>
      <w:r>
        <w:rPr>
          <w:b/>
          <w:i/>
        </w:rPr>
        <w:t>bloody scissors murmur</w:t>
      </w:r>
    </w:p>
    <w:p w:rsidR="0091530C" w:rsidRDefault="0091530C" w:rsidP="00A6259A">
      <w:pPr>
        <w:jc w:val="center"/>
        <w:rPr>
          <w:b/>
          <w:i/>
        </w:rPr>
      </w:pPr>
      <w:r>
        <w:rPr>
          <w:b/>
          <w:i/>
        </w:rPr>
        <w:t>forgotten table benedict</w:t>
      </w:r>
    </w:p>
    <w:p w:rsidR="0091530C" w:rsidRPr="00353AC5" w:rsidRDefault="0091530C" w:rsidP="00A6259A">
      <w:pPr>
        <w:jc w:val="center"/>
        <w:rPr>
          <w:b/>
          <w:i/>
        </w:rPr>
      </w:pPr>
      <w:r w:rsidRPr="006B7A77">
        <w:rPr>
          <w:rFonts w:ascii="Wide Latin" w:hAnsi="Wide Latin"/>
        </w:rPr>
        <w:t>:</w:t>
      </w:r>
      <w:r w:rsidRPr="006B7A77">
        <w:t xml:space="preserve"> </w:t>
      </w:r>
      <w:r>
        <w:t>knife halves worm</w:t>
      </w:r>
    </w:p>
    <w:p w:rsidR="0091530C" w:rsidRPr="00353AC5" w:rsidRDefault="0091530C" w:rsidP="00A6259A">
      <w:pPr>
        <w:jc w:val="center"/>
        <w:rPr>
          <w:b/>
          <w:i/>
        </w:rPr>
      </w:pPr>
      <w:r>
        <w:rPr>
          <w:b/>
          <w:i/>
        </w:rPr>
        <w:t>whitely fallen-out hair</w:t>
      </w:r>
    </w:p>
    <w:p w:rsidR="0091530C" w:rsidRDefault="0091530C" w:rsidP="00A6259A">
      <w:pPr>
        <w:jc w:val="center"/>
        <w:rPr>
          <w:b/>
          <w:i/>
        </w:rPr>
      </w:pPr>
      <w:r>
        <w:rPr>
          <w:b/>
          <w:i/>
        </w:rPr>
        <w:t>mouldy bread toasts</w:t>
      </w:r>
    </w:p>
    <w:p w:rsidR="0091530C" w:rsidRPr="00353AC5" w:rsidRDefault="0091530C" w:rsidP="00A6259A">
      <w:pPr>
        <w:jc w:val="center"/>
        <w:rPr>
          <w:b/>
          <w:i/>
        </w:rPr>
      </w:pPr>
      <w:r w:rsidRPr="006B7A77">
        <w:rPr>
          <w:rFonts w:ascii="Wide Latin" w:hAnsi="Wide Latin"/>
        </w:rPr>
        <w:t>:</w:t>
      </w:r>
      <w:r w:rsidRPr="006B7A77">
        <w:t xml:space="preserve">  </w:t>
      </w:r>
      <w:r>
        <w:t>trencher pincushion peels</w:t>
      </w:r>
    </w:p>
    <w:p w:rsidR="0091530C" w:rsidRDefault="0091530C" w:rsidP="00A6259A">
      <w:pPr>
        <w:jc w:val="center"/>
        <w:rPr>
          <w:b/>
          <w:i/>
        </w:rPr>
      </w:pPr>
      <w:r>
        <w:rPr>
          <w:b/>
          <w:i/>
        </w:rPr>
        <w:t>what to think</w:t>
      </w:r>
    </w:p>
    <w:p w:rsidR="0091530C" w:rsidRDefault="0091530C" w:rsidP="00A6259A">
      <w:pPr>
        <w:jc w:val="center"/>
        <w:rPr>
          <w:b/>
          <w:i/>
        </w:rPr>
      </w:pPr>
      <w:r>
        <w:rPr>
          <w:b/>
          <w:i/>
        </w:rPr>
        <w:t>mostly no more</w:t>
      </w:r>
    </w:p>
    <w:p w:rsidR="0091530C" w:rsidRPr="00353AC5" w:rsidRDefault="0091530C" w:rsidP="00A6259A">
      <w:pPr>
        <w:jc w:val="center"/>
        <w:rPr>
          <w:b/>
          <w:i/>
        </w:rPr>
      </w:pPr>
      <w:r w:rsidRPr="006B7A77">
        <w:rPr>
          <w:rFonts w:ascii="Wide Latin" w:hAnsi="Wide Latin"/>
        </w:rPr>
        <w:t>:</w:t>
      </w:r>
      <w:r w:rsidRPr="006B7A77">
        <w:t xml:space="preserve">  </w:t>
      </w:r>
      <w:r>
        <w:t>originally dissembled treason</w:t>
      </w:r>
    </w:p>
    <w:p w:rsidR="0091530C" w:rsidRPr="00353AC5" w:rsidRDefault="0091530C" w:rsidP="00A6259A">
      <w:pPr>
        <w:jc w:val="center"/>
        <w:rPr>
          <w:b/>
          <w:i/>
        </w:rPr>
      </w:pPr>
      <w:r>
        <w:rPr>
          <w:b/>
          <w:i/>
        </w:rPr>
        <w:t>glacier-pressed assassinating crystal</w:t>
      </w:r>
    </w:p>
    <w:p w:rsidR="0091530C" w:rsidRDefault="0091530C" w:rsidP="00A6259A">
      <w:pPr>
        <w:jc w:val="center"/>
        <w:rPr>
          <w:b/>
          <w:i/>
        </w:rPr>
      </w:pPr>
      <w:r>
        <w:rPr>
          <w:b/>
          <w:i/>
        </w:rPr>
        <w:t>all so-many dreams</w:t>
      </w:r>
    </w:p>
    <w:p w:rsidR="0091530C" w:rsidRPr="00353AC5" w:rsidRDefault="0091530C" w:rsidP="00A6259A">
      <w:pPr>
        <w:jc w:val="center"/>
        <w:rPr>
          <w:b/>
          <w:i/>
        </w:rPr>
      </w:pPr>
      <w:r w:rsidRPr="006B7A77">
        <w:rPr>
          <w:rFonts w:ascii="Wide Latin" w:hAnsi="Wide Latin"/>
        </w:rPr>
        <w:t>:</w:t>
      </w:r>
      <w:r>
        <w:rPr>
          <w:b/>
          <w:i/>
        </w:rPr>
        <w:t xml:space="preserve">  </w:t>
      </w:r>
      <w:r>
        <w:t>deplumed dastardly plea-bargain</w:t>
      </w:r>
    </w:p>
    <w:p w:rsidR="0091530C" w:rsidRPr="00353AC5" w:rsidRDefault="0091530C" w:rsidP="00A6259A">
      <w:pPr>
        <w:jc w:val="center"/>
        <w:rPr>
          <w:b/>
          <w:i/>
        </w:rPr>
      </w:pPr>
      <w:r>
        <w:rPr>
          <w:b/>
          <w:i/>
        </w:rPr>
        <w:t>ornamented washing oration</w:t>
      </w:r>
    </w:p>
    <w:p w:rsidR="0091530C" w:rsidRDefault="0091530C" w:rsidP="00A6259A">
      <w:pPr>
        <w:jc w:val="center"/>
        <w:rPr>
          <w:b/>
          <w:i/>
        </w:rPr>
      </w:pPr>
      <w:r>
        <w:rPr>
          <w:b/>
          <w:i/>
        </w:rPr>
        <w:t>intentional rough touch</w:t>
      </w: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Pr="008D0103" w:rsidRDefault="0091530C" w:rsidP="00A6259A">
      <w:pPr>
        <w:jc w:val="center"/>
      </w:pPr>
    </w:p>
    <w:p w:rsidR="0091530C" w:rsidRPr="008D0103" w:rsidRDefault="0091530C" w:rsidP="00A6259A">
      <w:pPr>
        <w:jc w:val="center"/>
      </w:pPr>
    </w:p>
    <w:p w:rsidR="0091530C" w:rsidRPr="008D0103" w:rsidRDefault="0091530C" w:rsidP="00A6259A">
      <w:pPr>
        <w:jc w:val="center"/>
      </w:pPr>
    </w:p>
    <w:p w:rsidR="0091530C" w:rsidRPr="008D0103" w:rsidRDefault="0091530C" w:rsidP="00A6259A">
      <w:pPr>
        <w:jc w:val="center"/>
      </w:pPr>
    </w:p>
    <w:p w:rsidR="0091530C" w:rsidRPr="008D0103" w:rsidRDefault="0091530C" w:rsidP="00A6259A">
      <w:pPr>
        <w:jc w:val="center"/>
      </w:pPr>
    </w:p>
    <w:p w:rsidR="0091530C" w:rsidRPr="008D0103" w:rsidRDefault="0091530C" w:rsidP="00A6259A">
      <w:pPr>
        <w:jc w:val="center"/>
      </w:pPr>
    </w:p>
    <w:p w:rsidR="0091530C" w:rsidRPr="008D0103" w:rsidRDefault="0091530C" w:rsidP="00A6259A">
      <w:pPr>
        <w:jc w:val="center"/>
      </w:pPr>
    </w:p>
    <w:p w:rsidR="0091530C" w:rsidRPr="008D0103" w:rsidRDefault="0091530C" w:rsidP="00A6259A">
      <w:pPr>
        <w:jc w:val="center"/>
      </w:pPr>
    </w:p>
    <w:p w:rsidR="0091530C" w:rsidRPr="008D0103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Pr="00E97A1F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Pr="00596D5D" w:rsidRDefault="0091530C" w:rsidP="00144702">
      <w:pPr>
        <w:jc w:val="center"/>
      </w:pPr>
      <w:r>
        <w:rPr>
          <w:b/>
          <w:sz w:val="36"/>
          <w:szCs w:val="36"/>
        </w:rPr>
        <w:t xml:space="preserve">(   echo-change   </w:t>
      </w:r>
      <w:r w:rsidRPr="00093ACD">
        <w:rPr>
          <w:b/>
          <w:sz w:val="36"/>
          <w:szCs w:val="36"/>
        </w:rPr>
        <w:t>)</w:t>
      </w:r>
    </w:p>
    <w:p w:rsidR="0091530C" w:rsidRPr="00C61996" w:rsidRDefault="0091530C" w:rsidP="00144702">
      <w:pPr>
        <w:jc w:val="center"/>
        <w:rPr>
          <w:sz w:val="18"/>
          <w:szCs w:val="18"/>
        </w:rPr>
      </w:pPr>
    </w:p>
    <w:p w:rsidR="0091530C" w:rsidRPr="00C61996" w:rsidRDefault="0091530C" w:rsidP="00144702">
      <w:pPr>
        <w:jc w:val="center"/>
        <w:rPr>
          <w:sz w:val="18"/>
          <w:szCs w:val="18"/>
        </w:rPr>
      </w:pPr>
    </w:p>
    <w:p w:rsidR="0091530C" w:rsidRPr="00C61996" w:rsidRDefault="0091530C" w:rsidP="00144702">
      <w:pPr>
        <w:jc w:val="center"/>
        <w:rPr>
          <w:sz w:val="18"/>
          <w:szCs w:val="18"/>
        </w:rPr>
      </w:pPr>
    </w:p>
    <w:p w:rsidR="0091530C" w:rsidRPr="00C61996" w:rsidRDefault="0091530C" w:rsidP="00144702">
      <w:pPr>
        <w:jc w:val="center"/>
        <w:rPr>
          <w:sz w:val="18"/>
          <w:szCs w:val="18"/>
        </w:rPr>
      </w:pPr>
    </w:p>
    <w:p w:rsidR="0091530C" w:rsidRPr="00C61996" w:rsidRDefault="0091530C" w:rsidP="00144702">
      <w:pPr>
        <w:jc w:val="center"/>
        <w:rPr>
          <w:sz w:val="18"/>
          <w:szCs w:val="18"/>
        </w:rPr>
      </w:pPr>
    </w:p>
    <w:p w:rsidR="0091530C" w:rsidRDefault="0091530C" w:rsidP="00144702">
      <w:pPr>
        <w:jc w:val="center"/>
        <w:rPr>
          <w:b/>
          <w:i/>
        </w:rPr>
      </w:pPr>
      <w:r>
        <w:rPr>
          <w:b/>
          <w:i/>
        </w:rPr>
        <w:t>future-image outspoken escape</w:t>
      </w:r>
    </w:p>
    <w:p w:rsidR="0091530C" w:rsidRDefault="0091530C" w:rsidP="00144702">
      <w:pPr>
        <w:jc w:val="center"/>
        <w:rPr>
          <w:b/>
          <w:i/>
        </w:rPr>
      </w:pPr>
      <w:r>
        <w:rPr>
          <w:b/>
          <w:i/>
        </w:rPr>
        <w:t>forming dissection-table unowned</w:t>
      </w:r>
    </w:p>
    <w:p w:rsidR="0091530C" w:rsidRPr="007E56BD" w:rsidRDefault="0091530C" w:rsidP="00144702">
      <w:pPr>
        <w:jc w:val="center"/>
        <w:rPr>
          <w:sz w:val="18"/>
          <w:szCs w:val="18"/>
        </w:rPr>
      </w:pPr>
    </w:p>
    <w:p w:rsidR="0091530C" w:rsidRPr="007E56BD" w:rsidRDefault="0091530C" w:rsidP="00144702">
      <w:pPr>
        <w:jc w:val="center"/>
        <w:rPr>
          <w:sz w:val="18"/>
          <w:szCs w:val="18"/>
        </w:rPr>
      </w:pPr>
    </w:p>
    <w:p w:rsidR="0091530C" w:rsidRPr="007E56BD" w:rsidRDefault="0091530C" w:rsidP="00144702">
      <w:pPr>
        <w:jc w:val="center"/>
        <w:rPr>
          <w:sz w:val="18"/>
          <w:szCs w:val="18"/>
        </w:rPr>
      </w:pPr>
    </w:p>
    <w:p w:rsidR="0091530C" w:rsidRDefault="0091530C" w:rsidP="00144702">
      <w:pPr>
        <w:jc w:val="center"/>
        <w:rPr>
          <w:b/>
          <w:i/>
        </w:rPr>
      </w:pPr>
      <w:r>
        <w:rPr>
          <w:b/>
          <w:i/>
        </w:rPr>
        <w:t>modified secret-service shivering-fit</w:t>
      </w:r>
    </w:p>
    <w:p w:rsidR="0091530C" w:rsidRDefault="0091530C" w:rsidP="00144702">
      <w:pPr>
        <w:jc w:val="center"/>
        <w:rPr>
          <w:b/>
          <w:i/>
        </w:rPr>
      </w:pPr>
      <w:r>
        <w:rPr>
          <w:b/>
          <w:i/>
        </w:rPr>
        <w:t>mink-coat axe-silent desirable</w:t>
      </w:r>
    </w:p>
    <w:p w:rsidR="0091530C" w:rsidRDefault="0091530C" w:rsidP="00144702">
      <w:pPr>
        <w:jc w:val="center"/>
        <w:rPr>
          <w:sz w:val="18"/>
          <w:szCs w:val="18"/>
        </w:rPr>
      </w:pPr>
    </w:p>
    <w:p w:rsidR="0091530C" w:rsidRPr="007E56BD" w:rsidRDefault="0091530C" w:rsidP="00144702">
      <w:pPr>
        <w:jc w:val="center"/>
        <w:rPr>
          <w:sz w:val="18"/>
          <w:szCs w:val="18"/>
        </w:rPr>
      </w:pPr>
    </w:p>
    <w:p w:rsidR="0091530C" w:rsidRPr="007E56BD" w:rsidRDefault="0091530C" w:rsidP="00144702">
      <w:pPr>
        <w:jc w:val="center"/>
        <w:rPr>
          <w:sz w:val="18"/>
          <w:szCs w:val="18"/>
        </w:rPr>
      </w:pPr>
    </w:p>
    <w:p w:rsidR="0091530C" w:rsidRDefault="0091530C" w:rsidP="00144702">
      <w:pPr>
        <w:jc w:val="center"/>
        <w:rPr>
          <w:b/>
          <w:i/>
        </w:rPr>
      </w:pPr>
      <w:r>
        <w:rPr>
          <w:b/>
          <w:i/>
        </w:rPr>
        <w:t>heavy pitfall-exploded sanctuary</w:t>
      </w:r>
    </w:p>
    <w:p w:rsidR="0091530C" w:rsidRDefault="0091530C" w:rsidP="00144702">
      <w:pPr>
        <w:jc w:val="center"/>
        <w:rPr>
          <w:b/>
          <w:i/>
        </w:rPr>
      </w:pPr>
      <w:r>
        <w:rPr>
          <w:b/>
          <w:i/>
        </w:rPr>
        <w:t>passionate nomadic master-char</w:t>
      </w:r>
      <w:r w:rsidRPr="004E1BA3">
        <w:rPr>
          <w:b/>
          <w:i/>
        </w:rPr>
        <w:t xml:space="preserve"> </w:t>
      </w:r>
    </w:p>
    <w:p w:rsidR="0091530C" w:rsidRDefault="0091530C" w:rsidP="00144702">
      <w:pPr>
        <w:jc w:val="center"/>
        <w:rPr>
          <w:b/>
          <w:i/>
        </w:rPr>
      </w:pPr>
      <w:r>
        <w:rPr>
          <w:b/>
          <w:i/>
        </w:rPr>
        <w:t>conserves unexplainable symptoms</w:t>
      </w: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Pr="009136B9" w:rsidRDefault="0091530C" w:rsidP="00A07F2D">
      <w:pPr>
        <w:jc w:val="center"/>
      </w:pPr>
    </w:p>
    <w:p w:rsidR="0091530C" w:rsidRPr="009136B9" w:rsidRDefault="0091530C" w:rsidP="00144702">
      <w:pPr>
        <w:jc w:val="center"/>
      </w:pPr>
      <w:r w:rsidRPr="009136B9">
        <w:rPr>
          <w:b/>
          <w:sz w:val="36"/>
          <w:szCs w:val="36"/>
        </w:rPr>
        <w:t>(   prologue   )</w:t>
      </w:r>
    </w:p>
    <w:p w:rsidR="0091530C" w:rsidRPr="009136B9" w:rsidRDefault="0091530C" w:rsidP="00144702">
      <w:pPr>
        <w:jc w:val="center"/>
        <w:rPr>
          <w:sz w:val="18"/>
          <w:szCs w:val="18"/>
        </w:rPr>
      </w:pPr>
    </w:p>
    <w:p w:rsidR="0091530C" w:rsidRPr="009136B9" w:rsidRDefault="0091530C" w:rsidP="00144702">
      <w:pPr>
        <w:jc w:val="center"/>
        <w:rPr>
          <w:sz w:val="18"/>
          <w:szCs w:val="18"/>
        </w:rPr>
      </w:pPr>
    </w:p>
    <w:p w:rsidR="0091530C" w:rsidRPr="009136B9" w:rsidRDefault="0091530C" w:rsidP="00144702">
      <w:pPr>
        <w:jc w:val="center"/>
        <w:rPr>
          <w:sz w:val="18"/>
          <w:szCs w:val="18"/>
        </w:rPr>
      </w:pPr>
    </w:p>
    <w:p w:rsidR="0091530C" w:rsidRPr="009136B9" w:rsidRDefault="0091530C" w:rsidP="00144702">
      <w:pPr>
        <w:jc w:val="center"/>
        <w:rPr>
          <w:sz w:val="18"/>
          <w:szCs w:val="18"/>
        </w:rPr>
      </w:pPr>
    </w:p>
    <w:p w:rsidR="0091530C" w:rsidRPr="009136B9" w:rsidRDefault="0091530C" w:rsidP="00144702">
      <w:pPr>
        <w:jc w:val="center"/>
        <w:rPr>
          <w:sz w:val="18"/>
          <w:szCs w:val="18"/>
        </w:rPr>
      </w:pPr>
    </w:p>
    <w:p w:rsidR="0091530C" w:rsidRPr="009136B9" w:rsidRDefault="0091530C" w:rsidP="00144702">
      <w:pPr>
        <w:jc w:val="center"/>
        <w:rPr>
          <w:b/>
          <w:i/>
        </w:rPr>
      </w:pPr>
      <w:r w:rsidRPr="009136B9">
        <w:rPr>
          <w:b/>
          <w:i/>
        </w:rPr>
        <w:t xml:space="preserve">luggage lamented </w:t>
      </w:r>
      <w:r>
        <w:rPr>
          <w:b/>
          <w:i/>
        </w:rPr>
        <w:t>pawnshop</w:t>
      </w:r>
    </w:p>
    <w:p w:rsidR="0091530C" w:rsidRPr="009136B9" w:rsidRDefault="0091530C" w:rsidP="00144702">
      <w:pPr>
        <w:jc w:val="center"/>
        <w:rPr>
          <w:b/>
          <w:i/>
        </w:rPr>
      </w:pPr>
      <w:r>
        <w:rPr>
          <w:b/>
          <w:i/>
        </w:rPr>
        <w:t>wondering tile unlimited</w:t>
      </w:r>
    </w:p>
    <w:p w:rsidR="0091530C" w:rsidRPr="009136B9" w:rsidRDefault="0091530C" w:rsidP="00144702">
      <w:pPr>
        <w:jc w:val="center"/>
        <w:rPr>
          <w:sz w:val="18"/>
          <w:szCs w:val="18"/>
        </w:rPr>
      </w:pPr>
    </w:p>
    <w:p w:rsidR="0091530C" w:rsidRPr="009136B9" w:rsidRDefault="0091530C" w:rsidP="00144702">
      <w:pPr>
        <w:jc w:val="center"/>
        <w:rPr>
          <w:sz w:val="18"/>
          <w:szCs w:val="18"/>
        </w:rPr>
      </w:pPr>
    </w:p>
    <w:p w:rsidR="0091530C" w:rsidRPr="009136B9" w:rsidRDefault="0091530C" w:rsidP="00144702">
      <w:pPr>
        <w:jc w:val="center"/>
        <w:rPr>
          <w:sz w:val="18"/>
          <w:szCs w:val="18"/>
        </w:rPr>
      </w:pPr>
    </w:p>
    <w:p w:rsidR="0091530C" w:rsidRPr="009136B9" w:rsidRDefault="0091530C" w:rsidP="00144702">
      <w:pPr>
        <w:jc w:val="center"/>
        <w:rPr>
          <w:b/>
          <w:i/>
        </w:rPr>
      </w:pPr>
      <w:r>
        <w:rPr>
          <w:b/>
          <w:i/>
        </w:rPr>
        <w:t>saved obligee’s plotting</w:t>
      </w:r>
    </w:p>
    <w:p w:rsidR="0091530C" w:rsidRPr="009136B9" w:rsidRDefault="0091530C" w:rsidP="00144702">
      <w:pPr>
        <w:jc w:val="center"/>
      </w:pPr>
      <w:r>
        <w:rPr>
          <w:b/>
          <w:i/>
        </w:rPr>
        <w:t>mutates bride in-milk specious</w:t>
      </w:r>
    </w:p>
    <w:p w:rsidR="0091530C" w:rsidRPr="009136B9" w:rsidRDefault="0091530C" w:rsidP="00144702">
      <w:pPr>
        <w:jc w:val="center"/>
        <w:rPr>
          <w:sz w:val="18"/>
          <w:szCs w:val="18"/>
        </w:rPr>
      </w:pPr>
    </w:p>
    <w:p w:rsidR="0091530C" w:rsidRPr="009136B9" w:rsidRDefault="0091530C" w:rsidP="00144702">
      <w:pPr>
        <w:jc w:val="center"/>
        <w:rPr>
          <w:sz w:val="18"/>
          <w:szCs w:val="18"/>
        </w:rPr>
      </w:pPr>
    </w:p>
    <w:p w:rsidR="0091530C" w:rsidRPr="009136B9" w:rsidRDefault="0091530C" w:rsidP="00144702">
      <w:pPr>
        <w:jc w:val="center"/>
        <w:rPr>
          <w:sz w:val="18"/>
          <w:szCs w:val="18"/>
        </w:rPr>
      </w:pPr>
    </w:p>
    <w:p w:rsidR="0091530C" w:rsidRPr="009136B9" w:rsidRDefault="0091530C" w:rsidP="00144702">
      <w:pPr>
        <w:jc w:val="center"/>
        <w:rPr>
          <w:b/>
          <w:i/>
        </w:rPr>
      </w:pPr>
      <w:r>
        <w:rPr>
          <w:b/>
          <w:i/>
        </w:rPr>
        <w:t>wealthy square-built salt-idol</w:t>
      </w:r>
    </w:p>
    <w:p w:rsidR="0091530C" w:rsidRPr="009136B9" w:rsidRDefault="0091530C" w:rsidP="00144702">
      <w:pPr>
        <w:jc w:val="center"/>
        <w:rPr>
          <w:b/>
          <w:i/>
        </w:rPr>
      </w:pPr>
      <w:r>
        <w:rPr>
          <w:b/>
          <w:i/>
        </w:rPr>
        <w:t>lynx-eyed merciful revolutionary</w:t>
      </w:r>
    </w:p>
    <w:p w:rsidR="0091530C" w:rsidRPr="009136B9" w:rsidRDefault="0091530C" w:rsidP="00144702">
      <w:pPr>
        <w:jc w:val="center"/>
        <w:rPr>
          <w:b/>
          <w:i/>
        </w:rPr>
      </w:pPr>
      <w:r>
        <w:rPr>
          <w:b/>
          <w:i/>
        </w:rPr>
        <w:t>informal disadvantages rifle</w:t>
      </w: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D26A6D">
      <w:pPr>
        <w:jc w:val="center"/>
      </w:pPr>
    </w:p>
    <w:p w:rsidR="0091530C" w:rsidRPr="00E2724F" w:rsidRDefault="0091530C" w:rsidP="00A6259A">
      <w:pPr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ECHO</w:t>
      </w:r>
    </w:p>
    <w:p w:rsidR="0091530C" w:rsidRPr="006C59D7" w:rsidRDefault="0091530C" w:rsidP="00A6259A">
      <w:pPr>
        <w:jc w:val="center"/>
        <w:rPr>
          <w:sz w:val="18"/>
          <w:szCs w:val="18"/>
        </w:rPr>
      </w:pPr>
    </w:p>
    <w:p w:rsidR="0091530C" w:rsidRPr="006C59D7" w:rsidRDefault="0091530C" w:rsidP="00A6259A">
      <w:pPr>
        <w:jc w:val="center"/>
      </w:pPr>
      <w:r w:rsidRPr="006C59D7">
        <w:rPr>
          <w:sz w:val="18"/>
          <w:szCs w:val="18"/>
        </w:rPr>
        <w:t>(</w:t>
      </w:r>
      <w:r w:rsidRPr="005B3A47">
        <w:rPr>
          <w:sz w:val="18"/>
          <w:szCs w:val="18"/>
        </w:rPr>
        <w:t xml:space="preserve">  </w:t>
      </w:r>
      <w:r>
        <w:rPr>
          <w:b/>
          <w:sz w:val="18"/>
          <w:szCs w:val="18"/>
        </w:rPr>
        <w:t>7</w:t>
      </w:r>
      <w:r w:rsidRPr="005B3A47">
        <w:rPr>
          <w:sz w:val="18"/>
          <w:szCs w:val="18"/>
        </w:rPr>
        <w:t xml:space="preserve">  </w:t>
      </w:r>
      <w:r w:rsidRPr="006C59D7">
        <w:rPr>
          <w:sz w:val="18"/>
          <w:szCs w:val="18"/>
        </w:rPr>
        <w:t>)</w:t>
      </w:r>
    </w:p>
    <w:p w:rsidR="0091530C" w:rsidRPr="006C59D7" w:rsidRDefault="0091530C" w:rsidP="00A6259A">
      <w:pPr>
        <w:jc w:val="center"/>
        <w:rPr>
          <w:sz w:val="18"/>
          <w:szCs w:val="18"/>
        </w:rPr>
      </w:pPr>
    </w:p>
    <w:p w:rsidR="0091530C" w:rsidRPr="006C59D7" w:rsidRDefault="0091530C" w:rsidP="00A6259A">
      <w:pPr>
        <w:jc w:val="center"/>
        <w:rPr>
          <w:sz w:val="18"/>
          <w:szCs w:val="18"/>
        </w:rPr>
      </w:pPr>
    </w:p>
    <w:p w:rsidR="0091530C" w:rsidRPr="006C59D7" w:rsidRDefault="0091530C" w:rsidP="00A6259A">
      <w:pPr>
        <w:jc w:val="center"/>
        <w:rPr>
          <w:sz w:val="18"/>
          <w:szCs w:val="18"/>
        </w:rPr>
      </w:pPr>
    </w:p>
    <w:p w:rsidR="0091530C" w:rsidRPr="006C59D7" w:rsidRDefault="0091530C" w:rsidP="00A6259A">
      <w:pPr>
        <w:jc w:val="center"/>
        <w:rPr>
          <w:sz w:val="18"/>
          <w:szCs w:val="18"/>
        </w:rPr>
      </w:pPr>
    </w:p>
    <w:p w:rsidR="0091530C" w:rsidRPr="006C59D7" w:rsidRDefault="0091530C" w:rsidP="00A6259A">
      <w:pPr>
        <w:jc w:val="center"/>
        <w:rPr>
          <w:sz w:val="18"/>
          <w:szCs w:val="18"/>
        </w:rPr>
      </w:pPr>
    </w:p>
    <w:p w:rsidR="0091530C" w:rsidRDefault="0091530C" w:rsidP="00A6259A">
      <w:pPr>
        <w:jc w:val="center"/>
      </w:pPr>
      <w:r>
        <w:t>asphalt drifting golden-tub</w:t>
      </w:r>
    </w:p>
    <w:p w:rsidR="0091530C" w:rsidRPr="005C1B6F" w:rsidRDefault="0091530C" w:rsidP="00A6259A">
      <w:pPr>
        <w:jc w:val="center"/>
      </w:pPr>
      <w:r w:rsidRPr="001407D1">
        <w:rPr>
          <w:rFonts w:ascii="Wide Latin" w:hAnsi="Wide Latin"/>
        </w:rPr>
        <w:t>:</w:t>
      </w:r>
      <w:r>
        <w:t xml:space="preserve">  </w:t>
      </w:r>
      <w:r>
        <w:rPr>
          <w:b/>
          <w:i/>
          <w:sz w:val="18"/>
          <w:szCs w:val="18"/>
        </w:rPr>
        <w:t>invisible trace</w:t>
      </w:r>
    </w:p>
    <w:p w:rsidR="0091530C" w:rsidRDefault="0091530C" w:rsidP="00BB4CBF">
      <w:pPr>
        <w:jc w:val="center"/>
      </w:pPr>
      <w:r>
        <w:t>undoubted recognition</w:t>
      </w:r>
    </w:p>
    <w:p w:rsidR="0091530C" w:rsidRPr="00F657B8" w:rsidRDefault="0091530C" w:rsidP="00A6259A">
      <w:pPr>
        <w:jc w:val="center"/>
      </w:pPr>
      <w:r>
        <w:rPr>
          <w:b/>
          <w:i/>
          <w:sz w:val="18"/>
          <w:szCs w:val="18"/>
        </w:rPr>
        <w:t>mauve-sprout territory rottening</w:t>
      </w:r>
    </w:p>
    <w:p w:rsidR="0091530C" w:rsidRPr="00E2724F" w:rsidRDefault="0091530C" w:rsidP="00A6259A">
      <w:pPr>
        <w:jc w:val="center"/>
        <w:rPr>
          <w:sz w:val="18"/>
          <w:szCs w:val="18"/>
        </w:rPr>
      </w:pPr>
    </w:p>
    <w:p w:rsidR="0091530C" w:rsidRPr="00E2724F" w:rsidRDefault="0091530C" w:rsidP="00A6259A">
      <w:pPr>
        <w:jc w:val="center"/>
        <w:rPr>
          <w:sz w:val="18"/>
          <w:szCs w:val="18"/>
        </w:rPr>
      </w:pPr>
    </w:p>
    <w:p w:rsidR="0091530C" w:rsidRPr="00E2724F" w:rsidRDefault="0091530C" w:rsidP="00A6259A">
      <w:pPr>
        <w:jc w:val="center"/>
        <w:rPr>
          <w:sz w:val="18"/>
          <w:szCs w:val="18"/>
        </w:rPr>
      </w:pPr>
    </w:p>
    <w:p w:rsidR="0091530C" w:rsidRDefault="0091530C" w:rsidP="00A6259A">
      <w:pPr>
        <w:jc w:val="center"/>
      </w:pPr>
      <w:r>
        <w:t>sack-formed juicy cloud</w:t>
      </w:r>
    </w:p>
    <w:p w:rsidR="0091530C" w:rsidRPr="001407D1" w:rsidRDefault="0091530C" w:rsidP="00A6259A">
      <w:pPr>
        <w:jc w:val="center"/>
      </w:pPr>
      <w:r w:rsidRPr="001407D1">
        <w:rPr>
          <w:rFonts w:ascii="Wide Latin" w:hAnsi="Wide Latin"/>
        </w:rPr>
        <w:t>:</w:t>
      </w:r>
      <w:r>
        <w:t xml:space="preserve">  </w:t>
      </w:r>
      <w:r>
        <w:rPr>
          <w:b/>
          <w:i/>
          <w:sz w:val="18"/>
          <w:szCs w:val="18"/>
        </w:rPr>
        <w:t>castrated lightning</w:t>
      </w:r>
    </w:p>
    <w:p w:rsidR="0091530C" w:rsidRDefault="0091530C" w:rsidP="00A6259A">
      <w:pPr>
        <w:jc w:val="center"/>
      </w:pPr>
      <w:r>
        <w:t>added chitterlings</w:t>
      </w:r>
    </w:p>
    <w:p w:rsidR="0091530C" w:rsidRPr="003F2456" w:rsidRDefault="0091530C" w:rsidP="00A6259A">
      <w:pPr>
        <w:jc w:val="center"/>
        <w:rPr>
          <w:b/>
          <w:i/>
          <w:sz w:val="18"/>
          <w:szCs w:val="18"/>
        </w:rPr>
      </w:pPr>
      <w:r>
        <w:rPr>
          <w:b/>
          <w:i/>
          <w:sz w:val="18"/>
          <w:szCs w:val="18"/>
        </w:rPr>
        <w:t>undeniable what temporary</w:t>
      </w:r>
    </w:p>
    <w:p w:rsidR="0091530C" w:rsidRPr="004C0C2D" w:rsidRDefault="0091530C" w:rsidP="00A6259A">
      <w:pPr>
        <w:jc w:val="center"/>
        <w:rPr>
          <w:sz w:val="18"/>
          <w:szCs w:val="18"/>
        </w:rPr>
      </w:pPr>
    </w:p>
    <w:p w:rsidR="0091530C" w:rsidRPr="004C0C2D" w:rsidRDefault="0091530C" w:rsidP="00A6259A">
      <w:pPr>
        <w:jc w:val="center"/>
        <w:rPr>
          <w:sz w:val="18"/>
          <w:szCs w:val="18"/>
        </w:rPr>
      </w:pPr>
    </w:p>
    <w:p w:rsidR="0091530C" w:rsidRPr="004C0C2D" w:rsidRDefault="0091530C" w:rsidP="00A6259A">
      <w:pPr>
        <w:jc w:val="center"/>
        <w:rPr>
          <w:sz w:val="18"/>
          <w:szCs w:val="18"/>
        </w:rPr>
      </w:pPr>
    </w:p>
    <w:p w:rsidR="0091530C" w:rsidRPr="004C0C2D" w:rsidRDefault="0091530C" w:rsidP="00A6259A">
      <w:pPr>
        <w:jc w:val="center"/>
      </w:pPr>
      <w:r>
        <w:t>regained shadow-body predicts</w:t>
      </w: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Pr="002A65AB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Pr="00BA13E8" w:rsidRDefault="0091530C" w:rsidP="00A6259A">
      <w:pPr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ECHO</w:t>
      </w:r>
    </w:p>
    <w:p w:rsidR="0091530C" w:rsidRPr="00BA13E8" w:rsidRDefault="0091530C" w:rsidP="00A6259A">
      <w:pPr>
        <w:jc w:val="center"/>
        <w:rPr>
          <w:sz w:val="18"/>
          <w:szCs w:val="18"/>
        </w:rPr>
      </w:pPr>
    </w:p>
    <w:p w:rsidR="0091530C" w:rsidRDefault="0091530C" w:rsidP="00A6259A">
      <w:pPr>
        <w:jc w:val="center"/>
      </w:pPr>
      <w:r w:rsidRPr="00BA13E8">
        <w:rPr>
          <w:sz w:val="18"/>
          <w:szCs w:val="18"/>
        </w:rPr>
        <w:t>(</w:t>
      </w:r>
      <w:r>
        <w:t xml:space="preserve">  </w:t>
      </w:r>
      <w:r>
        <w:rPr>
          <w:b/>
          <w:sz w:val="18"/>
          <w:szCs w:val="18"/>
        </w:rPr>
        <w:t>8</w:t>
      </w:r>
      <w:r>
        <w:t xml:space="preserve">  </w:t>
      </w:r>
      <w:r w:rsidRPr="00BA13E8">
        <w:rPr>
          <w:sz w:val="18"/>
          <w:szCs w:val="18"/>
        </w:rPr>
        <w:t>)</w:t>
      </w:r>
    </w:p>
    <w:p w:rsidR="0091530C" w:rsidRPr="0001037E" w:rsidRDefault="0091530C" w:rsidP="00A6259A">
      <w:pPr>
        <w:jc w:val="center"/>
        <w:rPr>
          <w:sz w:val="18"/>
          <w:szCs w:val="18"/>
        </w:rPr>
      </w:pPr>
    </w:p>
    <w:p w:rsidR="0091530C" w:rsidRPr="0001037E" w:rsidRDefault="0091530C" w:rsidP="00A6259A">
      <w:pPr>
        <w:jc w:val="center"/>
        <w:rPr>
          <w:sz w:val="18"/>
          <w:szCs w:val="18"/>
        </w:rPr>
      </w:pPr>
    </w:p>
    <w:p w:rsidR="0091530C" w:rsidRPr="0001037E" w:rsidRDefault="0091530C" w:rsidP="00A6259A">
      <w:pPr>
        <w:jc w:val="center"/>
        <w:rPr>
          <w:sz w:val="18"/>
          <w:szCs w:val="18"/>
        </w:rPr>
      </w:pPr>
    </w:p>
    <w:p w:rsidR="0091530C" w:rsidRPr="0001037E" w:rsidRDefault="0091530C" w:rsidP="00A6259A">
      <w:pPr>
        <w:jc w:val="center"/>
        <w:rPr>
          <w:sz w:val="18"/>
          <w:szCs w:val="18"/>
        </w:rPr>
      </w:pPr>
    </w:p>
    <w:p w:rsidR="0091530C" w:rsidRPr="0001037E" w:rsidRDefault="0091530C" w:rsidP="00A6259A">
      <w:pPr>
        <w:jc w:val="center"/>
        <w:rPr>
          <w:sz w:val="18"/>
          <w:szCs w:val="18"/>
        </w:rPr>
      </w:pPr>
    </w:p>
    <w:p w:rsidR="0091530C" w:rsidRDefault="0091530C" w:rsidP="00A6259A">
      <w:pPr>
        <w:jc w:val="center"/>
      </w:pPr>
      <w:r>
        <w:t xml:space="preserve">approach evidently sequentially </w:t>
      </w:r>
    </w:p>
    <w:p w:rsidR="0091530C" w:rsidRDefault="0091530C" w:rsidP="00A6259A">
      <w:pPr>
        <w:jc w:val="center"/>
      </w:pPr>
      <w:r w:rsidRPr="00743BBD">
        <w:rPr>
          <w:rFonts w:ascii="Wide Latin" w:hAnsi="Wide Latin"/>
        </w:rPr>
        <w:t>:</w:t>
      </w:r>
      <w:r>
        <w:t xml:space="preserve">  </w:t>
      </w:r>
      <w:r>
        <w:rPr>
          <w:b/>
          <w:i/>
          <w:sz w:val="18"/>
          <w:szCs w:val="18"/>
        </w:rPr>
        <w:t>deniable organization</w:t>
      </w:r>
    </w:p>
    <w:p w:rsidR="0091530C" w:rsidRDefault="0091530C" w:rsidP="00A6259A">
      <w:pPr>
        <w:jc w:val="center"/>
      </w:pPr>
      <w:r>
        <w:t>sawn pine-timbers</w:t>
      </w:r>
    </w:p>
    <w:p w:rsidR="0091530C" w:rsidRPr="008E62AC" w:rsidRDefault="0091530C" w:rsidP="00A6259A">
      <w:pPr>
        <w:jc w:val="center"/>
        <w:rPr>
          <w:b/>
          <w:i/>
          <w:sz w:val="18"/>
          <w:szCs w:val="18"/>
        </w:rPr>
      </w:pPr>
      <w:r>
        <w:rPr>
          <w:b/>
          <w:i/>
          <w:sz w:val="18"/>
          <w:szCs w:val="18"/>
        </w:rPr>
        <w:t>careless exquisite insurence</w:t>
      </w:r>
    </w:p>
    <w:p w:rsidR="0091530C" w:rsidRPr="0029100A" w:rsidRDefault="0091530C" w:rsidP="00A6259A">
      <w:pPr>
        <w:jc w:val="center"/>
        <w:rPr>
          <w:sz w:val="18"/>
          <w:szCs w:val="18"/>
        </w:rPr>
      </w:pPr>
    </w:p>
    <w:p w:rsidR="0091530C" w:rsidRPr="0029100A" w:rsidRDefault="0091530C" w:rsidP="00A6259A">
      <w:pPr>
        <w:jc w:val="center"/>
        <w:rPr>
          <w:sz w:val="18"/>
          <w:szCs w:val="18"/>
        </w:rPr>
      </w:pPr>
    </w:p>
    <w:p w:rsidR="0091530C" w:rsidRPr="0029100A" w:rsidRDefault="0091530C" w:rsidP="00A6259A">
      <w:pPr>
        <w:jc w:val="center"/>
        <w:rPr>
          <w:sz w:val="18"/>
          <w:szCs w:val="18"/>
        </w:rPr>
      </w:pPr>
    </w:p>
    <w:p w:rsidR="0091530C" w:rsidRDefault="0091530C" w:rsidP="00A6259A">
      <w:pPr>
        <w:jc w:val="center"/>
      </w:pPr>
      <w:r>
        <w:t>box visible landscaping</w:t>
      </w:r>
    </w:p>
    <w:p w:rsidR="0091530C" w:rsidRDefault="0091530C" w:rsidP="00A6259A">
      <w:pPr>
        <w:jc w:val="center"/>
      </w:pPr>
      <w:r w:rsidRPr="0029100A">
        <w:rPr>
          <w:rFonts w:ascii="Wide Latin" w:hAnsi="Wide Latin"/>
        </w:rPr>
        <w:t>:</w:t>
      </w:r>
      <w:r>
        <w:t xml:space="preserve">  </w:t>
      </w:r>
      <w:r>
        <w:rPr>
          <w:b/>
          <w:i/>
          <w:sz w:val="18"/>
          <w:szCs w:val="18"/>
        </w:rPr>
        <w:t>worn-out baseboard</w:t>
      </w:r>
    </w:p>
    <w:p w:rsidR="0091530C" w:rsidRDefault="0091530C" w:rsidP="00A6259A">
      <w:pPr>
        <w:jc w:val="center"/>
      </w:pPr>
      <w:r>
        <w:t>torah-smiling stretcher-shadow</w:t>
      </w:r>
    </w:p>
    <w:p w:rsidR="0091530C" w:rsidRPr="008E62AC" w:rsidRDefault="0091530C" w:rsidP="00A6259A">
      <w:pPr>
        <w:jc w:val="center"/>
        <w:rPr>
          <w:b/>
          <w:i/>
          <w:sz w:val="18"/>
          <w:szCs w:val="18"/>
        </w:rPr>
      </w:pPr>
      <w:r>
        <w:rPr>
          <w:b/>
          <w:i/>
          <w:sz w:val="18"/>
          <w:szCs w:val="18"/>
        </w:rPr>
        <w:t>intentionally melded advertising-pillar</w:t>
      </w:r>
    </w:p>
    <w:p w:rsidR="0091530C" w:rsidRPr="008E62AC" w:rsidRDefault="0091530C" w:rsidP="00A6259A">
      <w:pPr>
        <w:jc w:val="center"/>
        <w:rPr>
          <w:sz w:val="18"/>
          <w:szCs w:val="18"/>
        </w:rPr>
      </w:pPr>
    </w:p>
    <w:p w:rsidR="0091530C" w:rsidRPr="008E62AC" w:rsidRDefault="0091530C" w:rsidP="00A6259A">
      <w:pPr>
        <w:jc w:val="center"/>
        <w:rPr>
          <w:sz w:val="18"/>
          <w:szCs w:val="18"/>
        </w:rPr>
      </w:pPr>
    </w:p>
    <w:p w:rsidR="0091530C" w:rsidRPr="008E62AC" w:rsidRDefault="0091530C" w:rsidP="00A6259A">
      <w:pPr>
        <w:jc w:val="center"/>
        <w:rPr>
          <w:sz w:val="18"/>
          <w:szCs w:val="18"/>
        </w:rPr>
      </w:pPr>
    </w:p>
    <w:p w:rsidR="0091530C" w:rsidRDefault="0091530C" w:rsidP="00A6259A">
      <w:pPr>
        <w:jc w:val="center"/>
      </w:pPr>
      <w:r>
        <w:t>pair-lost song-bird cries</w:t>
      </w: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Pr="00A9694C" w:rsidRDefault="0091530C" w:rsidP="00A6259A">
      <w:pPr>
        <w:jc w:val="center"/>
      </w:pPr>
    </w:p>
    <w:p w:rsidR="0091530C" w:rsidRPr="00500B02" w:rsidRDefault="0091530C" w:rsidP="00A6259A">
      <w:pPr>
        <w:jc w:val="center"/>
      </w:pPr>
    </w:p>
    <w:p w:rsidR="0091530C" w:rsidRPr="00500B02" w:rsidRDefault="0091530C" w:rsidP="00A6259A">
      <w:pPr>
        <w:jc w:val="center"/>
      </w:pPr>
    </w:p>
    <w:p w:rsidR="0091530C" w:rsidRPr="00500B02" w:rsidRDefault="0091530C" w:rsidP="00A6259A">
      <w:pPr>
        <w:jc w:val="center"/>
      </w:pPr>
    </w:p>
    <w:p w:rsidR="0091530C" w:rsidRPr="00F810C5" w:rsidRDefault="0091530C" w:rsidP="00A6259A">
      <w:pPr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ECHO</w:t>
      </w:r>
    </w:p>
    <w:p w:rsidR="0091530C" w:rsidRPr="00F810C5" w:rsidRDefault="0091530C" w:rsidP="00A6259A">
      <w:pPr>
        <w:jc w:val="center"/>
        <w:rPr>
          <w:sz w:val="18"/>
          <w:szCs w:val="18"/>
        </w:rPr>
      </w:pPr>
    </w:p>
    <w:p w:rsidR="0091530C" w:rsidRDefault="0091530C" w:rsidP="00A6259A">
      <w:pPr>
        <w:jc w:val="center"/>
      </w:pPr>
      <w:r w:rsidRPr="00F810C5">
        <w:rPr>
          <w:sz w:val="18"/>
          <w:szCs w:val="18"/>
        </w:rPr>
        <w:t>(</w:t>
      </w:r>
      <w:r>
        <w:t xml:space="preserve">  </w:t>
      </w:r>
      <w:r>
        <w:rPr>
          <w:b/>
          <w:sz w:val="18"/>
          <w:szCs w:val="18"/>
        </w:rPr>
        <w:t>9</w:t>
      </w:r>
      <w:r>
        <w:t xml:space="preserve">  </w:t>
      </w:r>
      <w:r w:rsidRPr="00F810C5">
        <w:rPr>
          <w:sz w:val="18"/>
          <w:szCs w:val="18"/>
        </w:rPr>
        <w:t>)</w:t>
      </w:r>
    </w:p>
    <w:p w:rsidR="0091530C" w:rsidRPr="00324A9E" w:rsidRDefault="0091530C" w:rsidP="00A6259A">
      <w:pPr>
        <w:jc w:val="center"/>
        <w:rPr>
          <w:sz w:val="18"/>
          <w:szCs w:val="18"/>
        </w:rPr>
      </w:pPr>
    </w:p>
    <w:p w:rsidR="0091530C" w:rsidRPr="00324A9E" w:rsidRDefault="0091530C" w:rsidP="00A6259A">
      <w:pPr>
        <w:jc w:val="center"/>
        <w:rPr>
          <w:sz w:val="18"/>
          <w:szCs w:val="18"/>
        </w:rPr>
      </w:pPr>
    </w:p>
    <w:p w:rsidR="0091530C" w:rsidRPr="00324A9E" w:rsidRDefault="0091530C" w:rsidP="00A6259A">
      <w:pPr>
        <w:jc w:val="center"/>
        <w:rPr>
          <w:sz w:val="18"/>
          <w:szCs w:val="18"/>
        </w:rPr>
      </w:pPr>
    </w:p>
    <w:p w:rsidR="0091530C" w:rsidRPr="00324A9E" w:rsidRDefault="0091530C" w:rsidP="00A6259A">
      <w:pPr>
        <w:jc w:val="center"/>
        <w:rPr>
          <w:sz w:val="18"/>
          <w:szCs w:val="18"/>
        </w:rPr>
      </w:pPr>
    </w:p>
    <w:p w:rsidR="0091530C" w:rsidRPr="00324A9E" w:rsidRDefault="0091530C" w:rsidP="00A6259A">
      <w:pPr>
        <w:jc w:val="center"/>
        <w:rPr>
          <w:sz w:val="18"/>
          <w:szCs w:val="18"/>
        </w:rPr>
      </w:pPr>
    </w:p>
    <w:p w:rsidR="0091530C" w:rsidRDefault="0091530C" w:rsidP="00A6259A">
      <w:pPr>
        <w:jc w:val="center"/>
      </w:pPr>
      <w:r>
        <w:t>spliced lightweight rose</w:t>
      </w:r>
    </w:p>
    <w:p w:rsidR="0091530C" w:rsidRDefault="0091530C" w:rsidP="00A6259A">
      <w:pPr>
        <w:tabs>
          <w:tab w:val="left" w:pos="8640"/>
        </w:tabs>
        <w:jc w:val="center"/>
      </w:pPr>
      <w:r w:rsidRPr="0013035A">
        <w:rPr>
          <w:rFonts w:ascii="Wide Latin" w:hAnsi="Wide Latin"/>
        </w:rPr>
        <w:t>:</w:t>
      </w:r>
      <w:r>
        <w:t xml:space="preserve">  </w:t>
      </w:r>
      <w:r>
        <w:rPr>
          <w:b/>
          <w:i/>
          <w:sz w:val="18"/>
          <w:szCs w:val="18"/>
        </w:rPr>
        <w:t>nameless head-skin-dance</w:t>
      </w:r>
    </w:p>
    <w:p w:rsidR="0091530C" w:rsidRDefault="0091530C" w:rsidP="00A6259A">
      <w:pPr>
        <w:tabs>
          <w:tab w:val="left" w:pos="8640"/>
        </w:tabs>
        <w:jc w:val="center"/>
      </w:pPr>
      <w:r>
        <w:t>superannuated barbed-wire-fence</w:t>
      </w:r>
    </w:p>
    <w:p w:rsidR="0091530C" w:rsidRPr="00464FC5" w:rsidRDefault="0091530C" w:rsidP="00A6259A">
      <w:pPr>
        <w:jc w:val="center"/>
        <w:rPr>
          <w:b/>
          <w:i/>
          <w:sz w:val="18"/>
          <w:szCs w:val="18"/>
        </w:rPr>
      </w:pPr>
      <w:r>
        <w:rPr>
          <w:b/>
          <w:i/>
          <w:sz w:val="18"/>
          <w:szCs w:val="18"/>
        </w:rPr>
        <w:t>plastic shovel unusable</w:t>
      </w:r>
    </w:p>
    <w:p w:rsidR="0091530C" w:rsidRPr="0030596B" w:rsidRDefault="0091530C" w:rsidP="00A6259A">
      <w:pPr>
        <w:jc w:val="center"/>
        <w:rPr>
          <w:sz w:val="18"/>
          <w:szCs w:val="18"/>
        </w:rPr>
      </w:pPr>
    </w:p>
    <w:p w:rsidR="0091530C" w:rsidRPr="0030596B" w:rsidRDefault="0091530C" w:rsidP="00A6259A">
      <w:pPr>
        <w:jc w:val="center"/>
        <w:rPr>
          <w:sz w:val="18"/>
          <w:szCs w:val="18"/>
        </w:rPr>
      </w:pPr>
    </w:p>
    <w:p w:rsidR="0091530C" w:rsidRPr="0030596B" w:rsidRDefault="0091530C" w:rsidP="00A6259A">
      <w:pPr>
        <w:jc w:val="center"/>
        <w:rPr>
          <w:sz w:val="18"/>
          <w:szCs w:val="18"/>
        </w:rPr>
      </w:pPr>
    </w:p>
    <w:p w:rsidR="0091530C" w:rsidRDefault="0091530C" w:rsidP="00A6259A">
      <w:pPr>
        <w:jc w:val="center"/>
      </w:pPr>
      <w:r>
        <w:t>ash covers rainbow-notes</w:t>
      </w:r>
    </w:p>
    <w:p w:rsidR="0091530C" w:rsidRDefault="0091530C" w:rsidP="00A6259A">
      <w:pPr>
        <w:jc w:val="center"/>
      </w:pPr>
      <w:r w:rsidRPr="00464FC5">
        <w:rPr>
          <w:rFonts w:ascii="Wide Latin" w:hAnsi="Wide Latin"/>
        </w:rPr>
        <w:t>:</w:t>
      </w:r>
      <w:r>
        <w:t xml:space="preserve">  </w:t>
      </w:r>
      <w:r>
        <w:rPr>
          <w:b/>
          <w:i/>
          <w:sz w:val="18"/>
          <w:szCs w:val="18"/>
        </w:rPr>
        <w:t>uncertain equalization</w:t>
      </w:r>
    </w:p>
    <w:p w:rsidR="0091530C" w:rsidRDefault="0091530C" w:rsidP="00A6259A">
      <w:pPr>
        <w:jc w:val="center"/>
      </w:pPr>
      <w:r>
        <w:t>unending polyglotism</w:t>
      </w:r>
    </w:p>
    <w:p w:rsidR="0091530C" w:rsidRPr="00B20ECD" w:rsidRDefault="0091530C" w:rsidP="00A6259A">
      <w:pPr>
        <w:jc w:val="center"/>
        <w:rPr>
          <w:sz w:val="18"/>
          <w:szCs w:val="18"/>
        </w:rPr>
      </w:pPr>
      <w:r>
        <w:rPr>
          <w:sz w:val="18"/>
          <w:szCs w:val="18"/>
        </w:rPr>
        <w:t>hard-shell civil-war possible</w:t>
      </w:r>
    </w:p>
    <w:p w:rsidR="0091530C" w:rsidRPr="00B20ECD" w:rsidRDefault="0091530C" w:rsidP="00A6259A">
      <w:pPr>
        <w:jc w:val="center"/>
        <w:rPr>
          <w:sz w:val="18"/>
          <w:szCs w:val="18"/>
        </w:rPr>
      </w:pPr>
    </w:p>
    <w:p w:rsidR="0091530C" w:rsidRPr="00B20ECD" w:rsidRDefault="0091530C" w:rsidP="00A6259A">
      <w:pPr>
        <w:jc w:val="center"/>
        <w:rPr>
          <w:sz w:val="18"/>
          <w:szCs w:val="18"/>
        </w:rPr>
      </w:pPr>
    </w:p>
    <w:p w:rsidR="0091530C" w:rsidRPr="00B20ECD" w:rsidRDefault="0091530C" w:rsidP="00A6259A">
      <w:pPr>
        <w:jc w:val="center"/>
        <w:rPr>
          <w:b/>
          <w:i/>
          <w:sz w:val="18"/>
          <w:szCs w:val="18"/>
        </w:rPr>
      </w:pPr>
      <w:r>
        <w:t>concerning completion admits</w:t>
      </w: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Pr="00A9694C" w:rsidRDefault="0091530C" w:rsidP="00A6259A">
      <w:pPr>
        <w:jc w:val="center"/>
      </w:pPr>
    </w:p>
    <w:p w:rsidR="0091530C" w:rsidRPr="00A9694C" w:rsidRDefault="0091530C" w:rsidP="00A6259A">
      <w:pPr>
        <w:jc w:val="center"/>
      </w:pPr>
    </w:p>
    <w:p w:rsidR="0091530C" w:rsidRPr="00A9694C" w:rsidRDefault="0091530C" w:rsidP="00A6259A">
      <w:pPr>
        <w:jc w:val="center"/>
      </w:pPr>
    </w:p>
    <w:p w:rsidR="0091530C" w:rsidRPr="00A9694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Pr="007E56BD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Pr="00DB402D" w:rsidRDefault="0091530C" w:rsidP="00A6259A">
      <w:pPr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 xml:space="preserve">(  </w:t>
      </w:r>
      <w:r>
        <w:rPr>
          <w:b/>
          <w:i/>
          <w:sz w:val="36"/>
          <w:szCs w:val="36"/>
        </w:rPr>
        <w:t>ohc</w:t>
      </w:r>
      <w:r w:rsidRPr="00504E54">
        <w:rPr>
          <w:b/>
          <w:i/>
          <w:sz w:val="36"/>
          <w:szCs w:val="36"/>
        </w:rPr>
        <w:t>e</w:t>
      </w:r>
      <w:r>
        <w:rPr>
          <w:b/>
          <w:sz w:val="36"/>
          <w:szCs w:val="36"/>
        </w:rPr>
        <w:t xml:space="preserve">  </w:t>
      </w:r>
      <w:r w:rsidRPr="00DB402D">
        <w:rPr>
          <w:b/>
          <w:sz w:val="36"/>
          <w:szCs w:val="36"/>
        </w:rPr>
        <w:t>)</w:t>
      </w:r>
    </w:p>
    <w:p w:rsidR="0091530C" w:rsidRPr="002F0B85" w:rsidRDefault="0091530C" w:rsidP="00A6259A">
      <w:pPr>
        <w:jc w:val="center"/>
        <w:rPr>
          <w:sz w:val="18"/>
          <w:szCs w:val="18"/>
        </w:rPr>
      </w:pPr>
    </w:p>
    <w:p w:rsidR="0091530C" w:rsidRPr="002F0B85" w:rsidRDefault="0091530C" w:rsidP="00A6259A">
      <w:pPr>
        <w:jc w:val="center"/>
        <w:rPr>
          <w:sz w:val="18"/>
          <w:szCs w:val="18"/>
        </w:rPr>
      </w:pPr>
    </w:p>
    <w:p w:rsidR="0091530C" w:rsidRPr="002F0B85" w:rsidRDefault="0091530C" w:rsidP="00A6259A">
      <w:pPr>
        <w:jc w:val="center"/>
        <w:rPr>
          <w:sz w:val="18"/>
          <w:szCs w:val="18"/>
        </w:rPr>
      </w:pPr>
    </w:p>
    <w:p w:rsidR="0091530C" w:rsidRPr="002F0B85" w:rsidRDefault="0091530C" w:rsidP="00A6259A">
      <w:pPr>
        <w:jc w:val="center"/>
        <w:rPr>
          <w:sz w:val="18"/>
          <w:szCs w:val="18"/>
        </w:rPr>
      </w:pPr>
    </w:p>
    <w:p w:rsidR="0091530C" w:rsidRPr="002F0B85" w:rsidRDefault="0091530C" w:rsidP="00A6259A">
      <w:pPr>
        <w:jc w:val="center"/>
        <w:rPr>
          <w:sz w:val="18"/>
          <w:szCs w:val="18"/>
        </w:rPr>
      </w:pPr>
    </w:p>
    <w:p w:rsidR="0091530C" w:rsidRPr="002F0B85" w:rsidRDefault="0091530C" w:rsidP="00144702">
      <w:pPr>
        <w:jc w:val="center"/>
        <w:rPr>
          <w:sz w:val="18"/>
          <w:szCs w:val="18"/>
        </w:rPr>
      </w:pPr>
    </w:p>
    <w:p w:rsidR="0091530C" w:rsidRDefault="0091530C" w:rsidP="00144702">
      <w:pPr>
        <w:jc w:val="center"/>
        <w:rPr>
          <w:b/>
          <w:i/>
        </w:rPr>
      </w:pPr>
      <w:r>
        <w:rPr>
          <w:b/>
          <w:i/>
        </w:rPr>
        <w:t>concerning completion admits</w:t>
      </w:r>
    </w:p>
    <w:p w:rsidR="0091530C" w:rsidRPr="002F0B85" w:rsidRDefault="0091530C" w:rsidP="00A6259A">
      <w:pPr>
        <w:jc w:val="center"/>
        <w:rPr>
          <w:b/>
          <w:i/>
        </w:rPr>
      </w:pPr>
      <w:r>
        <w:t>hard-shell civil-war possible</w:t>
      </w:r>
    </w:p>
    <w:p w:rsidR="0091530C" w:rsidRDefault="0091530C" w:rsidP="00A6259A">
      <w:pPr>
        <w:jc w:val="center"/>
        <w:rPr>
          <w:b/>
          <w:i/>
        </w:rPr>
      </w:pPr>
      <w:r>
        <w:rPr>
          <w:b/>
          <w:i/>
        </w:rPr>
        <w:t xml:space="preserve">unending polyglotism </w:t>
      </w:r>
    </w:p>
    <w:p w:rsidR="0091530C" w:rsidRDefault="0091530C" w:rsidP="009A5D18">
      <w:pPr>
        <w:ind w:left="708" w:hanging="708"/>
        <w:jc w:val="center"/>
        <w:rPr>
          <w:b/>
          <w:i/>
        </w:rPr>
      </w:pPr>
      <w:r w:rsidRPr="007D2743">
        <w:rPr>
          <w:rFonts w:ascii="Wide Latin" w:hAnsi="Wide Latin"/>
        </w:rPr>
        <w:t>:</w:t>
      </w:r>
      <w:r>
        <w:t xml:space="preserve">  </w:t>
      </w:r>
      <w:r w:rsidRPr="007D2743">
        <w:t>bizonytalan kiegyenlítés</w:t>
      </w:r>
    </w:p>
    <w:p w:rsidR="0091530C" w:rsidRDefault="0091530C" w:rsidP="00A6259A">
      <w:pPr>
        <w:jc w:val="center"/>
        <w:rPr>
          <w:b/>
          <w:i/>
        </w:rPr>
      </w:pPr>
      <w:r>
        <w:rPr>
          <w:b/>
          <w:i/>
        </w:rPr>
        <w:t>ash covers rainbow-notes</w:t>
      </w:r>
    </w:p>
    <w:p w:rsidR="0091530C" w:rsidRPr="00095D26" w:rsidRDefault="0091530C" w:rsidP="00A6259A">
      <w:pPr>
        <w:jc w:val="center"/>
      </w:pPr>
      <w:r>
        <w:t>plastic shovel unusable</w:t>
      </w:r>
    </w:p>
    <w:p w:rsidR="0091530C" w:rsidRDefault="0091530C" w:rsidP="00A6259A">
      <w:pPr>
        <w:jc w:val="center"/>
        <w:rPr>
          <w:b/>
          <w:i/>
        </w:rPr>
      </w:pPr>
      <w:r>
        <w:rPr>
          <w:b/>
          <w:i/>
        </w:rPr>
        <w:t>superannuated barber-wire-fence</w:t>
      </w:r>
    </w:p>
    <w:p w:rsidR="0091530C" w:rsidRDefault="0091530C" w:rsidP="00A6259A">
      <w:pPr>
        <w:jc w:val="center"/>
        <w:rPr>
          <w:b/>
          <w:i/>
        </w:rPr>
      </w:pPr>
      <w:r w:rsidRPr="007D2743">
        <w:rPr>
          <w:rFonts w:ascii="Wide Latin" w:hAnsi="Wide Latin"/>
        </w:rPr>
        <w:t>:</w:t>
      </w:r>
      <w:r w:rsidRPr="007D2743">
        <w:t xml:space="preserve">  </w:t>
      </w:r>
      <w:r>
        <w:t>nameless head-skin-dance</w:t>
      </w:r>
    </w:p>
    <w:p w:rsidR="0091530C" w:rsidRDefault="0091530C" w:rsidP="00A6259A">
      <w:pPr>
        <w:jc w:val="center"/>
        <w:rPr>
          <w:b/>
          <w:i/>
        </w:rPr>
      </w:pPr>
      <w:r>
        <w:rPr>
          <w:b/>
          <w:i/>
        </w:rPr>
        <w:t>spliced lightweight rose</w:t>
      </w:r>
    </w:p>
    <w:p w:rsidR="0091530C" w:rsidRDefault="0091530C" w:rsidP="00A6259A">
      <w:pPr>
        <w:jc w:val="center"/>
        <w:rPr>
          <w:b/>
          <w:i/>
        </w:rPr>
      </w:pPr>
      <w:r>
        <w:rPr>
          <w:b/>
          <w:i/>
        </w:rPr>
        <w:t>pair-lost song-bird cries</w:t>
      </w:r>
    </w:p>
    <w:p w:rsidR="0091530C" w:rsidRPr="00095D26" w:rsidRDefault="0091530C" w:rsidP="00A6259A">
      <w:pPr>
        <w:jc w:val="center"/>
      </w:pPr>
      <w:r>
        <w:t>intentionally melded advertising-pillar</w:t>
      </w:r>
    </w:p>
    <w:p w:rsidR="0091530C" w:rsidRPr="007D2743" w:rsidRDefault="0091530C" w:rsidP="00A6259A">
      <w:pPr>
        <w:jc w:val="center"/>
        <w:rPr>
          <w:b/>
          <w:i/>
        </w:rPr>
      </w:pPr>
      <w:r>
        <w:rPr>
          <w:b/>
          <w:i/>
        </w:rPr>
        <w:t>torah-smiling holy-independence</w:t>
      </w: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Pr="00235C17" w:rsidRDefault="0091530C" w:rsidP="00A6259A">
      <w:pPr>
        <w:jc w:val="center"/>
      </w:pPr>
    </w:p>
    <w:p w:rsidR="0091530C" w:rsidRPr="00235C17" w:rsidRDefault="0091530C" w:rsidP="00A6259A">
      <w:pPr>
        <w:jc w:val="center"/>
      </w:pPr>
    </w:p>
    <w:p w:rsidR="0091530C" w:rsidRPr="00596D5D" w:rsidRDefault="0091530C" w:rsidP="00144702">
      <w:pPr>
        <w:jc w:val="center"/>
      </w:pPr>
      <w:r>
        <w:rPr>
          <w:b/>
          <w:sz w:val="36"/>
          <w:szCs w:val="36"/>
        </w:rPr>
        <w:t xml:space="preserve">(   echo-change   </w:t>
      </w:r>
      <w:r w:rsidRPr="00093ACD">
        <w:rPr>
          <w:b/>
          <w:sz w:val="36"/>
          <w:szCs w:val="36"/>
        </w:rPr>
        <w:t>)</w:t>
      </w:r>
    </w:p>
    <w:p w:rsidR="0091530C" w:rsidRPr="00C61996" w:rsidRDefault="0091530C" w:rsidP="00144702">
      <w:pPr>
        <w:jc w:val="center"/>
        <w:rPr>
          <w:sz w:val="18"/>
          <w:szCs w:val="18"/>
        </w:rPr>
      </w:pPr>
    </w:p>
    <w:p w:rsidR="0091530C" w:rsidRPr="00C61996" w:rsidRDefault="0091530C" w:rsidP="00144702">
      <w:pPr>
        <w:jc w:val="center"/>
        <w:rPr>
          <w:sz w:val="18"/>
          <w:szCs w:val="18"/>
        </w:rPr>
      </w:pPr>
    </w:p>
    <w:p w:rsidR="0091530C" w:rsidRPr="00C61996" w:rsidRDefault="0091530C" w:rsidP="00144702">
      <w:pPr>
        <w:jc w:val="center"/>
        <w:rPr>
          <w:sz w:val="18"/>
          <w:szCs w:val="18"/>
        </w:rPr>
      </w:pPr>
    </w:p>
    <w:p w:rsidR="0091530C" w:rsidRPr="00C61996" w:rsidRDefault="0091530C" w:rsidP="00144702">
      <w:pPr>
        <w:jc w:val="center"/>
        <w:rPr>
          <w:sz w:val="18"/>
          <w:szCs w:val="18"/>
        </w:rPr>
      </w:pPr>
    </w:p>
    <w:p w:rsidR="0091530C" w:rsidRPr="00C61996" w:rsidRDefault="0091530C" w:rsidP="00144702">
      <w:pPr>
        <w:jc w:val="center"/>
        <w:rPr>
          <w:sz w:val="18"/>
          <w:szCs w:val="18"/>
        </w:rPr>
      </w:pPr>
    </w:p>
    <w:p w:rsidR="0091530C" w:rsidRDefault="0091530C" w:rsidP="00144702">
      <w:pPr>
        <w:jc w:val="center"/>
        <w:rPr>
          <w:b/>
          <w:i/>
        </w:rPr>
      </w:pPr>
      <w:r>
        <w:rPr>
          <w:b/>
          <w:i/>
        </w:rPr>
        <w:t>future-image outspoken escape</w:t>
      </w:r>
    </w:p>
    <w:p w:rsidR="0091530C" w:rsidRDefault="0091530C" w:rsidP="00144702">
      <w:pPr>
        <w:jc w:val="center"/>
        <w:rPr>
          <w:b/>
          <w:i/>
        </w:rPr>
      </w:pPr>
      <w:r>
        <w:rPr>
          <w:b/>
          <w:i/>
        </w:rPr>
        <w:t>forming dissection-table unowned</w:t>
      </w:r>
    </w:p>
    <w:p w:rsidR="0091530C" w:rsidRPr="007E56BD" w:rsidRDefault="0091530C" w:rsidP="00144702">
      <w:pPr>
        <w:jc w:val="center"/>
        <w:rPr>
          <w:sz w:val="18"/>
          <w:szCs w:val="18"/>
        </w:rPr>
      </w:pPr>
    </w:p>
    <w:p w:rsidR="0091530C" w:rsidRPr="007E56BD" w:rsidRDefault="0091530C" w:rsidP="00144702">
      <w:pPr>
        <w:jc w:val="center"/>
        <w:rPr>
          <w:sz w:val="18"/>
          <w:szCs w:val="18"/>
        </w:rPr>
      </w:pPr>
    </w:p>
    <w:p w:rsidR="0091530C" w:rsidRPr="007E56BD" w:rsidRDefault="0091530C" w:rsidP="00144702">
      <w:pPr>
        <w:jc w:val="center"/>
        <w:rPr>
          <w:sz w:val="18"/>
          <w:szCs w:val="18"/>
        </w:rPr>
      </w:pPr>
    </w:p>
    <w:p w:rsidR="0091530C" w:rsidRDefault="0091530C" w:rsidP="00144702">
      <w:pPr>
        <w:jc w:val="center"/>
        <w:rPr>
          <w:b/>
          <w:i/>
        </w:rPr>
      </w:pPr>
      <w:r>
        <w:rPr>
          <w:b/>
          <w:i/>
        </w:rPr>
        <w:t>modified secret-service shivering-fit</w:t>
      </w:r>
    </w:p>
    <w:p w:rsidR="0091530C" w:rsidRDefault="0091530C" w:rsidP="00144702">
      <w:pPr>
        <w:jc w:val="center"/>
        <w:rPr>
          <w:b/>
          <w:i/>
        </w:rPr>
      </w:pPr>
      <w:r>
        <w:rPr>
          <w:b/>
          <w:i/>
        </w:rPr>
        <w:t>mink-coat axe-silent desirable</w:t>
      </w:r>
    </w:p>
    <w:p w:rsidR="0091530C" w:rsidRDefault="0091530C" w:rsidP="00144702">
      <w:pPr>
        <w:jc w:val="center"/>
        <w:rPr>
          <w:sz w:val="18"/>
          <w:szCs w:val="18"/>
        </w:rPr>
      </w:pPr>
    </w:p>
    <w:p w:rsidR="0091530C" w:rsidRPr="007E56BD" w:rsidRDefault="0091530C" w:rsidP="00144702">
      <w:pPr>
        <w:jc w:val="center"/>
        <w:rPr>
          <w:sz w:val="18"/>
          <w:szCs w:val="18"/>
        </w:rPr>
      </w:pPr>
    </w:p>
    <w:p w:rsidR="0091530C" w:rsidRPr="007E56BD" w:rsidRDefault="0091530C" w:rsidP="00144702">
      <w:pPr>
        <w:jc w:val="center"/>
        <w:rPr>
          <w:sz w:val="18"/>
          <w:szCs w:val="18"/>
        </w:rPr>
      </w:pPr>
    </w:p>
    <w:p w:rsidR="0091530C" w:rsidRDefault="0091530C" w:rsidP="00144702">
      <w:pPr>
        <w:jc w:val="center"/>
        <w:rPr>
          <w:b/>
          <w:i/>
        </w:rPr>
      </w:pPr>
      <w:r>
        <w:rPr>
          <w:b/>
          <w:i/>
        </w:rPr>
        <w:t>heavy pitfall-exploded sanctuary</w:t>
      </w:r>
    </w:p>
    <w:p w:rsidR="0091530C" w:rsidRDefault="0091530C" w:rsidP="00144702">
      <w:pPr>
        <w:jc w:val="center"/>
        <w:rPr>
          <w:b/>
          <w:i/>
        </w:rPr>
      </w:pPr>
      <w:r>
        <w:rPr>
          <w:b/>
          <w:i/>
        </w:rPr>
        <w:t>passionate nomadic master-char</w:t>
      </w:r>
      <w:r w:rsidRPr="004E1BA3">
        <w:rPr>
          <w:b/>
          <w:i/>
        </w:rPr>
        <w:t xml:space="preserve"> </w:t>
      </w:r>
    </w:p>
    <w:p w:rsidR="0091530C" w:rsidRDefault="0091530C" w:rsidP="00144702">
      <w:pPr>
        <w:jc w:val="center"/>
        <w:rPr>
          <w:b/>
          <w:i/>
        </w:rPr>
      </w:pPr>
      <w:r>
        <w:rPr>
          <w:b/>
          <w:i/>
        </w:rPr>
        <w:t>conserves unexplainable symptoms</w:t>
      </w: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136860">
      <w:pPr>
        <w:jc w:val="center"/>
      </w:pPr>
    </w:p>
    <w:p w:rsidR="0091530C" w:rsidRPr="009136B9" w:rsidRDefault="0091530C" w:rsidP="00136860">
      <w:pPr>
        <w:jc w:val="center"/>
      </w:pPr>
    </w:p>
    <w:p w:rsidR="0091530C" w:rsidRPr="009136B9" w:rsidRDefault="0091530C" w:rsidP="00144702">
      <w:pPr>
        <w:jc w:val="center"/>
      </w:pPr>
      <w:r w:rsidRPr="009136B9">
        <w:rPr>
          <w:b/>
          <w:sz w:val="36"/>
          <w:szCs w:val="36"/>
        </w:rPr>
        <w:t>(   prologue   )</w:t>
      </w:r>
    </w:p>
    <w:p w:rsidR="0091530C" w:rsidRPr="009136B9" w:rsidRDefault="0091530C" w:rsidP="00144702">
      <w:pPr>
        <w:jc w:val="center"/>
        <w:rPr>
          <w:sz w:val="18"/>
          <w:szCs w:val="18"/>
        </w:rPr>
      </w:pPr>
    </w:p>
    <w:p w:rsidR="0091530C" w:rsidRPr="009136B9" w:rsidRDefault="0091530C" w:rsidP="00144702">
      <w:pPr>
        <w:jc w:val="center"/>
        <w:rPr>
          <w:sz w:val="18"/>
          <w:szCs w:val="18"/>
        </w:rPr>
      </w:pPr>
    </w:p>
    <w:p w:rsidR="0091530C" w:rsidRPr="009136B9" w:rsidRDefault="0091530C" w:rsidP="00144702">
      <w:pPr>
        <w:jc w:val="center"/>
        <w:rPr>
          <w:sz w:val="18"/>
          <w:szCs w:val="18"/>
        </w:rPr>
      </w:pPr>
    </w:p>
    <w:p w:rsidR="0091530C" w:rsidRPr="009136B9" w:rsidRDefault="0091530C" w:rsidP="00144702">
      <w:pPr>
        <w:jc w:val="center"/>
        <w:rPr>
          <w:sz w:val="18"/>
          <w:szCs w:val="18"/>
        </w:rPr>
      </w:pPr>
    </w:p>
    <w:p w:rsidR="0091530C" w:rsidRPr="009136B9" w:rsidRDefault="0091530C" w:rsidP="00144702">
      <w:pPr>
        <w:jc w:val="center"/>
        <w:rPr>
          <w:sz w:val="18"/>
          <w:szCs w:val="18"/>
        </w:rPr>
      </w:pPr>
    </w:p>
    <w:p w:rsidR="0091530C" w:rsidRPr="009136B9" w:rsidRDefault="0091530C" w:rsidP="00144702">
      <w:pPr>
        <w:jc w:val="center"/>
        <w:rPr>
          <w:b/>
          <w:i/>
        </w:rPr>
      </w:pPr>
      <w:r w:rsidRPr="009136B9">
        <w:rPr>
          <w:b/>
          <w:i/>
        </w:rPr>
        <w:t xml:space="preserve">luggage lamented </w:t>
      </w:r>
      <w:r>
        <w:rPr>
          <w:b/>
          <w:i/>
        </w:rPr>
        <w:t>pawnshop</w:t>
      </w:r>
    </w:p>
    <w:p w:rsidR="0091530C" w:rsidRPr="009136B9" w:rsidRDefault="0091530C" w:rsidP="00144702">
      <w:pPr>
        <w:jc w:val="center"/>
        <w:rPr>
          <w:b/>
          <w:i/>
        </w:rPr>
      </w:pPr>
      <w:r>
        <w:rPr>
          <w:b/>
          <w:i/>
        </w:rPr>
        <w:t>wondering tile unlimited</w:t>
      </w:r>
    </w:p>
    <w:p w:rsidR="0091530C" w:rsidRPr="009136B9" w:rsidRDefault="0091530C" w:rsidP="00144702">
      <w:pPr>
        <w:jc w:val="center"/>
        <w:rPr>
          <w:sz w:val="18"/>
          <w:szCs w:val="18"/>
        </w:rPr>
      </w:pPr>
    </w:p>
    <w:p w:rsidR="0091530C" w:rsidRPr="009136B9" w:rsidRDefault="0091530C" w:rsidP="00144702">
      <w:pPr>
        <w:jc w:val="center"/>
        <w:rPr>
          <w:sz w:val="18"/>
          <w:szCs w:val="18"/>
        </w:rPr>
      </w:pPr>
    </w:p>
    <w:p w:rsidR="0091530C" w:rsidRPr="009136B9" w:rsidRDefault="0091530C" w:rsidP="00144702">
      <w:pPr>
        <w:jc w:val="center"/>
        <w:rPr>
          <w:sz w:val="18"/>
          <w:szCs w:val="18"/>
        </w:rPr>
      </w:pPr>
    </w:p>
    <w:p w:rsidR="0091530C" w:rsidRPr="009136B9" w:rsidRDefault="0091530C" w:rsidP="00144702">
      <w:pPr>
        <w:jc w:val="center"/>
        <w:rPr>
          <w:b/>
          <w:i/>
        </w:rPr>
      </w:pPr>
      <w:r>
        <w:rPr>
          <w:b/>
          <w:i/>
        </w:rPr>
        <w:t>saved obligee’s plotting</w:t>
      </w:r>
    </w:p>
    <w:p w:rsidR="0091530C" w:rsidRPr="009136B9" w:rsidRDefault="0091530C" w:rsidP="00144702">
      <w:pPr>
        <w:jc w:val="center"/>
      </w:pPr>
      <w:r>
        <w:rPr>
          <w:b/>
          <w:i/>
        </w:rPr>
        <w:t>mutates bride in-milk specious</w:t>
      </w:r>
    </w:p>
    <w:p w:rsidR="0091530C" w:rsidRPr="009136B9" w:rsidRDefault="0091530C" w:rsidP="00144702">
      <w:pPr>
        <w:jc w:val="center"/>
        <w:rPr>
          <w:sz w:val="18"/>
          <w:szCs w:val="18"/>
        </w:rPr>
      </w:pPr>
    </w:p>
    <w:p w:rsidR="0091530C" w:rsidRPr="009136B9" w:rsidRDefault="0091530C" w:rsidP="00144702">
      <w:pPr>
        <w:jc w:val="center"/>
        <w:rPr>
          <w:sz w:val="18"/>
          <w:szCs w:val="18"/>
        </w:rPr>
      </w:pPr>
    </w:p>
    <w:p w:rsidR="0091530C" w:rsidRPr="009136B9" w:rsidRDefault="0091530C" w:rsidP="00144702">
      <w:pPr>
        <w:jc w:val="center"/>
        <w:rPr>
          <w:sz w:val="18"/>
          <w:szCs w:val="18"/>
        </w:rPr>
      </w:pPr>
    </w:p>
    <w:p w:rsidR="0091530C" w:rsidRPr="009136B9" w:rsidRDefault="0091530C" w:rsidP="00144702">
      <w:pPr>
        <w:jc w:val="center"/>
        <w:rPr>
          <w:b/>
          <w:i/>
        </w:rPr>
      </w:pPr>
      <w:r>
        <w:rPr>
          <w:b/>
          <w:i/>
        </w:rPr>
        <w:t>wealthy square-built salt-idol</w:t>
      </w:r>
    </w:p>
    <w:p w:rsidR="0091530C" w:rsidRPr="009136B9" w:rsidRDefault="0091530C" w:rsidP="00144702">
      <w:pPr>
        <w:jc w:val="center"/>
        <w:rPr>
          <w:b/>
          <w:i/>
        </w:rPr>
      </w:pPr>
      <w:r>
        <w:rPr>
          <w:b/>
          <w:i/>
        </w:rPr>
        <w:t>lynx-eyed merciful revolutionary</w:t>
      </w:r>
    </w:p>
    <w:p w:rsidR="0091530C" w:rsidRPr="009136B9" w:rsidRDefault="0091530C" w:rsidP="00144702">
      <w:pPr>
        <w:jc w:val="center"/>
        <w:rPr>
          <w:b/>
          <w:i/>
        </w:rPr>
      </w:pPr>
      <w:r>
        <w:rPr>
          <w:b/>
          <w:i/>
        </w:rPr>
        <w:t>informal disadvantages rifle</w:t>
      </w: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Pr="005E4CD3" w:rsidRDefault="0091530C" w:rsidP="00A6259A">
      <w:pPr>
        <w:jc w:val="center"/>
      </w:pPr>
    </w:p>
    <w:p w:rsidR="0091530C" w:rsidRDefault="0091530C" w:rsidP="00A6259A">
      <w:pPr>
        <w:spacing w:after="200" w:line="276" w:lineRule="auto"/>
        <w:jc w:val="center"/>
      </w:pPr>
    </w:p>
    <w:p w:rsidR="0091530C" w:rsidRPr="005E4CD3" w:rsidRDefault="0091530C" w:rsidP="00A6259A">
      <w:pPr>
        <w:spacing w:after="200" w:line="276" w:lineRule="auto"/>
        <w:jc w:val="center"/>
      </w:pPr>
    </w:p>
    <w:p w:rsidR="0091530C" w:rsidRPr="001A5CFD" w:rsidRDefault="0091530C" w:rsidP="00A6259A">
      <w:pPr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ECHO</w:t>
      </w:r>
    </w:p>
    <w:p w:rsidR="0091530C" w:rsidRPr="001A5CFD" w:rsidRDefault="0091530C" w:rsidP="00A6259A">
      <w:pPr>
        <w:jc w:val="center"/>
        <w:rPr>
          <w:sz w:val="18"/>
          <w:szCs w:val="18"/>
        </w:rPr>
      </w:pPr>
    </w:p>
    <w:p w:rsidR="0091530C" w:rsidRDefault="0091530C" w:rsidP="00A6259A">
      <w:pPr>
        <w:jc w:val="center"/>
      </w:pPr>
      <w:r w:rsidRPr="001A5CFD">
        <w:rPr>
          <w:sz w:val="18"/>
          <w:szCs w:val="18"/>
        </w:rPr>
        <w:t xml:space="preserve">(  </w:t>
      </w:r>
      <w:r w:rsidRPr="001A5CFD">
        <w:rPr>
          <w:b/>
          <w:sz w:val="18"/>
          <w:szCs w:val="18"/>
        </w:rPr>
        <w:t>10</w:t>
      </w:r>
      <w:r w:rsidRPr="001A5CFD">
        <w:rPr>
          <w:sz w:val="18"/>
          <w:szCs w:val="18"/>
        </w:rPr>
        <w:t xml:space="preserve">  )</w:t>
      </w:r>
    </w:p>
    <w:p w:rsidR="0091530C" w:rsidRPr="001A5CFD" w:rsidRDefault="0091530C" w:rsidP="00A6259A">
      <w:pPr>
        <w:jc w:val="center"/>
        <w:rPr>
          <w:sz w:val="18"/>
          <w:szCs w:val="18"/>
        </w:rPr>
      </w:pPr>
    </w:p>
    <w:p w:rsidR="0091530C" w:rsidRPr="001A5CFD" w:rsidRDefault="0091530C" w:rsidP="00A6259A">
      <w:pPr>
        <w:jc w:val="center"/>
        <w:rPr>
          <w:sz w:val="18"/>
          <w:szCs w:val="18"/>
        </w:rPr>
      </w:pPr>
    </w:p>
    <w:p w:rsidR="0091530C" w:rsidRPr="001A5CFD" w:rsidRDefault="0091530C" w:rsidP="00A6259A">
      <w:pPr>
        <w:jc w:val="center"/>
        <w:rPr>
          <w:sz w:val="18"/>
          <w:szCs w:val="18"/>
        </w:rPr>
      </w:pPr>
    </w:p>
    <w:p w:rsidR="0091530C" w:rsidRPr="001A5CFD" w:rsidRDefault="0091530C" w:rsidP="00A6259A">
      <w:pPr>
        <w:jc w:val="center"/>
        <w:rPr>
          <w:sz w:val="18"/>
          <w:szCs w:val="18"/>
        </w:rPr>
      </w:pPr>
    </w:p>
    <w:p w:rsidR="0091530C" w:rsidRPr="001A5CFD" w:rsidRDefault="0091530C" w:rsidP="00A6259A">
      <w:pPr>
        <w:jc w:val="center"/>
        <w:rPr>
          <w:sz w:val="18"/>
          <w:szCs w:val="18"/>
        </w:rPr>
      </w:pPr>
    </w:p>
    <w:p w:rsidR="0091530C" w:rsidRDefault="0091530C" w:rsidP="00A6259A">
      <w:pPr>
        <w:jc w:val="center"/>
      </w:pPr>
      <w:r>
        <w:t>centred withdrawal stands</w:t>
      </w:r>
    </w:p>
    <w:p w:rsidR="0091530C" w:rsidRPr="001A5CFD" w:rsidRDefault="0091530C" w:rsidP="00A6259A">
      <w:pPr>
        <w:jc w:val="center"/>
        <w:rPr>
          <w:sz w:val="18"/>
          <w:szCs w:val="18"/>
        </w:rPr>
      </w:pPr>
      <w:r>
        <w:t>provably realizes meanwhile</w:t>
      </w:r>
    </w:p>
    <w:p w:rsidR="0091530C" w:rsidRPr="001A5CFD" w:rsidRDefault="0091530C" w:rsidP="00A6259A">
      <w:pPr>
        <w:jc w:val="center"/>
        <w:rPr>
          <w:sz w:val="18"/>
          <w:szCs w:val="18"/>
        </w:rPr>
      </w:pPr>
    </w:p>
    <w:p w:rsidR="0091530C" w:rsidRPr="001A5CFD" w:rsidRDefault="0091530C" w:rsidP="00A6259A">
      <w:pPr>
        <w:jc w:val="center"/>
        <w:rPr>
          <w:sz w:val="18"/>
          <w:szCs w:val="18"/>
        </w:rPr>
      </w:pPr>
    </w:p>
    <w:p w:rsidR="0091530C" w:rsidRDefault="0091530C" w:rsidP="00A6259A">
      <w:pPr>
        <w:jc w:val="center"/>
      </w:pPr>
      <w:r w:rsidRPr="001A5CFD">
        <w:rPr>
          <w:rFonts w:ascii="Wide Latin" w:hAnsi="Wide Latin"/>
        </w:rPr>
        <w:t>:</w:t>
      </w:r>
      <w:r>
        <w:t xml:space="preserve">  </w:t>
      </w:r>
      <w:r>
        <w:rPr>
          <w:b/>
          <w:i/>
          <w:sz w:val="18"/>
          <w:szCs w:val="18"/>
        </w:rPr>
        <w:t>cell-beseeming watchtower property</w:t>
      </w: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Pr="00E77338" w:rsidRDefault="0091530C" w:rsidP="00A6259A">
      <w:pPr>
        <w:jc w:val="center"/>
      </w:pPr>
    </w:p>
    <w:p w:rsidR="0091530C" w:rsidRPr="00F0154C" w:rsidRDefault="0091530C" w:rsidP="00A6259A">
      <w:pPr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ECHO</w:t>
      </w:r>
    </w:p>
    <w:p w:rsidR="0091530C" w:rsidRPr="00F0154C" w:rsidRDefault="0091530C" w:rsidP="00A6259A">
      <w:pPr>
        <w:jc w:val="center"/>
        <w:rPr>
          <w:sz w:val="18"/>
          <w:szCs w:val="18"/>
        </w:rPr>
      </w:pPr>
    </w:p>
    <w:p w:rsidR="0091530C" w:rsidRDefault="0091530C" w:rsidP="00A6259A">
      <w:pPr>
        <w:jc w:val="center"/>
      </w:pPr>
      <w:r w:rsidRPr="00F0154C">
        <w:rPr>
          <w:sz w:val="18"/>
          <w:szCs w:val="18"/>
        </w:rPr>
        <w:t xml:space="preserve">(  </w:t>
      </w:r>
      <w:r w:rsidRPr="00F0154C">
        <w:rPr>
          <w:b/>
          <w:sz w:val="18"/>
          <w:szCs w:val="18"/>
        </w:rPr>
        <w:t>11</w:t>
      </w:r>
      <w:r w:rsidRPr="00F0154C">
        <w:rPr>
          <w:sz w:val="18"/>
          <w:szCs w:val="18"/>
        </w:rPr>
        <w:t xml:space="preserve">  )</w:t>
      </w:r>
    </w:p>
    <w:p w:rsidR="0091530C" w:rsidRPr="00F0154C" w:rsidRDefault="0091530C" w:rsidP="00A6259A">
      <w:pPr>
        <w:jc w:val="center"/>
        <w:rPr>
          <w:sz w:val="18"/>
          <w:szCs w:val="18"/>
        </w:rPr>
      </w:pPr>
    </w:p>
    <w:p w:rsidR="0091530C" w:rsidRPr="00F0154C" w:rsidRDefault="0091530C" w:rsidP="00A6259A">
      <w:pPr>
        <w:jc w:val="center"/>
        <w:rPr>
          <w:sz w:val="18"/>
          <w:szCs w:val="18"/>
        </w:rPr>
      </w:pPr>
    </w:p>
    <w:p w:rsidR="0091530C" w:rsidRPr="00F0154C" w:rsidRDefault="0091530C" w:rsidP="00A6259A">
      <w:pPr>
        <w:jc w:val="center"/>
        <w:rPr>
          <w:sz w:val="18"/>
          <w:szCs w:val="18"/>
        </w:rPr>
      </w:pPr>
    </w:p>
    <w:p w:rsidR="0091530C" w:rsidRPr="00F0154C" w:rsidRDefault="0091530C" w:rsidP="00A6259A">
      <w:pPr>
        <w:jc w:val="center"/>
        <w:rPr>
          <w:sz w:val="18"/>
          <w:szCs w:val="18"/>
        </w:rPr>
      </w:pPr>
    </w:p>
    <w:p w:rsidR="0091530C" w:rsidRPr="00F0154C" w:rsidRDefault="0091530C" w:rsidP="00A6259A">
      <w:pPr>
        <w:jc w:val="center"/>
        <w:rPr>
          <w:sz w:val="18"/>
          <w:szCs w:val="18"/>
        </w:rPr>
      </w:pPr>
    </w:p>
    <w:p w:rsidR="0091530C" w:rsidRDefault="0091530C" w:rsidP="00A6259A">
      <w:pPr>
        <w:jc w:val="center"/>
      </w:pPr>
      <w:r>
        <w:t xml:space="preserve">unlimited access tolerability </w:t>
      </w:r>
    </w:p>
    <w:p w:rsidR="0091530C" w:rsidRDefault="0091530C" w:rsidP="00A6259A">
      <w:pPr>
        <w:jc w:val="center"/>
      </w:pPr>
      <w:r>
        <w:t>paused meaningful dialogue</w:t>
      </w:r>
    </w:p>
    <w:p w:rsidR="0091530C" w:rsidRPr="00F0154C" w:rsidRDefault="0091530C" w:rsidP="00A6259A">
      <w:pPr>
        <w:jc w:val="center"/>
        <w:rPr>
          <w:sz w:val="18"/>
          <w:szCs w:val="18"/>
        </w:rPr>
      </w:pPr>
    </w:p>
    <w:p w:rsidR="0091530C" w:rsidRPr="00F0154C" w:rsidRDefault="0091530C" w:rsidP="00A6259A">
      <w:pPr>
        <w:jc w:val="center"/>
        <w:rPr>
          <w:sz w:val="18"/>
          <w:szCs w:val="18"/>
        </w:rPr>
      </w:pPr>
    </w:p>
    <w:p w:rsidR="0091530C" w:rsidRPr="00F0154C" w:rsidRDefault="0091530C" w:rsidP="00A6259A">
      <w:pPr>
        <w:jc w:val="center"/>
        <w:rPr>
          <w:sz w:val="18"/>
          <w:szCs w:val="18"/>
        </w:rPr>
      </w:pPr>
    </w:p>
    <w:p w:rsidR="0091530C" w:rsidRDefault="0091530C" w:rsidP="00A6259A">
      <w:pPr>
        <w:jc w:val="center"/>
      </w:pPr>
      <w:r w:rsidRPr="00F0154C">
        <w:rPr>
          <w:rFonts w:ascii="Wide Latin" w:hAnsi="Wide Latin"/>
        </w:rPr>
        <w:t>:</w:t>
      </w:r>
      <w:r>
        <w:t xml:space="preserve">  restores probationary part-experience</w:t>
      </w: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Pr="00453CF2" w:rsidRDefault="0091530C" w:rsidP="00A6259A">
      <w:pPr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ECHO</w:t>
      </w:r>
    </w:p>
    <w:p w:rsidR="0091530C" w:rsidRPr="00453CF2" w:rsidRDefault="0091530C" w:rsidP="00A6259A">
      <w:pPr>
        <w:jc w:val="center"/>
        <w:rPr>
          <w:sz w:val="18"/>
          <w:szCs w:val="18"/>
        </w:rPr>
      </w:pPr>
    </w:p>
    <w:p w:rsidR="0091530C" w:rsidRDefault="0091530C" w:rsidP="00A6259A">
      <w:pPr>
        <w:jc w:val="center"/>
      </w:pPr>
      <w:r w:rsidRPr="00453CF2">
        <w:rPr>
          <w:sz w:val="18"/>
          <w:szCs w:val="18"/>
        </w:rPr>
        <w:t xml:space="preserve">(  </w:t>
      </w:r>
      <w:r w:rsidRPr="00453CF2">
        <w:rPr>
          <w:b/>
          <w:sz w:val="18"/>
          <w:szCs w:val="18"/>
        </w:rPr>
        <w:t>12</w:t>
      </w:r>
      <w:r w:rsidRPr="00453CF2">
        <w:rPr>
          <w:sz w:val="18"/>
          <w:szCs w:val="18"/>
        </w:rPr>
        <w:t xml:space="preserve">  </w:t>
      </w:r>
      <w:r>
        <w:rPr>
          <w:sz w:val="18"/>
          <w:szCs w:val="18"/>
        </w:rPr>
        <w:t>)</w:t>
      </w:r>
    </w:p>
    <w:p w:rsidR="0091530C" w:rsidRPr="00AA40AC" w:rsidRDefault="0091530C" w:rsidP="00A6259A">
      <w:pPr>
        <w:jc w:val="center"/>
        <w:rPr>
          <w:sz w:val="18"/>
          <w:szCs w:val="18"/>
        </w:rPr>
      </w:pPr>
    </w:p>
    <w:p w:rsidR="0091530C" w:rsidRPr="00AA40AC" w:rsidRDefault="0091530C" w:rsidP="00A6259A">
      <w:pPr>
        <w:jc w:val="center"/>
        <w:rPr>
          <w:sz w:val="18"/>
          <w:szCs w:val="18"/>
        </w:rPr>
      </w:pPr>
    </w:p>
    <w:p w:rsidR="0091530C" w:rsidRPr="00AA40AC" w:rsidRDefault="0091530C" w:rsidP="00A6259A">
      <w:pPr>
        <w:jc w:val="center"/>
        <w:rPr>
          <w:sz w:val="18"/>
          <w:szCs w:val="18"/>
        </w:rPr>
      </w:pPr>
    </w:p>
    <w:p w:rsidR="0091530C" w:rsidRPr="00AA40AC" w:rsidRDefault="0091530C" w:rsidP="00A6259A">
      <w:pPr>
        <w:jc w:val="center"/>
        <w:rPr>
          <w:sz w:val="18"/>
          <w:szCs w:val="18"/>
        </w:rPr>
      </w:pPr>
    </w:p>
    <w:p w:rsidR="0091530C" w:rsidRPr="00AA40AC" w:rsidRDefault="0091530C" w:rsidP="00A6259A">
      <w:pPr>
        <w:jc w:val="center"/>
        <w:rPr>
          <w:sz w:val="18"/>
          <w:szCs w:val="18"/>
        </w:rPr>
      </w:pPr>
    </w:p>
    <w:p w:rsidR="0091530C" w:rsidRDefault="0091530C" w:rsidP="00A6259A">
      <w:pPr>
        <w:jc w:val="center"/>
      </w:pPr>
      <w:r>
        <w:t>specific fulfilment feedback</w:t>
      </w:r>
    </w:p>
    <w:p w:rsidR="0091530C" w:rsidRDefault="0091530C" w:rsidP="00A6259A">
      <w:pPr>
        <w:jc w:val="center"/>
      </w:pPr>
      <w:r>
        <w:t>flexible closure-opportunity glazes</w:t>
      </w:r>
    </w:p>
    <w:p w:rsidR="0091530C" w:rsidRPr="00AA40AC" w:rsidRDefault="0091530C" w:rsidP="00A6259A">
      <w:pPr>
        <w:jc w:val="center"/>
        <w:rPr>
          <w:sz w:val="18"/>
          <w:szCs w:val="18"/>
        </w:rPr>
      </w:pPr>
    </w:p>
    <w:p w:rsidR="0091530C" w:rsidRPr="00AA40AC" w:rsidRDefault="0091530C" w:rsidP="00A6259A">
      <w:pPr>
        <w:jc w:val="center"/>
        <w:rPr>
          <w:sz w:val="18"/>
          <w:szCs w:val="18"/>
        </w:rPr>
      </w:pPr>
    </w:p>
    <w:p w:rsidR="0091530C" w:rsidRPr="00AA40AC" w:rsidRDefault="0091530C" w:rsidP="00A6259A">
      <w:pPr>
        <w:jc w:val="center"/>
        <w:rPr>
          <w:sz w:val="18"/>
          <w:szCs w:val="18"/>
        </w:rPr>
      </w:pPr>
    </w:p>
    <w:p w:rsidR="0091530C" w:rsidRDefault="0091530C" w:rsidP="00A6259A">
      <w:pPr>
        <w:jc w:val="center"/>
      </w:pPr>
      <w:r w:rsidRPr="00AA40AC">
        <w:rPr>
          <w:rFonts w:ascii="Wide Latin" w:hAnsi="Wide Latin"/>
        </w:rPr>
        <w:t>:</w:t>
      </w:r>
      <w:r>
        <w:t xml:space="preserve"> </w:t>
      </w:r>
      <w:r>
        <w:rPr>
          <w:b/>
          <w:i/>
          <w:sz w:val="18"/>
          <w:szCs w:val="18"/>
        </w:rPr>
        <w:t>star-shoot-seen life-eternizing beggar-thorn</w:t>
      </w: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Pr="00091CCD" w:rsidRDefault="0091530C" w:rsidP="00A6259A">
      <w:pPr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 xml:space="preserve">(   </w:t>
      </w:r>
      <w:r>
        <w:rPr>
          <w:b/>
          <w:i/>
          <w:sz w:val="36"/>
          <w:szCs w:val="36"/>
        </w:rPr>
        <w:t>ohce</w:t>
      </w:r>
      <w:r w:rsidRPr="00091CCD">
        <w:rPr>
          <w:b/>
          <w:sz w:val="36"/>
          <w:szCs w:val="36"/>
        </w:rPr>
        <w:t xml:space="preserve">   )</w:t>
      </w:r>
    </w:p>
    <w:p w:rsidR="0091530C" w:rsidRPr="00D9436D" w:rsidRDefault="0091530C" w:rsidP="00A6259A">
      <w:pPr>
        <w:jc w:val="center"/>
        <w:rPr>
          <w:sz w:val="18"/>
          <w:szCs w:val="18"/>
        </w:rPr>
      </w:pPr>
    </w:p>
    <w:p w:rsidR="0091530C" w:rsidRPr="00D9436D" w:rsidRDefault="0091530C" w:rsidP="00A6259A">
      <w:pPr>
        <w:jc w:val="center"/>
        <w:rPr>
          <w:sz w:val="18"/>
          <w:szCs w:val="18"/>
        </w:rPr>
      </w:pPr>
    </w:p>
    <w:p w:rsidR="0091530C" w:rsidRPr="00D9436D" w:rsidRDefault="0091530C" w:rsidP="00A6259A">
      <w:pPr>
        <w:jc w:val="center"/>
        <w:rPr>
          <w:sz w:val="18"/>
          <w:szCs w:val="18"/>
        </w:rPr>
      </w:pPr>
    </w:p>
    <w:p w:rsidR="0091530C" w:rsidRPr="00D9436D" w:rsidRDefault="0091530C" w:rsidP="00A6259A">
      <w:pPr>
        <w:jc w:val="center"/>
        <w:rPr>
          <w:sz w:val="18"/>
          <w:szCs w:val="18"/>
        </w:rPr>
      </w:pPr>
    </w:p>
    <w:p w:rsidR="0091530C" w:rsidRPr="00D9436D" w:rsidRDefault="0091530C" w:rsidP="00A6259A">
      <w:pPr>
        <w:jc w:val="center"/>
        <w:rPr>
          <w:sz w:val="18"/>
          <w:szCs w:val="18"/>
        </w:rPr>
      </w:pPr>
    </w:p>
    <w:p w:rsidR="0091530C" w:rsidRPr="00D9436D" w:rsidRDefault="0091530C" w:rsidP="00A6259A">
      <w:pPr>
        <w:jc w:val="center"/>
        <w:rPr>
          <w:b/>
          <w:i/>
        </w:rPr>
      </w:pPr>
      <w:r w:rsidRPr="008560B3">
        <w:rPr>
          <w:rFonts w:ascii="Wide Latin" w:hAnsi="Wide Latin"/>
        </w:rPr>
        <w:t>:</w:t>
      </w:r>
      <w:r>
        <w:t xml:space="preserve">  star-shoot-seen life-eternizing beggar-thorn</w:t>
      </w:r>
    </w:p>
    <w:p w:rsidR="0091530C" w:rsidRPr="00D9436D" w:rsidRDefault="0091530C" w:rsidP="00A6259A">
      <w:pPr>
        <w:jc w:val="center"/>
        <w:rPr>
          <w:b/>
          <w:i/>
        </w:rPr>
      </w:pPr>
      <w:r>
        <w:rPr>
          <w:b/>
          <w:i/>
        </w:rPr>
        <w:t xml:space="preserve">flexible closure-opportunity glazes </w:t>
      </w:r>
    </w:p>
    <w:p w:rsidR="0091530C" w:rsidRDefault="0091530C" w:rsidP="00A6259A">
      <w:pPr>
        <w:jc w:val="center"/>
        <w:rPr>
          <w:b/>
          <w:i/>
        </w:rPr>
      </w:pPr>
      <w:r>
        <w:rPr>
          <w:b/>
          <w:i/>
        </w:rPr>
        <w:t>specific fulfilment feedback</w:t>
      </w:r>
    </w:p>
    <w:p w:rsidR="0091530C" w:rsidRPr="008560B3" w:rsidRDefault="0091530C" w:rsidP="00A6259A">
      <w:pPr>
        <w:jc w:val="center"/>
      </w:pPr>
      <w:r w:rsidRPr="008560B3">
        <w:rPr>
          <w:rFonts w:ascii="Wide Latin" w:hAnsi="Wide Latin"/>
        </w:rPr>
        <w:t>:</w:t>
      </w:r>
      <w:r>
        <w:t xml:space="preserve">  restores probationary part-experience</w:t>
      </w:r>
    </w:p>
    <w:p w:rsidR="0091530C" w:rsidRPr="00D9436D" w:rsidRDefault="0091530C" w:rsidP="00A6259A">
      <w:pPr>
        <w:jc w:val="center"/>
        <w:rPr>
          <w:b/>
          <w:i/>
        </w:rPr>
      </w:pPr>
      <w:r>
        <w:rPr>
          <w:b/>
          <w:i/>
        </w:rPr>
        <w:t>paused meaningful dialogue</w:t>
      </w:r>
    </w:p>
    <w:p w:rsidR="0091530C" w:rsidRPr="00D9436D" w:rsidRDefault="0091530C" w:rsidP="00A6259A">
      <w:pPr>
        <w:jc w:val="center"/>
        <w:rPr>
          <w:b/>
          <w:i/>
        </w:rPr>
      </w:pPr>
      <w:r>
        <w:rPr>
          <w:b/>
          <w:i/>
        </w:rPr>
        <w:t xml:space="preserve">unlimited access tolerability </w:t>
      </w:r>
    </w:p>
    <w:p w:rsidR="0091530C" w:rsidRPr="00D9436D" w:rsidRDefault="0091530C" w:rsidP="00A6259A">
      <w:pPr>
        <w:jc w:val="center"/>
        <w:rPr>
          <w:b/>
          <w:i/>
        </w:rPr>
      </w:pPr>
      <w:r w:rsidRPr="008560B3">
        <w:rPr>
          <w:rFonts w:ascii="Wide Latin" w:hAnsi="Wide Latin"/>
        </w:rPr>
        <w:t>:</w:t>
      </w:r>
      <w:r>
        <w:t xml:space="preserve">  cell-beseeming watchtower part-property</w:t>
      </w:r>
    </w:p>
    <w:p w:rsidR="0091530C" w:rsidRPr="00D9436D" w:rsidRDefault="0091530C" w:rsidP="00A6259A">
      <w:pPr>
        <w:jc w:val="center"/>
        <w:rPr>
          <w:b/>
          <w:i/>
        </w:rPr>
      </w:pPr>
      <w:r>
        <w:rPr>
          <w:b/>
          <w:i/>
        </w:rPr>
        <w:t>provably realizes meanwhile</w:t>
      </w:r>
    </w:p>
    <w:p w:rsidR="0091530C" w:rsidRDefault="0091530C" w:rsidP="00A6259A">
      <w:pPr>
        <w:jc w:val="center"/>
      </w:pPr>
      <w:r>
        <w:rPr>
          <w:b/>
          <w:i/>
        </w:rPr>
        <w:t>centred withdrawal stands</w:t>
      </w: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Pr="00596D5D" w:rsidRDefault="0091530C" w:rsidP="00A6259A">
      <w:pPr>
        <w:jc w:val="center"/>
      </w:pPr>
      <w:r>
        <w:rPr>
          <w:b/>
          <w:sz w:val="36"/>
          <w:szCs w:val="36"/>
        </w:rPr>
        <w:t xml:space="preserve">(   echo-change   </w:t>
      </w:r>
      <w:r w:rsidRPr="00093ACD">
        <w:rPr>
          <w:b/>
          <w:sz w:val="36"/>
          <w:szCs w:val="36"/>
        </w:rPr>
        <w:t>)</w:t>
      </w:r>
    </w:p>
    <w:p w:rsidR="0091530C" w:rsidRPr="00C61996" w:rsidRDefault="0091530C" w:rsidP="00A6259A">
      <w:pPr>
        <w:jc w:val="center"/>
        <w:rPr>
          <w:sz w:val="18"/>
          <w:szCs w:val="18"/>
        </w:rPr>
      </w:pPr>
    </w:p>
    <w:p w:rsidR="0091530C" w:rsidRPr="00C61996" w:rsidRDefault="0091530C" w:rsidP="00A6259A">
      <w:pPr>
        <w:jc w:val="center"/>
        <w:rPr>
          <w:sz w:val="18"/>
          <w:szCs w:val="18"/>
        </w:rPr>
      </w:pPr>
    </w:p>
    <w:p w:rsidR="0091530C" w:rsidRPr="00C61996" w:rsidRDefault="0091530C" w:rsidP="00A6259A">
      <w:pPr>
        <w:jc w:val="center"/>
        <w:rPr>
          <w:sz w:val="18"/>
          <w:szCs w:val="18"/>
        </w:rPr>
      </w:pPr>
    </w:p>
    <w:p w:rsidR="0091530C" w:rsidRPr="00C61996" w:rsidRDefault="0091530C" w:rsidP="00A6259A">
      <w:pPr>
        <w:jc w:val="center"/>
        <w:rPr>
          <w:sz w:val="18"/>
          <w:szCs w:val="18"/>
        </w:rPr>
      </w:pPr>
    </w:p>
    <w:p w:rsidR="0091530C" w:rsidRPr="00C61996" w:rsidRDefault="0091530C" w:rsidP="00A6259A">
      <w:pPr>
        <w:jc w:val="center"/>
        <w:rPr>
          <w:sz w:val="18"/>
          <w:szCs w:val="18"/>
        </w:rPr>
      </w:pPr>
    </w:p>
    <w:p w:rsidR="0091530C" w:rsidRDefault="0091530C" w:rsidP="00A6259A">
      <w:pPr>
        <w:jc w:val="center"/>
        <w:rPr>
          <w:b/>
          <w:i/>
        </w:rPr>
      </w:pPr>
      <w:r>
        <w:rPr>
          <w:b/>
          <w:i/>
        </w:rPr>
        <w:t>future-image outspoken escape</w:t>
      </w:r>
    </w:p>
    <w:p w:rsidR="0091530C" w:rsidRDefault="0091530C" w:rsidP="00A6259A">
      <w:pPr>
        <w:jc w:val="center"/>
        <w:rPr>
          <w:b/>
          <w:i/>
        </w:rPr>
      </w:pPr>
      <w:r>
        <w:rPr>
          <w:b/>
          <w:i/>
        </w:rPr>
        <w:t>forming dissection-table unowned</w:t>
      </w:r>
    </w:p>
    <w:p w:rsidR="0091530C" w:rsidRPr="007E56BD" w:rsidRDefault="0091530C" w:rsidP="00A6259A">
      <w:pPr>
        <w:jc w:val="center"/>
        <w:rPr>
          <w:sz w:val="18"/>
          <w:szCs w:val="18"/>
        </w:rPr>
      </w:pPr>
    </w:p>
    <w:p w:rsidR="0091530C" w:rsidRPr="007E56BD" w:rsidRDefault="0091530C" w:rsidP="00A6259A">
      <w:pPr>
        <w:jc w:val="center"/>
        <w:rPr>
          <w:sz w:val="18"/>
          <w:szCs w:val="18"/>
        </w:rPr>
      </w:pPr>
    </w:p>
    <w:p w:rsidR="0091530C" w:rsidRPr="007E56BD" w:rsidRDefault="0091530C" w:rsidP="00A6259A">
      <w:pPr>
        <w:jc w:val="center"/>
        <w:rPr>
          <w:sz w:val="18"/>
          <w:szCs w:val="18"/>
        </w:rPr>
      </w:pPr>
    </w:p>
    <w:p w:rsidR="0091530C" w:rsidRDefault="0091530C" w:rsidP="00A6259A">
      <w:pPr>
        <w:jc w:val="center"/>
        <w:rPr>
          <w:b/>
          <w:i/>
        </w:rPr>
      </w:pPr>
      <w:r>
        <w:rPr>
          <w:b/>
          <w:i/>
        </w:rPr>
        <w:t>modified secret-service shivering-fit</w:t>
      </w:r>
    </w:p>
    <w:p w:rsidR="0091530C" w:rsidRDefault="0091530C" w:rsidP="00A6259A">
      <w:pPr>
        <w:jc w:val="center"/>
        <w:rPr>
          <w:b/>
          <w:i/>
        </w:rPr>
      </w:pPr>
      <w:r>
        <w:rPr>
          <w:b/>
          <w:i/>
        </w:rPr>
        <w:t>mink-coat axe-silent desirable</w:t>
      </w:r>
    </w:p>
    <w:p w:rsidR="0091530C" w:rsidRDefault="0091530C" w:rsidP="00A6259A">
      <w:pPr>
        <w:jc w:val="center"/>
        <w:rPr>
          <w:sz w:val="18"/>
          <w:szCs w:val="18"/>
        </w:rPr>
      </w:pPr>
    </w:p>
    <w:p w:rsidR="0091530C" w:rsidRPr="007E56BD" w:rsidRDefault="0091530C" w:rsidP="00A6259A">
      <w:pPr>
        <w:jc w:val="center"/>
        <w:rPr>
          <w:sz w:val="18"/>
          <w:szCs w:val="18"/>
        </w:rPr>
      </w:pPr>
    </w:p>
    <w:p w:rsidR="0091530C" w:rsidRPr="007E56BD" w:rsidRDefault="0091530C" w:rsidP="00A6259A">
      <w:pPr>
        <w:jc w:val="center"/>
        <w:rPr>
          <w:sz w:val="18"/>
          <w:szCs w:val="18"/>
        </w:rPr>
      </w:pPr>
    </w:p>
    <w:p w:rsidR="0091530C" w:rsidRDefault="0091530C" w:rsidP="00A6259A">
      <w:pPr>
        <w:jc w:val="center"/>
        <w:rPr>
          <w:b/>
          <w:i/>
        </w:rPr>
      </w:pPr>
      <w:r>
        <w:rPr>
          <w:b/>
          <w:i/>
        </w:rPr>
        <w:t>heavy pitfall-exploded sanctuary</w:t>
      </w:r>
    </w:p>
    <w:p w:rsidR="0091530C" w:rsidRDefault="0091530C" w:rsidP="00A6259A">
      <w:pPr>
        <w:jc w:val="center"/>
        <w:rPr>
          <w:b/>
          <w:i/>
        </w:rPr>
      </w:pPr>
      <w:r>
        <w:rPr>
          <w:b/>
          <w:i/>
        </w:rPr>
        <w:t>passionate nomadic master-char</w:t>
      </w:r>
      <w:r w:rsidRPr="004E1BA3">
        <w:rPr>
          <w:b/>
          <w:i/>
        </w:rPr>
        <w:t xml:space="preserve"> </w:t>
      </w:r>
    </w:p>
    <w:p w:rsidR="0091530C" w:rsidRDefault="0091530C" w:rsidP="00A6259A">
      <w:pPr>
        <w:jc w:val="center"/>
        <w:rPr>
          <w:b/>
          <w:i/>
        </w:rPr>
      </w:pPr>
      <w:r>
        <w:rPr>
          <w:b/>
          <w:i/>
        </w:rPr>
        <w:t>conserves unexplainable symptoms</w:t>
      </w:r>
    </w:p>
    <w:p w:rsidR="0091530C" w:rsidRDefault="0091530C" w:rsidP="00A6259A">
      <w:pPr>
        <w:jc w:val="center"/>
        <w:rPr>
          <w:b/>
          <w:i/>
        </w:rPr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>
      <w:pPr>
        <w:jc w:val="center"/>
      </w:pPr>
    </w:p>
    <w:p w:rsidR="0091530C" w:rsidRDefault="0091530C" w:rsidP="00A6259A"/>
    <w:p w:rsidR="0091530C" w:rsidRDefault="0091530C" w:rsidP="00E66194">
      <w:pPr>
        <w:jc w:val="center"/>
      </w:pPr>
      <w:r w:rsidRPr="006B660E">
        <w:rPr>
          <w:i/>
          <w:sz w:val="18"/>
          <w:szCs w:val="18"/>
        </w:rPr>
        <w:t xml:space="preserve">Milano  </w:t>
      </w:r>
      <w:r>
        <w:rPr>
          <w:i/>
          <w:sz w:val="18"/>
          <w:szCs w:val="18"/>
        </w:rPr>
        <w:t>–  Napoli  –  Monza</w:t>
      </w:r>
    </w:p>
    <w:p w:rsidR="0091530C" w:rsidRPr="007E7646" w:rsidRDefault="0091530C" w:rsidP="00FC0CE4">
      <w:pPr>
        <w:jc w:val="center"/>
      </w:pPr>
    </w:p>
    <w:sectPr w:rsidR="0091530C" w:rsidRPr="007E7646" w:rsidSect="002724B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Wide Latin">
    <w:panose1 w:val="020A0A07050505020404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3"/>
  <w:defaultTabStop w:val="708"/>
  <w:hyphenationZone w:val="425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722E5E"/>
    <w:rsid w:val="00006AD8"/>
    <w:rsid w:val="0001037E"/>
    <w:rsid w:val="00023207"/>
    <w:rsid w:val="0004658C"/>
    <w:rsid w:val="00052160"/>
    <w:rsid w:val="0005517D"/>
    <w:rsid w:val="00060CC2"/>
    <w:rsid w:val="00091CCD"/>
    <w:rsid w:val="00093ACD"/>
    <w:rsid w:val="00095D26"/>
    <w:rsid w:val="000B3BF8"/>
    <w:rsid w:val="000B3D62"/>
    <w:rsid w:val="00113E61"/>
    <w:rsid w:val="00127917"/>
    <w:rsid w:val="0013035A"/>
    <w:rsid w:val="00136860"/>
    <w:rsid w:val="001407D1"/>
    <w:rsid w:val="00144702"/>
    <w:rsid w:val="001600E9"/>
    <w:rsid w:val="00160800"/>
    <w:rsid w:val="001612BF"/>
    <w:rsid w:val="00182C83"/>
    <w:rsid w:val="0019035F"/>
    <w:rsid w:val="001A5CFD"/>
    <w:rsid w:val="001C1FCE"/>
    <w:rsid w:val="001D24D1"/>
    <w:rsid w:val="001E24CA"/>
    <w:rsid w:val="001E4552"/>
    <w:rsid w:val="00202AA4"/>
    <w:rsid w:val="00210C67"/>
    <w:rsid w:val="00210E95"/>
    <w:rsid w:val="0022673A"/>
    <w:rsid w:val="00227103"/>
    <w:rsid w:val="00231BB5"/>
    <w:rsid w:val="00235C17"/>
    <w:rsid w:val="002610C9"/>
    <w:rsid w:val="00264732"/>
    <w:rsid w:val="002724B7"/>
    <w:rsid w:val="0029100A"/>
    <w:rsid w:val="00297B8A"/>
    <w:rsid w:val="002A65AB"/>
    <w:rsid w:val="002C1E90"/>
    <w:rsid w:val="002E0218"/>
    <w:rsid w:val="002E5088"/>
    <w:rsid w:val="002F0B85"/>
    <w:rsid w:val="0030596B"/>
    <w:rsid w:val="003107EE"/>
    <w:rsid w:val="0031297F"/>
    <w:rsid w:val="00320C3E"/>
    <w:rsid w:val="00324A9E"/>
    <w:rsid w:val="00326D13"/>
    <w:rsid w:val="00331C82"/>
    <w:rsid w:val="00353AC5"/>
    <w:rsid w:val="00370120"/>
    <w:rsid w:val="00381C41"/>
    <w:rsid w:val="00390F36"/>
    <w:rsid w:val="003A7CC4"/>
    <w:rsid w:val="003E6A35"/>
    <w:rsid w:val="003F1536"/>
    <w:rsid w:val="003F2456"/>
    <w:rsid w:val="00401723"/>
    <w:rsid w:val="004160EF"/>
    <w:rsid w:val="00431BA2"/>
    <w:rsid w:val="00434B12"/>
    <w:rsid w:val="004370B1"/>
    <w:rsid w:val="00440EAE"/>
    <w:rsid w:val="00453CF2"/>
    <w:rsid w:val="00462D41"/>
    <w:rsid w:val="00464FC5"/>
    <w:rsid w:val="004656FD"/>
    <w:rsid w:val="00491DA1"/>
    <w:rsid w:val="004C0C2D"/>
    <w:rsid w:val="004C12C8"/>
    <w:rsid w:val="004D7412"/>
    <w:rsid w:val="004E02E3"/>
    <w:rsid w:val="004E1BA3"/>
    <w:rsid w:val="004F1788"/>
    <w:rsid w:val="00500B02"/>
    <w:rsid w:val="00503B9B"/>
    <w:rsid w:val="00504E54"/>
    <w:rsid w:val="005203BB"/>
    <w:rsid w:val="00531131"/>
    <w:rsid w:val="00537167"/>
    <w:rsid w:val="0055127C"/>
    <w:rsid w:val="005578AB"/>
    <w:rsid w:val="00561DD8"/>
    <w:rsid w:val="0057045D"/>
    <w:rsid w:val="00571897"/>
    <w:rsid w:val="00596D5D"/>
    <w:rsid w:val="005B3A47"/>
    <w:rsid w:val="005B53FC"/>
    <w:rsid w:val="005C1B6F"/>
    <w:rsid w:val="005C40BD"/>
    <w:rsid w:val="005D3049"/>
    <w:rsid w:val="005E4CD3"/>
    <w:rsid w:val="005F38FE"/>
    <w:rsid w:val="00602495"/>
    <w:rsid w:val="006027C9"/>
    <w:rsid w:val="006333B5"/>
    <w:rsid w:val="00641733"/>
    <w:rsid w:val="00676344"/>
    <w:rsid w:val="006A5C7D"/>
    <w:rsid w:val="006A7E9D"/>
    <w:rsid w:val="006B660E"/>
    <w:rsid w:val="006B7A77"/>
    <w:rsid w:val="006C59D7"/>
    <w:rsid w:val="00711DF7"/>
    <w:rsid w:val="00722E5E"/>
    <w:rsid w:val="00740A6D"/>
    <w:rsid w:val="00743BBD"/>
    <w:rsid w:val="0074499A"/>
    <w:rsid w:val="00775DC3"/>
    <w:rsid w:val="00796A53"/>
    <w:rsid w:val="007A4DBB"/>
    <w:rsid w:val="007C5202"/>
    <w:rsid w:val="007D2743"/>
    <w:rsid w:val="007E56BD"/>
    <w:rsid w:val="007E7646"/>
    <w:rsid w:val="008055DC"/>
    <w:rsid w:val="00835288"/>
    <w:rsid w:val="008560B3"/>
    <w:rsid w:val="00856A70"/>
    <w:rsid w:val="0086299D"/>
    <w:rsid w:val="00883ABA"/>
    <w:rsid w:val="00883ACB"/>
    <w:rsid w:val="00895869"/>
    <w:rsid w:val="008C42EF"/>
    <w:rsid w:val="008D0103"/>
    <w:rsid w:val="008E62AC"/>
    <w:rsid w:val="008F5992"/>
    <w:rsid w:val="0091037C"/>
    <w:rsid w:val="0091128E"/>
    <w:rsid w:val="009136B9"/>
    <w:rsid w:val="00913F0A"/>
    <w:rsid w:val="0091530C"/>
    <w:rsid w:val="009344D4"/>
    <w:rsid w:val="0093715C"/>
    <w:rsid w:val="009453E4"/>
    <w:rsid w:val="009709E7"/>
    <w:rsid w:val="009A5D18"/>
    <w:rsid w:val="009B0884"/>
    <w:rsid w:val="009D064A"/>
    <w:rsid w:val="009D1742"/>
    <w:rsid w:val="009D2713"/>
    <w:rsid w:val="009D51A9"/>
    <w:rsid w:val="009E5B55"/>
    <w:rsid w:val="00A02210"/>
    <w:rsid w:val="00A07F2D"/>
    <w:rsid w:val="00A1718C"/>
    <w:rsid w:val="00A31F2A"/>
    <w:rsid w:val="00A6259A"/>
    <w:rsid w:val="00A62E9C"/>
    <w:rsid w:val="00A72CD1"/>
    <w:rsid w:val="00A86842"/>
    <w:rsid w:val="00A86886"/>
    <w:rsid w:val="00A9117D"/>
    <w:rsid w:val="00A9694C"/>
    <w:rsid w:val="00AA001D"/>
    <w:rsid w:val="00AA3C83"/>
    <w:rsid w:val="00AA40AC"/>
    <w:rsid w:val="00AB38E6"/>
    <w:rsid w:val="00AC0368"/>
    <w:rsid w:val="00AD077E"/>
    <w:rsid w:val="00B0487B"/>
    <w:rsid w:val="00B20ECD"/>
    <w:rsid w:val="00B21732"/>
    <w:rsid w:val="00B21FB8"/>
    <w:rsid w:val="00B26045"/>
    <w:rsid w:val="00B3549D"/>
    <w:rsid w:val="00B4206A"/>
    <w:rsid w:val="00B42106"/>
    <w:rsid w:val="00B51D13"/>
    <w:rsid w:val="00B637BA"/>
    <w:rsid w:val="00B82622"/>
    <w:rsid w:val="00B96D67"/>
    <w:rsid w:val="00BA13E8"/>
    <w:rsid w:val="00BA6D88"/>
    <w:rsid w:val="00BB4CBF"/>
    <w:rsid w:val="00BC339A"/>
    <w:rsid w:val="00BC4B73"/>
    <w:rsid w:val="00BC6DEC"/>
    <w:rsid w:val="00BD2DFB"/>
    <w:rsid w:val="00BE56EA"/>
    <w:rsid w:val="00BF4FAF"/>
    <w:rsid w:val="00C12802"/>
    <w:rsid w:val="00C12EE1"/>
    <w:rsid w:val="00C37E14"/>
    <w:rsid w:val="00C40C3B"/>
    <w:rsid w:val="00C61996"/>
    <w:rsid w:val="00C7477D"/>
    <w:rsid w:val="00C75D3C"/>
    <w:rsid w:val="00C76C7B"/>
    <w:rsid w:val="00C9282D"/>
    <w:rsid w:val="00CB4A98"/>
    <w:rsid w:val="00CB649A"/>
    <w:rsid w:val="00CC7458"/>
    <w:rsid w:val="00CF249F"/>
    <w:rsid w:val="00D05DD0"/>
    <w:rsid w:val="00D06B2F"/>
    <w:rsid w:val="00D26A6D"/>
    <w:rsid w:val="00D317CD"/>
    <w:rsid w:val="00D40AEA"/>
    <w:rsid w:val="00D53B76"/>
    <w:rsid w:val="00D826F6"/>
    <w:rsid w:val="00D86E1F"/>
    <w:rsid w:val="00D9436D"/>
    <w:rsid w:val="00DB402D"/>
    <w:rsid w:val="00DC1835"/>
    <w:rsid w:val="00DC2D0E"/>
    <w:rsid w:val="00E106E9"/>
    <w:rsid w:val="00E176BA"/>
    <w:rsid w:val="00E2724F"/>
    <w:rsid w:val="00E34925"/>
    <w:rsid w:val="00E44C6B"/>
    <w:rsid w:val="00E45452"/>
    <w:rsid w:val="00E620D8"/>
    <w:rsid w:val="00E66194"/>
    <w:rsid w:val="00E72B48"/>
    <w:rsid w:val="00E77338"/>
    <w:rsid w:val="00E807E6"/>
    <w:rsid w:val="00E82998"/>
    <w:rsid w:val="00E976B9"/>
    <w:rsid w:val="00E97A1F"/>
    <w:rsid w:val="00EC2131"/>
    <w:rsid w:val="00ED1206"/>
    <w:rsid w:val="00ED6258"/>
    <w:rsid w:val="00EE1987"/>
    <w:rsid w:val="00EF7890"/>
    <w:rsid w:val="00F0154C"/>
    <w:rsid w:val="00F42190"/>
    <w:rsid w:val="00F6293D"/>
    <w:rsid w:val="00F657B8"/>
    <w:rsid w:val="00F65976"/>
    <w:rsid w:val="00F810C5"/>
    <w:rsid w:val="00F84AF7"/>
    <w:rsid w:val="00F95B20"/>
    <w:rsid w:val="00FC0CE4"/>
    <w:rsid w:val="00FE375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attachedSchema w:val="urn:schemas-microsoft-com:office:smarttags"/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22E5E"/>
    <w:rPr>
      <w:rFonts w:ascii="Times New Roman" w:eastAsia="Times New Roman" w:hAnsi="Times New Roman"/>
      <w:sz w:val="24"/>
      <w:szCs w:val="24"/>
      <w:lang w:val="en-GB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rsid w:val="0022673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22673A"/>
    <w:rPr>
      <w:rFonts w:ascii="Tahoma" w:hAnsi="Tahoma" w:cs="Tahoma"/>
      <w:sz w:val="16"/>
      <w:szCs w:val="16"/>
      <w:lang w:eastAsia="hu-HU"/>
    </w:rPr>
  </w:style>
  <w:style w:type="paragraph" w:styleId="Header">
    <w:name w:val="header"/>
    <w:basedOn w:val="Normal"/>
    <w:link w:val="HeaderChar"/>
    <w:uiPriority w:val="99"/>
    <w:rsid w:val="00A6259A"/>
    <w:pPr>
      <w:tabs>
        <w:tab w:val="center" w:pos="4536"/>
        <w:tab w:val="right" w:pos="9072"/>
      </w:tabs>
    </w:pPr>
    <w:rPr>
      <w:lang w:val="hu-HU"/>
    </w:rPr>
  </w:style>
  <w:style w:type="character" w:customStyle="1" w:styleId="HeaderChar">
    <w:name w:val="Header Char"/>
    <w:basedOn w:val="DefaultParagraphFont"/>
    <w:link w:val="Header"/>
    <w:uiPriority w:val="99"/>
    <w:locked/>
    <w:rsid w:val="00A6259A"/>
    <w:rPr>
      <w:rFonts w:ascii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rsid w:val="00A6259A"/>
    <w:pPr>
      <w:tabs>
        <w:tab w:val="center" w:pos="4536"/>
        <w:tab w:val="right" w:pos="9072"/>
      </w:tabs>
    </w:pPr>
    <w:rPr>
      <w:lang w:val="hu-HU"/>
    </w:rPr>
  </w:style>
  <w:style w:type="character" w:customStyle="1" w:styleId="FooterChar">
    <w:name w:val="Footer Char"/>
    <w:basedOn w:val="DefaultParagraphFont"/>
    <w:link w:val="Footer"/>
    <w:uiPriority w:val="99"/>
    <w:locked/>
    <w:rsid w:val="00A6259A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26</TotalTime>
  <Pages>43</Pages>
  <Words>1929</Words>
  <Characters>13311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JÓZSEF BÍRÓ</dc:title>
  <dc:subject/>
  <dc:creator>PC</dc:creator>
  <cp:keywords/>
  <dc:description/>
  <cp:lastModifiedBy>User</cp:lastModifiedBy>
  <cp:revision>36</cp:revision>
  <cp:lastPrinted>2015-05-19T17:50:00Z</cp:lastPrinted>
  <dcterms:created xsi:type="dcterms:W3CDTF">2017-12-19T10:41:00Z</dcterms:created>
  <dcterms:modified xsi:type="dcterms:W3CDTF">2019-06-03T23:51:00Z</dcterms:modified>
</cp:coreProperties>
</file>